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70215D" w14:textId="77777777" w:rsidR="005D2024" w:rsidRDefault="00C60D5A" w:rsidP="00F00EAB">
      <w:pPr>
        <w:pStyle w:val="LJTitle1mainDE"/>
      </w:pPr>
      <w:r>
        <w:t>DE</w:t>
      </w:r>
      <w:r w:rsidR="00A87C2F" w:rsidRPr="00B47148">
        <w:t xml:space="preserve"> – </w:t>
      </w:r>
      <w:r w:rsidR="00E158A7" w:rsidRPr="00B47148">
        <w:t xml:space="preserve">Titel des </w:t>
      </w:r>
      <w:r w:rsidR="004725B6">
        <w:t>Proc-</w:t>
      </w:r>
      <w:r w:rsidR="00E158A7" w:rsidRPr="00B47148">
        <w:t>Dokuments „LJ_Tit</w:t>
      </w:r>
      <w:r w:rsidR="007B0D8E" w:rsidRPr="00B47148">
        <w:t>le</w:t>
      </w:r>
      <w:r w:rsidR="00E158A7" w:rsidRPr="00B47148">
        <w:t xml:space="preserve">1“, </w:t>
      </w:r>
      <w:r w:rsidR="00E158A7" w:rsidRPr="00B47148">
        <w:br/>
        <w:t xml:space="preserve">Arial </w:t>
      </w:r>
      <w:r w:rsidR="00651259" w:rsidRPr="00B47148">
        <w:t>18</w:t>
      </w:r>
      <w:r w:rsidR="00E158A7" w:rsidRPr="00B47148">
        <w:t xml:space="preserve">pt fett, </w:t>
      </w:r>
      <w:r w:rsidR="00A904A1" w:rsidRPr="00B47148">
        <w:t xml:space="preserve">zentriert, </w:t>
      </w:r>
      <w:r w:rsidR="00E158A7" w:rsidRPr="00B47148">
        <w:t xml:space="preserve">Zeilenabstand einfach, </w:t>
      </w:r>
      <w:r w:rsidR="00E158A7" w:rsidRPr="00B47148">
        <w:br/>
        <w:t xml:space="preserve">Absatzabstand </w:t>
      </w:r>
      <w:r w:rsidR="00483CA2" w:rsidRPr="00B47148">
        <w:t>unten</w:t>
      </w:r>
      <w:r w:rsidR="00E158A7" w:rsidRPr="00B47148">
        <w:t xml:space="preserve"> 10pt</w:t>
      </w:r>
    </w:p>
    <w:p w14:paraId="12BCAAB7" w14:textId="77777777" w:rsidR="001E16EE" w:rsidRPr="001E16EE" w:rsidRDefault="001E16EE" w:rsidP="00F76600">
      <w:pPr>
        <w:pStyle w:val="LJTitle2OptionSubtitleEN"/>
        <w:rPr>
          <w:lang w:val="de-DE"/>
        </w:rPr>
      </w:pPr>
      <w:r w:rsidRPr="001E16EE">
        <w:rPr>
          <w:lang w:val="de-DE"/>
        </w:rPr>
        <w:t xml:space="preserve">Titel </w:t>
      </w:r>
      <w:r w:rsidR="00F76600">
        <w:rPr>
          <w:lang w:val="de-DE"/>
        </w:rPr>
        <w:t>in Englisch</w:t>
      </w:r>
      <w:r w:rsidRPr="001E16EE">
        <w:rPr>
          <w:lang w:val="de-DE"/>
        </w:rPr>
        <w:t xml:space="preserve"> “LJ_Title2</w:t>
      </w:r>
      <w:r>
        <w:rPr>
          <w:lang w:val="de-DE"/>
        </w:rPr>
        <w:t xml:space="preserve">“ </w:t>
      </w:r>
      <w:r w:rsidR="00F76600" w:rsidRPr="00F76600">
        <w:rPr>
          <w:lang w:val="de-DE"/>
        </w:rPr>
        <w:t>Arial 1</w:t>
      </w:r>
      <w:r w:rsidR="00F76600">
        <w:rPr>
          <w:lang w:val="de-DE"/>
        </w:rPr>
        <w:t>4</w:t>
      </w:r>
      <w:r w:rsidR="00F76600" w:rsidRPr="00F76600">
        <w:rPr>
          <w:lang w:val="de-DE"/>
        </w:rPr>
        <w:t xml:space="preserve">pt, zentriert, Zeilenabstand einfach, </w:t>
      </w:r>
      <w:r w:rsidR="00F76600">
        <w:rPr>
          <w:lang w:val="de-DE"/>
        </w:rPr>
        <w:br/>
      </w:r>
      <w:r w:rsidR="00F76600" w:rsidRPr="00F76600">
        <w:rPr>
          <w:lang w:val="de-DE"/>
        </w:rPr>
        <w:t xml:space="preserve">Absatzabstand unten </w:t>
      </w:r>
      <w:r w:rsidR="00F76600">
        <w:rPr>
          <w:lang w:val="de-DE"/>
        </w:rPr>
        <w:t>2</w:t>
      </w:r>
      <w:r w:rsidR="00F76600" w:rsidRPr="00F76600">
        <w:rPr>
          <w:lang w:val="de-DE"/>
        </w:rPr>
        <w:t>0pt</w:t>
      </w:r>
    </w:p>
    <w:p w14:paraId="6AEDF9F8" w14:textId="77777777" w:rsidR="00B613C2" w:rsidRPr="00F00EAB" w:rsidRDefault="00931AF6" w:rsidP="00F00EAB">
      <w:pPr>
        <w:pStyle w:val="LJAuthorNameDE"/>
      </w:pPr>
      <w:r w:rsidRPr="00B613C2">
        <w:t>Vorname und Name des ersten Autors</w:t>
      </w:r>
      <w:r w:rsidR="00AA689D" w:rsidRPr="00B613C2">
        <w:t xml:space="preserve"> </w:t>
      </w:r>
      <w:r w:rsidR="00B613C2" w:rsidRPr="00B613C2">
        <w:br/>
        <w:t xml:space="preserve">Vorname und Name des zweiten </w:t>
      </w:r>
      <w:proofErr w:type="spellStart"/>
      <w:r w:rsidR="00B613C2" w:rsidRPr="00B613C2">
        <w:t>u.s.w</w:t>
      </w:r>
      <w:proofErr w:type="spellEnd"/>
      <w:r w:rsidR="00B613C2" w:rsidRPr="00B613C2">
        <w:t>.</w:t>
      </w:r>
      <w:r w:rsidR="00AA689D">
        <w:t xml:space="preserve"> –</w:t>
      </w:r>
      <w:r w:rsidR="00AA689D">
        <w:br/>
      </w:r>
      <w:r w:rsidR="00B857C2">
        <w:t>Format „</w:t>
      </w:r>
      <w:proofErr w:type="spellStart"/>
      <w:r w:rsidR="00B857C2">
        <w:t>LJ_AuthorName</w:t>
      </w:r>
      <w:proofErr w:type="spellEnd"/>
      <w:r w:rsidR="00723993">
        <w:t>“</w:t>
      </w:r>
      <w:r w:rsidR="00AA689D">
        <w:t xml:space="preserve">, </w:t>
      </w:r>
      <w:r w:rsidR="00AA689D" w:rsidRPr="00B47148">
        <w:t xml:space="preserve">Arial 9pt kursiv, zentriert, </w:t>
      </w:r>
      <w:r w:rsidR="00AA689D" w:rsidRPr="00B613C2">
        <w:t>Zeilenabstand</w:t>
      </w:r>
      <w:r w:rsidR="00AA689D" w:rsidRPr="00B47148">
        <w:t xml:space="preserve"> einfach,</w:t>
      </w:r>
      <w:r w:rsidR="00AA689D" w:rsidRPr="00B47148">
        <w:br/>
        <w:t xml:space="preserve">Absatzabstand oben </w:t>
      </w:r>
      <w:r w:rsidR="00AA689D">
        <w:t>12</w:t>
      </w:r>
      <w:r w:rsidR="00AA689D" w:rsidRPr="00B47148">
        <w:t xml:space="preserve">pt, unten </w:t>
      </w:r>
      <w:r w:rsidR="00AA689D" w:rsidRPr="00AA689D">
        <w:t>8pt</w:t>
      </w:r>
    </w:p>
    <w:p w14:paraId="469B8C3A" w14:textId="77777777" w:rsidR="00E32D55" w:rsidRPr="00B47148" w:rsidRDefault="00931AF6" w:rsidP="00B613C2">
      <w:pPr>
        <w:pStyle w:val="LJAuthorDE"/>
      </w:pPr>
      <w:r w:rsidRPr="00B47148">
        <w:t xml:space="preserve">Bezeichnung des Lehrstuhls oder </w:t>
      </w:r>
      <w:r w:rsidR="00B613C2">
        <w:t>Abteilung</w:t>
      </w:r>
      <w:r w:rsidR="005D2024" w:rsidRPr="00B47148">
        <w:t xml:space="preserve"> </w:t>
      </w:r>
      <w:r w:rsidR="009F0470" w:rsidRPr="00B47148">
        <w:br/>
      </w:r>
      <w:r w:rsidR="005D2024" w:rsidRPr="00B47148">
        <w:t>Fakultät</w:t>
      </w:r>
      <w:r w:rsidRPr="00B47148">
        <w:t>, Institut oder Unternehmen</w:t>
      </w:r>
      <w:r w:rsidR="00E32D55" w:rsidRPr="00B47148">
        <w:br/>
      </w:r>
      <w:r w:rsidRPr="00B47148">
        <w:t xml:space="preserve">Universität, ggf. </w:t>
      </w:r>
      <w:r w:rsidRPr="00B613C2">
        <w:t>Verbund</w:t>
      </w:r>
      <w:r w:rsidR="00B613C2">
        <w:t xml:space="preserve"> –</w:t>
      </w:r>
      <w:r w:rsidR="00B613C2">
        <w:br/>
      </w:r>
      <w:r w:rsidR="006D1BC6" w:rsidRPr="00B47148">
        <w:t xml:space="preserve">Format </w:t>
      </w:r>
      <w:r w:rsidR="003F0342" w:rsidRPr="00B47148">
        <w:t>„</w:t>
      </w:r>
      <w:proofErr w:type="spellStart"/>
      <w:r w:rsidR="003F0342" w:rsidRPr="00B47148">
        <w:t>LJ_Aut</w:t>
      </w:r>
      <w:r w:rsidR="0090241C" w:rsidRPr="00B47148">
        <w:t>h</w:t>
      </w:r>
      <w:r w:rsidR="003F0342" w:rsidRPr="00B47148">
        <w:t>or</w:t>
      </w:r>
      <w:r w:rsidR="00B613C2">
        <w:t>Institute</w:t>
      </w:r>
      <w:proofErr w:type="spellEnd"/>
      <w:r w:rsidR="00723993">
        <w:t xml:space="preserve">“, </w:t>
      </w:r>
      <w:r w:rsidR="006D1BC6" w:rsidRPr="00B47148">
        <w:t xml:space="preserve">Arial 9pt kursiv, </w:t>
      </w:r>
      <w:r w:rsidR="00A904A1" w:rsidRPr="00B47148">
        <w:t xml:space="preserve">zentriert, </w:t>
      </w:r>
      <w:r w:rsidR="006D1BC6" w:rsidRPr="00B613C2">
        <w:t>Zeilenabstand</w:t>
      </w:r>
      <w:r w:rsidR="006D1BC6" w:rsidRPr="00B47148">
        <w:t xml:space="preserve"> einfach,</w:t>
      </w:r>
      <w:r w:rsidR="00E32D55" w:rsidRPr="00B47148">
        <w:br/>
      </w:r>
      <w:r w:rsidR="006D1BC6" w:rsidRPr="00B47148">
        <w:t>Absatzabstand oben</w:t>
      </w:r>
      <w:r w:rsidR="00CD2EAF" w:rsidRPr="00B47148">
        <w:t xml:space="preserve"> </w:t>
      </w:r>
      <w:r w:rsidR="00B613C2">
        <w:t>6</w:t>
      </w:r>
      <w:r w:rsidR="00CD2EAF" w:rsidRPr="00B47148">
        <w:t>pt</w:t>
      </w:r>
      <w:r w:rsidR="006D1BC6" w:rsidRPr="00B47148">
        <w:t>, unten</w:t>
      </w:r>
      <w:r w:rsidR="00CD2EAF" w:rsidRPr="00B47148">
        <w:t xml:space="preserve"> </w:t>
      </w:r>
      <w:r w:rsidR="00B613C2">
        <w:t>4</w:t>
      </w:r>
      <w:r w:rsidR="00CD2EAF" w:rsidRPr="00B47148">
        <w:t>pt</w:t>
      </w:r>
    </w:p>
    <w:p w14:paraId="585F694E" w14:textId="77777777" w:rsidR="00311101" w:rsidRPr="00B47148" w:rsidRDefault="00311101" w:rsidP="00B613C2">
      <w:pPr>
        <w:pStyle w:val="LJAuthorDE"/>
      </w:pPr>
    </w:p>
    <w:p w14:paraId="5F57C62D" w14:textId="77777777" w:rsidR="004E35C3" w:rsidRPr="00EC39B5" w:rsidRDefault="004E35C3" w:rsidP="00CD3F58">
      <w:pPr>
        <w:pStyle w:val="text"/>
        <w:rPr>
          <w:lang w:val="de-DE"/>
        </w:rPr>
      </w:pPr>
    </w:p>
    <w:p w14:paraId="455A9B51" w14:textId="77777777" w:rsidR="00730D2D" w:rsidRPr="008F44EF" w:rsidRDefault="00730D2D" w:rsidP="009A793A">
      <w:pPr>
        <w:pStyle w:val="LJAbstrDEstep1"/>
        <w:sectPr w:rsidR="00730D2D" w:rsidRPr="008F44EF" w:rsidSect="00766FA9">
          <w:headerReference w:type="even" r:id="rId9"/>
          <w:headerReference w:type="default" r:id="rId10"/>
          <w:footerReference w:type="even" r:id="rId11"/>
          <w:footerReference w:type="default" r:id="rId12"/>
          <w:headerReference w:type="first" r:id="rId13"/>
          <w:footerReference w:type="first" r:id="rId14"/>
          <w:pgSz w:w="11907" w:h="16839" w:code="9"/>
          <w:pgMar w:top="1701" w:right="1134" w:bottom="1701" w:left="1134" w:header="397" w:footer="454" w:gutter="0"/>
          <w:cols w:space="708"/>
          <w:docGrid w:linePitch="360"/>
        </w:sectPr>
      </w:pPr>
    </w:p>
    <w:p w14:paraId="40054CA4" w14:textId="77777777" w:rsidR="00F45A37" w:rsidRPr="008F44EF" w:rsidRDefault="0096036B" w:rsidP="009A793A">
      <w:pPr>
        <w:pStyle w:val="LJAbstrInitialestep2"/>
        <w:framePr w:wrap="around"/>
      </w:pPr>
      <w:r>
        <w:t>K</w:t>
      </w:r>
    </w:p>
    <w:p w14:paraId="2659FDBB" w14:textId="77777777" w:rsidR="00F45A37" w:rsidRPr="009A793A" w:rsidRDefault="0096036B" w:rsidP="00A20703">
      <w:pPr>
        <w:pStyle w:val="LJAbstrDEstep1"/>
      </w:pPr>
      <w:proofErr w:type="spellStart"/>
      <w:r w:rsidRPr="00A20703">
        <w:t>urzbeschreibung</w:t>
      </w:r>
      <w:proofErr w:type="spellEnd"/>
      <w:r w:rsidRPr="00B47148">
        <w:t xml:space="preserve"> </w:t>
      </w:r>
      <w:r w:rsidR="00274805" w:rsidRPr="00B47148">
        <w:t>des vorliegenden Dokuments</w:t>
      </w:r>
      <w:r w:rsidR="00CF65EE" w:rsidRPr="00B47148">
        <w:t>.</w:t>
      </w:r>
      <w:r w:rsidR="00274805" w:rsidRPr="00B47148">
        <w:t xml:space="preserve"> </w:t>
      </w:r>
      <w:r w:rsidR="00CF65EE" w:rsidRPr="00B47148">
        <w:t xml:space="preserve">Hier steht </w:t>
      </w:r>
      <w:r w:rsidR="00BB2F84" w:rsidRPr="00B47148">
        <w:t xml:space="preserve">eine </w:t>
      </w:r>
      <w:r w:rsidR="00274805" w:rsidRPr="00B47148">
        <w:t>prägnant</w:t>
      </w:r>
      <w:r w:rsidR="00CF65EE" w:rsidRPr="00B47148">
        <w:t xml:space="preserve"> formulierte</w:t>
      </w:r>
      <w:r w:rsidR="00274805" w:rsidRPr="00B47148">
        <w:t xml:space="preserve"> Inhaltsangabe </w:t>
      </w:r>
      <w:r w:rsidR="00FE2817" w:rsidRPr="00B47148">
        <w:t>d</w:t>
      </w:r>
      <w:r w:rsidR="00274805" w:rsidRPr="00B47148">
        <w:t>er wissenschaftlichen Arbeit</w:t>
      </w:r>
      <w:r w:rsidR="00BB2F84" w:rsidRPr="00B47148">
        <w:t xml:space="preserve"> (Abstract)</w:t>
      </w:r>
      <w:r w:rsidR="00274805" w:rsidRPr="00B47148">
        <w:t xml:space="preserve">. </w:t>
      </w:r>
      <w:r w:rsidR="00CF65EE" w:rsidRPr="005A372A">
        <w:t>Als</w:t>
      </w:r>
      <w:r w:rsidR="005A372A">
        <w:t xml:space="preserve"> </w:t>
      </w:r>
      <w:r w:rsidR="00BB2F84" w:rsidRPr="005A372A">
        <w:t xml:space="preserve">Formatvorlage </w:t>
      </w:r>
      <w:r w:rsidR="00CF65EE" w:rsidRPr="005A372A">
        <w:t>dient</w:t>
      </w:r>
      <w:r w:rsidR="00BB2F84" w:rsidRPr="005A372A">
        <w:t xml:space="preserve"> „LJ_Abstr</w:t>
      </w:r>
      <w:r w:rsidR="00BA1519" w:rsidRPr="005A372A">
        <w:t>.</w:t>
      </w:r>
      <w:r w:rsidR="00BB2F84" w:rsidRPr="005A372A">
        <w:t>DE</w:t>
      </w:r>
      <w:r w:rsidR="00BA1519" w:rsidRPr="005A372A">
        <w:t xml:space="preserve"> (step1)</w:t>
      </w:r>
      <w:r w:rsidR="00BB2F84" w:rsidRPr="005A372A">
        <w:t xml:space="preserve">“, </w:t>
      </w:r>
      <w:r w:rsidR="00FE2817" w:rsidRPr="005A372A">
        <w:t>für die</w:t>
      </w:r>
      <w:r w:rsidR="00BB2F84" w:rsidRPr="005A372A">
        <w:t xml:space="preserve"> Dokumentensprache</w:t>
      </w:r>
      <w:r w:rsidR="00FE2817" w:rsidRPr="005A372A">
        <w:t xml:space="preserve"> Deutsch</w:t>
      </w:r>
      <w:r w:rsidR="00CF65EE" w:rsidRPr="005A372A">
        <w:t>.</w:t>
      </w:r>
      <w:r w:rsidR="00BB2F84" w:rsidRPr="005A372A">
        <w:t xml:space="preserve"> </w:t>
      </w:r>
      <w:r w:rsidR="00CF65EE" w:rsidRPr="00B47148">
        <w:t>Das Schnellformat</w:t>
      </w:r>
      <w:r w:rsidR="00753A81" w:rsidRPr="00B47148">
        <w:t xml:space="preserve"> </w:t>
      </w:r>
      <w:r w:rsidR="00BB2F84" w:rsidRPr="00B47148">
        <w:t>„</w:t>
      </w:r>
      <w:proofErr w:type="spellStart"/>
      <w:r w:rsidR="00BB2F84" w:rsidRPr="00B47148">
        <w:t>LJ_Abstract_EN</w:t>
      </w:r>
      <w:proofErr w:type="spellEnd"/>
      <w:r w:rsidR="00BB2F84" w:rsidRPr="00B47148">
        <w:t xml:space="preserve">“ </w:t>
      </w:r>
      <w:r w:rsidR="00CF65EE" w:rsidRPr="00B47148">
        <w:t xml:space="preserve">ist speziell </w:t>
      </w:r>
      <w:r w:rsidR="005009D1" w:rsidRPr="00B47148">
        <w:t xml:space="preserve">für die </w:t>
      </w:r>
      <w:r w:rsidR="00BB2F84" w:rsidRPr="00B47148">
        <w:t xml:space="preserve">Übersetzung </w:t>
      </w:r>
      <w:r w:rsidR="0021246A" w:rsidRPr="00B47148">
        <w:t>in e</w:t>
      </w:r>
      <w:r w:rsidR="00753A81" w:rsidRPr="00B47148">
        <w:t>i</w:t>
      </w:r>
      <w:r w:rsidR="0021246A" w:rsidRPr="00B47148">
        <w:t xml:space="preserve">nem gleichförmigen weiteren Absatz </w:t>
      </w:r>
      <w:r w:rsidR="00CF65EE" w:rsidRPr="00B47148">
        <w:t>vorgesehen und verfügt</w:t>
      </w:r>
      <w:r w:rsidR="005009D1" w:rsidRPr="00B47148">
        <w:t xml:space="preserve"> </w:t>
      </w:r>
      <w:r w:rsidR="00CF65EE" w:rsidRPr="00B47148">
        <w:t>über die passende</w:t>
      </w:r>
      <w:r w:rsidR="005009D1" w:rsidRPr="00B47148">
        <w:t xml:space="preserve"> Rechtschreib- und Trennhilfe </w:t>
      </w:r>
      <w:r w:rsidR="00CF65EE" w:rsidRPr="00B47148">
        <w:t>in</w:t>
      </w:r>
      <w:r w:rsidR="0021246A" w:rsidRPr="00B47148">
        <w:t xml:space="preserve"> Englisch</w:t>
      </w:r>
      <w:r w:rsidR="00F953B7" w:rsidRPr="00B47148">
        <w:t>.</w:t>
      </w:r>
    </w:p>
    <w:p w14:paraId="6567B3B7" w14:textId="77777777" w:rsidR="00F953B7" w:rsidRPr="009A793A" w:rsidRDefault="00F953B7" w:rsidP="009A793A">
      <w:pPr>
        <w:pStyle w:val="LJSchlsselwrterDE"/>
      </w:pPr>
      <w:r w:rsidRPr="009A793A">
        <w:t>[</w:t>
      </w:r>
      <w:r w:rsidR="009A793A" w:rsidRPr="009A793A">
        <w:t>Schlüsselwörter</w:t>
      </w:r>
      <w:r w:rsidRPr="009A793A">
        <w:t xml:space="preserve">: </w:t>
      </w:r>
      <w:r w:rsidR="00715AB8" w:rsidRPr="009A793A">
        <w:t xml:space="preserve">etwa fünf Stichwörter, Verschlagwortung, </w:t>
      </w:r>
      <w:r w:rsidR="0030454C" w:rsidRPr="009A793A">
        <w:t>kategorisierend</w:t>
      </w:r>
      <w:r w:rsidR="00715AB8" w:rsidRPr="009A793A">
        <w:t>, Fachterminus</w:t>
      </w:r>
      <w:r w:rsidR="00202831" w:rsidRPr="009A793A">
        <w:t>, eckige Klammern</w:t>
      </w:r>
      <w:r w:rsidRPr="009A793A">
        <w:t>]</w:t>
      </w:r>
    </w:p>
    <w:p w14:paraId="566669F1" w14:textId="77777777" w:rsidR="00F45A37" w:rsidRPr="00992532" w:rsidRDefault="0096036B" w:rsidP="009A793A">
      <w:pPr>
        <w:pStyle w:val="LJAbstrInitialestep2"/>
        <w:framePr w:wrap="around"/>
      </w:pPr>
      <w:bookmarkStart w:id="0" w:name="OLE_LINK1"/>
      <w:bookmarkStart w:id="1" w:name="OLE_LINK2"/>
      <w:r>
        <w:t>A</w:t>
      </w:r>
    </w:p>
    <w:bookmarkEnd w:id="0"/>
    <w:bookmarkEnd w:id="1"/>
    <w:p w14:paraId="31FB230F" w14:textId="77777777" w:rsidR="00053334" w:rsidRPr="00BB5076" w:rsidRDefault="0096036B" w:rsidP="00A20703">
      <w:pPr>
        <w:pStyle w:val="LJAbstrENstep1"/>
        <w:rPr>
          <w:lang w:val="de-DE"/>
        </w:rPr>
      </w:pPr>
      <w:proofErr w:type="spellStart"/>
      <w:r w:rsidRPr="00BB5076">
        <w:rPr>
          <w:lang w:val="de-DE"/>
        </w:rPr>
        <w:t>bstract</w:t>
      </w:r>
      <w:proofErr w:type="spellEnd"/>
      <w:r w:rsidR="007B5311" w:rsidRPr="00BB5076">
        <w:rPr>
          <w:lang w:val="de-DE"/>
        </w:rPr>
        <w:t>:</w:t>
      </w:r>
      <w:r w:rsidR="00766A66" w:rsidRPr="00BB5076">
        <w:rPr>
          <w:lang w:val="de-DE"/>
        </w:rPr>
        <w:t xml:space="preserve"> Formatierung „</w:t>
      </w:r>
      <w:proofErr w:type="spellStart"/>
      <w:r w:rsidR="00766A66" w:rsidRPr="00BB5076">
        <w:rPr>
          <w:lang w:val="de-DE"/>
        </w:rPr>
        <w:t>LJ_Abstr</w:t>
      </w:r>
      <w:proofErr w:type="spellEnd"/>
      <w:r w:rsidR="00FE2101" w:rsidRPr="00BB5076">
        <w:rPr>
          <w:lang w:val="de-DE"/>
        </w:rPr>
        <w:t>.</w:t>
      </w:r>
      <w:r w:rsidR="008D1202" w:rsidRPr="00BB5076">
        <w:rPr>
          <w:lang w:val="de-DE"/>
        </w:rPr>
        <w:t>..“ (s.o.) zuzüglich</w:t>
      </w:r>
      <w:r w:rsidR="007B5311" w:rsidRPr="00BB5076">
        <w:rPr>
          <w:lang w:val="de-DE"/>
        </w:rPr>
        <w:t xml:space="preserve"> einer Initiale</w:t>
      </w:r>
      <w:r w:rsidR="00F518E1" w:rsidRPr="00BB5076">
        <w:rPr>
          <w:lang w:val="de-DE"/>
        </w:rPr>
        <w:t>.</w:t>
      </w:r>
      <w:r w:rsidR="007B5311" w:rsidRPr="00BB5076">
        <w:rPr>
          <w:lang w:val="de-DE"/>
        </w:rPr>
        <w:t xml:space="preserve"> </w:t>
      </w:r>
      <w:r w:rsidR="000B068B" w:rsidRPr="00BB5076">
        <w:rPr>
          <w:lang w:val="de-DE"/>
        </w:rPr>
        <w:t>Die Formatierung des gesamten Absatzes geschieht im ersten Schritt über „</w:t>
      </w:r>
      <w:proofErr w:type="spellStart"/>
      <w:r w:rsidR="000B068B" w:rsidRPr="00BB5076">
        <w:rPr>
          <w:lang w:val="de-DE"/>
        </w:rPr>
        <w:t>LJ_Abstract</w:t>
      </w:r>
      <w:proofErr w:type="spellEnd"/>
      <w:r w:rsidR="000B068B" w:rsidRPr="00BB5076">
        <w:rPr>
          <w:lang w:val="de-DE"/>
        </w:rPr>
        <w:t>“</w:t>
      </w:r>
      <w:r w:rsidR="003D7834" w:rsidRPr="00BB5076">
        <w:rPr>
          <w:lang w:val="de-DE"/>
        </w:rPr>
        <w:t>. Font Times New Roman 10</w:t>
      </w:r>
      <w:r w:rsidR="00753A81" w:rsidRPr="00BB5076">
        <w:rPr>
          <w:lang w:val="de-DE"/>
        </w:rPr>
        <w:t xml:space="preserve"> </w:t>
      </w:r>
      <w:proofErr w:type="spellStart"/>
      <w:r w:rsidR="005A372A" w:rsidRPr="00BB5076">
        <w:rPr>
          <w:lang w:val="de-DE"/>
        </w:rPr>
        <w:t>pt</w:t>
      </w:r>
      <w:proofErr w:type="spellEnd"/>
      <w:r w:rsidR="005A372A" w:rsidRPr="00BB5076">
        <w:rPr>
          <w:lang w:val="de-DE"/>
        </w:rPr>
        <w:t xml:space="preserve"> fett, </w:t>
      </w:r>
      <w:r w:rsidR="003D7834" w:rsidRPr="00BB5076">
        <w:rPr>
          <w:lang w:val="de-DE"/>
        </w:rPr>
        <w:t>Blocksatz. Abstände: Zeichen 0,2</w:t>
      </w:r>
      <w:r w:rsidR="00753A81" w:rsidRPr="00BB5076">
        <w:rPr>
          <w:lang w:val="de-DE"/>
        </w:rPr>
        <w:t xml:space="preserve"> </w:t>
      </w:r>
      <w:proofErr w:type="spellStart"/>
      <w:r w:rsidR="003D7834" w:rsidRPr="00BB5076">
        <w:rPr>
          <w:lang w:val="de-DE"/>
        </w:rPr>
        <w:t>pt</w:t>
      </w:r>
      <w:proofErr w:type="spellEnd"/>
      <w:r w:rsidR="003D7834" w:rsidRPr="00BB5076">
        <w:rPr>
          <w:lang w:val="de-DE"/>
        </w:rPr>
        <w:t>, Zeile einfach, Absatz unten 10</w:t>
      </w:r>
      <w:r w:rsidR="00753A81" w:rsidRPr="00BB5076">
        <w:rPr>
          <w:lang w:val="de-DE"/>
        </w:rPr>
        <w:t xml:space="preserve"> </w:t>
      </w:r>
      <w:proofErr w:type="spellStart"/>
      <w:r w:rsidR="003D7834" w:rsidRPr="00BB5076">
        <w:rPr>
          <w:lang w:val="de-DE"/>
        </w:rPr>
        <w:t>pt</w:t>
      </w:r>
      <w:proofErr w:type="spellEnd"/>
      <w:r w:rsidR="003D7834" w:rsidRPr="00BB5076">
        <w:rPr>
          <w:lang w:val="de-DE"/>
        </w:rPr>
        <w:t xml:space="preserve">. Im zweiten Schritt folgt </w:t>
      </w:r>
      <w:r w:rsidR="000B068B" w:rsidRPr="00BB5076">
        <w:rPr>
          <w:lang w:val="de-DE"/>
        </w:rPr>
        <w:t xml:space="preserve">danach das </w:t>
      </w:r>
      <w:r w:rsidR="007B5311" w:rsidRPr="00BB5076">
        <w:rPr>
          <w:lang w:val="de-DE"/>
        </w:rPr>
        <w:t xml:space="preserve">Einfügen der Initiale </w:t>
      </w:r>
      <w:r w:rsidR="000B068B" w:rsidRPr="00BB5076">
        <w:rPr>
          <w:lang w:val="de-DE"/>
        </w:rPr>
        <w:t xml:space="preserve">mit </w:t>
      </w:r>
      <w:r w:rsidR="005A372A" w:rsidRPr="00BB5076">
        <w:rPr>
          <w:lang w:val="de-DE"/>
        </w:rPr>
        <w:t xml:space="preserve">dem </w:t>
      </w:r>
      <w:r w:rsidR="000B068B" w:rsidRPr="00BB5076">
        <w:rPr>
          <w:lang w:val="de-DE"/>
        </w:rPr>
        <w:t>Schnell</w:t>
      </w:r>
      <w:r w:rsidR="00A6070B" w:rsidRPr="00BB5076">
        <w:rPr>
          <w:lang w:val="de-DE"/>
        </w:rPr>
        <w:t>f</w:t>
      </w:r>
      <w:r w:rsidR="000B068B" w:rsidRPr="00BB5076">
        <w:rPr>
          <w:lang w:val="de-DE"/>
        </w:rPr>
        <w:t>ormat „</w:t>
      </w:r>
      <w:proofErr w:type="spellStart"/>
      <w:r w:rsidR="000B068B" w:rsidRPr="00BB5076">
        <w:rPr>
          <w:lang w:val="de-DE"/>
        </w:rPr>
        <w:t>LJ_Abstr.In</w:t>
      </w:r>
      <w:proofErr w:type="spellEnd"/>
      <w:r w:rsidR="000B068B" w:rsidRPr="00BB5076">
        <w:rPr>
          <w:lang w:val="de-DE"/>
        </w:rPr>
        <w:t xml:space="preserve">“. </w:t>
      </w:r>
      <w:r w:rsidR="003471F4" w:rsidRPr="00BB5076">
        <w:rPr>
          <w:lang w:val="de-DE"/>
        </w:rPr>
        <w:t xml:space="preserve">– Der </w:t>
      </w:r>
      <w:r w:rsidR="00312E56" w:rsidRPr="00BB5076">
        <w:rPr>
          <w:lang w:val="de-DE"/>
        </w:rPr>
        <w:t>untere</w:t>
      </w:r>
      <w:r w:rsidR="003471F4" w:rsidRPr="00BB5076">
        <w:rPr>
          <w:lang w:val="de-DE"/>
        </w:rPr>
        <w:t xml:space="preserve"> </w:t>
      </w:r>
      <w:r w:rsidR="00312E56" w:rsidRPr="00BB5076">
        <w:rPr>
          <w:lang w:val="de-DE"/>
        </w:rPr>
        <w:t>Abstract-</w:t>
      </w:r>
      <w:r w:rsidR="003471F4" w:rsidRPr="00BB5076">
        <w:rPr>
          <w:lang w:val="de-DE"/>
        </w:rPr>
        <w:t>Ab</w:t>
      </w:r>
      <w:r w:rsidR="00E136D5" w:rsidRPr="00BB5076">
        <w:rPr>
          <w:lang w:val="de-DE"/>
        </w:rPr>
        <w:t>satz</w:t>
      </w:r>
      <w:r w:rsidR="003471F4" w:rsidRPr="00BB5076">
        <w:rPr>
          <w:lang w:val="de-DE"/>
        </w:rPr>
        <w:t xml:space="preserve"> </w:t>
      </w:r>
      <w:r w:rsidR="00312E56" w:rsidRPr="00BB5076">
        <w:rPr>
          <w:lang w:val="de-DE"/>
        </w:rPr>
        <w:t>wird</w:t>
      </w:r>
      <w:r w:rsidR="003471F4" w:rsidRPr="00BB5076">
        <w:rPr>
          <w:lang w:val="de-DE"/>
        </w:rPr>
        <w:t xml:space="preserve"> in der </w:t>
      </w:r>
      <w:r w:rsidR="00210F69" w:rsidRPr="00BB5076">
        <w:rPr>
          <w:lang w:val="de-DE"/>
        </w:rPr>
        <w:t>zweiten S</w:t>
      </w:r>
      <w:r w:rsidR="00312E56" w:rsidRPr="00BB5076">
        <w:rPr>
          <w:lang w:val="de-DE"/>
        </w:rPr>
        <w:t>prache verfasst</w:t>
      </w:r>
      <w:r w:rsidR="00210F69" w:rsidRPr="00BB5076">
        <w:rPr>
          <w:lang w:val="de-DE"/>
        </w:rPr>
        <w:t xml:space="preserve"> </w:t>
      </w:r>
      <w:r w:rsidR="00892907" w:rsidRPr="00BB5076">
        <w:rPr>
          <w:lang w:val="de-DE"/>
        </w:rPr>
        <w:t>(</w:t>
      </w:r>
      <w:r w:rsidR="00FE2101" w:rsidRPr="00BB5076">
        <w:rPr>
          <w:lang w:val="de-DE"/>
        </w:rPr>
        <w:t>DE / EN</w:t>
      </w:r>
      <w:r w:rsidR="00892907" w:rsidRPr="00BB5076">
        <w:rPr>
          <w:lang w:val="de-DE"/>
        </w:rPr>
        <w:t>)</w:t>
      </w:r>
      <w:r w:rsidR="00210F69" w:rsidRPr="00BB5076">
        <w:rPr>
          <w:lang w:val="de-DE"/>
        </w:rPr>
        <w:t>.</w:t>
      </w:r>
    </w:p>
    <w:p w14:paraId="0A7CCE7E" w14:textId="77777777" w:rsidR="00761EAC" w:rsidRPr="00813511" w:rsidRDefault="00F953B7" w:rsidP="009A793A">
      <w:pPr>
        <w:pStyle w:val="LJKeywordsEN"/>
        <w:rPr>
          <w:lang w:val="de-DE"/>
        </w:rPr>
      </w:pPr>
      <w:r w:rsidRPr="009A793A">
        <w:t>[</w:t>
      </w:r>
      <w:r w:rsidR="009A793A" w:rsidRPr="009A793A">
        <w:t>Keywords</w:t>
      </w:r>
      <w:r w:rsidRPr="009A793A">
        <w:t xml:space="preserve">: </w:t>
      </w:r>
      <w:r w:rsidR="001312FF" w:rsidRPr="009A793A">
        <w:t xml:space="preserve">Times New Roman 9pt </w:t>
      </w:r>
      <w:proofErr w:type="spellStart"/>
      <w:r w:rsidR="001312FF" w:rsidRPr="009A793A">
        <w:t>kursiv</w:t>
      </w:r>
      <w:proofErr w:type="spellEnd"/>
      <w:r w:rsidR="001312FF" w:rsidRPr="009A793A">
        <w:t xml:space="preserve">, </w:t>
      </w:r>
      <w:proofErr w:type="spellStart"/>
      <w:r w:rsidR="001312FF" w:rsidRPr="009A793A">
        <w:t>Blocksatz</w:t>
      </w:r>
      <w:proofErr w:type="spellEnd"/>
      <w:r w:rsidR="001312FF" w:rsidRPr="009A793A">
        <w:t xml:space="preserve">. </w:t>
      </w:r>
      <w:r w:rsidR="001E5B0C" w:rsidRPr="00813511">
        <w:rPr>
          <w:lang w:val="de-DE"/>
        </w:rPr>
        <w:t>Zeilena</w:t>
      </w:r>
      <w:r w:rsidR="001312FF" w:rsidRPr="00813511">
        <w:rPr>
          <w:lang w:val="de-DE"/>
        </w:rPr>
        <w:t xml:space="preserve">bstand </w:t>
      </w:r>
      <w:r w:rsidR="00851711" w:rsidRPr="00813511">
        <w:rPr>
          <w:lang w:val="de-DE"/>
        </w:rPr>
        <w:t>einfach</w:t>
      </w:r>
      <w:r w:rsidR="001312FF" w:rsidRPr="00813511">
        <w:rPr>
          <w:lang w:val="de-DE"/>
        </w:rPr>
        <w:t>, Absatz 20pt unten</w:t>
      </w:r>
      <w:r w:rsidRPr="00813511">
        <w:rPr>
          <w:lang w:val="de-DE"/>
        </w:rPr>
        <w:t>]</w:t>
      </w:r>
    </w:p>
    <w:p w14:paraId="710A7BA8" w14:textId="77777777" w:rsidR="00665DFC" w:rsidRPr="003B0579" w:rsidRDefault="00854D9A" w:rsidP="003B0579">
      <w:pPr>
        <w:pStyle w:val="LJ1HeadlineDE0"/>
      </w:pPr>
      <w:r w:rsidRPr="003B0579">
        <w:t>Headline</w:t>
      </w:r>
      <w:r w:rsidR="006B75CF" w:rsidRPr="003B0579">
        <w:t xml:space="preserve"> Ebene 1:</w:t>
      </w:r>
      <w:r w:rsidR="00095433" w:rsidRPr="003B0579">
        <w:t xml:space="preserve"> </w:t>
      </w:r>
      <w:r w:rsidR="00665DFC" w:rsidRPr="003B0579">
        <w:t xml:space="preserve">LJ </w:t>
      </w:r>
      <w:r w:rsidR="00761EAC" w:rsidRPr="003B0579">
        <w:t>1</w:t>
      </w:r>
      <w:r w:rsidR="00AE3005" w:rsidRPr="003B0579">
        <w:t xml:space="preserve"> </w:t>
      </w:r>
      <w:r w:rsidR="00665DFC" w:rsidRPr="003B0579">
        <w:t>Headline</w:t>
      </w:r>
    </w:p>
    <w:p w14:paraId="3A36CB9A" w14:textId="77777777" w:rsidR="008C3BDE" w:rsidRPr="00000356" w:rsidRDefault="00095433" w:rsidP="00000356">
      <w:pPr>
        <w:pStyle w:val="BodyText"/>
      </w:pPr>
      <w:r w:rsidRPr="00B47148">
        <w:t>(</w:t>
      </w:r>
      <w:r w:rsidR="005D692A" w:rsidRPr="00B47148">
        <w:t xml:space="preserve">Kapitelüberschrift erster Ordnung – </w:t>
      </w:r>
      <w:r w:rsidRPr="00B47148">
        <w:t>LJ_1Chapter</w:t>
      </w:r>
      <w:r w:rsidR="005D692A" w:rsidRPr="00B47148">
        <w:t>. Times New Roman 10</w:t>
      </w:r>
      <w:r w:rsidR="00753A81" w:rsidRPr="00B47148">
        <w:t xml:space="preserve"> </w:t>
      </w:r>
      <w:proofErr w:type="spellStart"/>
      <w:r w:rsidR="005D692A" w:rsidRPr="00B47148">
        <w:t>pt</w:t>
      </w:r>
      <w:proofErr w:type="spellEnd"/>
      <w:r w:rsidR="005D692A" w:rsidRPr="00B47148">
        <w:t xml:space="preserve"> fette Kapitälchen, linksbündig, Einzug und Sondereinzug</w:t>
      </w:r>
      <w:r w:rsidR="00B5739E" w:rsidRPr="00B47148">
        <w:t xml:space="preserve"> hängend</w:t>
      </w:r>
      <w:r w:rsidR="00F16E46" w:rsidRPr="00B47148">
        <w:t xml:space="preserve"> j</w:t>
      </w:r>
      <w:r w:rsidR="005D692A" w:rsidRPr="00B47148">
        <w:t>e 0,65</w:t>
      </w:r>
      <w:r w:rsidR="00753A81" w:rsidRPr="00B47148">
        <w:t xml:space="preserve"> </w:t>
      </w:r>
      <w:r w:rsidR="005D692A" w:rsidRPr="00B47148">
        <w:t>cm</w:t>
      </w:r>
      <w:r w:rsidR="00913657" w:rsidRPr="00B47148">
        <w:t xml:space="preserve">, Absatz Abstand </w:t>
      </w:r>
      <w:proofErr w:type="spellStart"/>
      <w:r w:rsidR="00913657" w:rsidRPr="00B47148">
        <w:t>Vor</w:t>
      </w:r>
      <w:proofErr w:type="spellEnd"/>
      <w:r w:rsidR="00913657" w:rsidRPr="00B47148">
        <w:t>/nach 20</w:t>
      </w:r>
      <w:r w:rsidR="00753A81" w:rsidRPr="00B47148">
        <w:t xml:space="preserve"> </w:t>
      </w:r>
      <w:proofErr w:type="spellStart"/>
      <w:r w:rsidR="00913657" w:rsidRPr="00B47148">
        <w:t>pt</w:t>
      </w:r>
      <w:proofErr w:type="spellEnd"/>
      <w:r w:rsidR="00913657" w:rsidRPr="00B47148">
        <w:t>/10</w:t>
      </w:r>
      <w:r w:rsidR="00753A81" w:rsidRPr="00B47148">
        <w:t xml:space="preserve"> </w:t>
      </w:r>
      <w:proofErr w:type="spellStart"/>
      <w:r w:rsidR="00913657" w:rsidRPr="00B47148">
        <w:t>pt</w:t>
      </w:r>
      <w:proofErr w:type="spellEnd"/>
      <w:r w:rsidR="00D02FFF" w:rsidRPr="00B47148">
        <w:t>, Abstand Zeile einfach</w:t>
      </w:r>
      <w:r w:rsidRPr="00B47148">
        <w:t>)</w:t>
      </w:r>
    </w:p>
    <w:p w14:paraId="632D9841" w14:textId="77777777" w:rsidR="00761EAC" w:rsidRPr="00094239" w:rsidRDefault="00854D9A" w:rsidP="002066C6">
      <w:pPr>
        <w:pStyle w:val="LJ2HeadlineDE"/>
      </w:pPr>
      <w:r w:rsidRPr="00094239">
        <w:t xml:space="preserve">Headline </w:t>
      </w:r>
      <w:r w:rsidR="006B75CF" w:rsidRPr="00094239">
        <w:t xml:space="preserve">Ebene 2: </w:t>
      </w:r>
      <w:r w:rsidR="00761EAC" w:rsidRPr="00094239">
        <w:t>LJ 2</w:t>
      </w:r>
      <w:r w:rsidR="00665DFC" w:rsidRPr="00094239">
        <w:t xml:space="preserve"> Headline</w:t>
      </w:r>
    </w:p>
    <w:p w14:paraId="6736D020" w14:textId="77777777" w:rsidR="00761EAC" w:rsidRPr="008F44EF" w:rsidRDefault="00EF37D7" w:rsidP="00000356">
      <w:pPr>
        <w:pStyle w:val="BodyText"/>
      </w:pPr>
      <w:r w:rsidRPr="00B47148">
        <w:t xml:space="preserve">Die </w:t>
      </w:r>
      <w:r w:rsidR="00665DFC" w:rsidRPr="00B47148">
        <w:rPr>
          <w:i/>
        </w:rPr>
        <w:t>Überschrift LJ</w:t>
      </w:r>
      <w:r w:rsidRPr="00B47148">
        <w:rPr>
          <w:i/>
        </w:rPr>
        <w:t xml:space="preserve"> </w:t>
      </w:r>
      <w:r w:rsidR="00665DFC" w:rsidRPr="00B47148">
        <w:rPr>
          <w:i/>
        </w:rPr>
        <w:t>2</w:t>
      </w:r>
      <w:r w:rsidR="00665DFC" w:rsidRPr="00B47148">
        <w:t xml:space="preserve"> </w:t>
      </w:r>
      <w:r w:rsidRPr="00B47148">
        <w:rPr>
          <w:i/>
        </w:rPr>
        <w:t>Headline</w:t>
      </w:r>
      <w:r w:rsidRPr="00B47148">
        <w:t xml:space="preserve"> </w:t>
      </w:r>
      <w:r w:rsidR="00665DFC" w:rsidRPr="00B47148">
        <w:t>entspricht</w:t>
      </w:r>
      <w:r w:rsidRPr="00B47148">
        <w:t xml:space="preserve"> mit den Ausnahmen des Einzugs und der </w:t>
      </w:r>
      <w:r w:rsidR="006B75CF" w:rsidRPr="00B47148">
        <w:t>zweiten</w:t>
      </w:r>
      <w:r w:rsidRPr="00B47148">
        <w:t xml:space="preserve"> </w:t>
      </w:r>
      <w:r w:rsidR="006B75CF" w:rsidRPr="00B47148">
        <w:t>Hierarchie-</w:t>
      </w:r>
      <w:r w:rsidRPr="00B47148">
        <w:t xml:space="preserve">Ebene </w:t>
      </w:r>
      <w:r w:rsidR="006B75CF" w:rsidRPr="00B47148">
        <w:t xml:space="preserve">der LJ 1 </w:t>
      </w:r>
      <w:r w:rsidR="00F16E46" w:rsidRPr="00B47148">
        <w:t>Headline; Einzug 0,65</w:t>
      </w:r>
      <w:r w:rsidR="00753A81" w:rsidRPr="00B47148">
        <w:t xml:space="preserve"> </w:t>
      </w:r>
      <w:r w:rsidR="00F16E46" w:rsidRPr="00B47148">
        <w:t>cm und Sondereizug 1,15</w:t>
      </w:r>
      <w:r w:rsidR="00753A81" w:rsidRPr="00B47148">
        <w:t xml:space="preserve"> </w:t>
      </w:r>
      <w:r w:rsidR="00F16E46" w:rsidRPr="00B47148">
        <w:t>cm hängend.</w:t>
      </w:r>
      <w:r w:rsidR="007131B1" w:rsidRPr="00B47148">
        <w:t xml:space="preserve"> </w:t>
      </w:r>
      <w:r w:rsidR="007131B1" w:rsidRPr="008F44EF">
        <w:t>Der Absatz-Abstand Vor beträgt außerdem nur 10pt.</w:t>
      </w:r>
    </w:p>
    <w:p w14:paraId="3CDB45A6" w14:textId="77777777" w:rsidR="00761EAC" w:rsidRPr="008F44EF" w:rsidRDefault="00854D9A" w:rsidP="00397856">
      <w:pPr>
        <w:pStyle w:val="LJ3HeadlineDE"/>
      </w:pPr>
      <w:r w:rsidRPr="008F44EF">
        <w:t xml:space="preserve">Headline </w:t>
      </w:r>
      <w:r w:rsidR="006B75CF" w:rsidRPr="008F44EF">
        <w:t>Eb</w:t>
      </w:r>
      <w:r w:rsidR="00814912" w:rsidRPr="008F44EF">
        <w:t>e</w:t>
      </w:r>
      <w:r w:rsidR="006B75CF" w:rsidRPr="008F44EF">
        <w:t xml:space="preserve">ne 3: </w:t>
      </w:r>
      <w:r w:rsidR="00761EAC" w:rsidRPr="008F44EF">
        <w:t>LJ 3</w:t>
      </w:r>
      <w:r w:rsidR="006B75CF" w:rsidRPr="008F44EF">
        <w:t xml:space="preserve"> Headline</w:t>
      </w:r>
    </w:p>
    <w:p w14:paraId="430BCBF8" w14:textId="77777777" w:rsidR="00F16E46" w:rsidRPr="00B47148" w:rsidRDefault="00F16E46" w:rsidP="00000356">
      <w:pPr>
        <w:pStyle w:val="BodyText"/>
      </w:pPr>
      <w:r w:rsidRPr="00B47148">
        <w:t xml:space="preserve">Die </w:t>
      </w:r>
      <w:r w:rsidRPr="00B47148">
        <w:rPr>
          <w:i/>
        </w:rPr>
        <w:t>Überschrift LJ 3</w:t>
      </w:r>
      <w:r w:rsidRPr="00B47148">
        <w:t xml:space="preserve"> </w:t>
      </w:r>
      <w:r w:rsidRPr="00B47148">
        <w:rPr>
          <w:i/>
        </w:rPr>
        <w:t>Headline</w:t>
      </w:r>
      <w:r w:rsidRPr="00B47148">
        <w:t xml:space="preserve"> entspricht mit Ausnahme der dritten Hierarchie-Ebene der LJ 2 Headline.</w:t>
      </w:r>
    </w:p>
    <w:p w14:paraId="369CBAB1" w14:textId="77777777" w:rsidR="00F62A34" w:rsidRPr="008F44EF" w:rsidRDefault="00854D9A" w:rsidP="00B61077">
      <w:pPr>
        <w:pStyle w:val="LJ1HeadlineDE0"/>
      </w:pPr>
      <w:r w:rsidRPr="008F44EF">
        <w:t>Body</w:t>
      </w:r>
    </w:p>
    <w:p w14:paraId="35B2EAB9" w14:textId="77777777" w:rsidR="00F62A34" w:rsidRPr="00B47148" w:rsidRDefault="00F62A34" w:rsidP="00000356">
      <w:pPr>
        <w:pStyle w:val="BodyText"/>
      </w:pPr>
      <w:r w:rsidRPr="00B47148">
        <w:t xml:space="preserve">Der </w:t>
      </w:r>
      <w:r w:rsidRPr="00B47148">
        <w:rPr>
          <w:i/>
        </w:rPr>
        <w:t>Textkörper</w:t>
      </w:r>
      <w:r w:rsidRPr="00B47148">
        <w:t xml:space="preserve"> wird in dieser Vorlage immer mit einem Einzug am Absatzbeginn versehen. </w:t>
      </w:r>
      <w:r w:rsidR="000542A7" w:rsidRPr="00B47148">
        <w:t>Ausnahmen sind möglich.</w:t>
      </w:r>
    </w:p>
    <w:p w14:paraId="2BE38D8E" w14:textId="77777777" w:rsidR="00F62A34" w:rsidRPr="00B47148" w:rsidRDefault="00F62A34" w:rsidP="00000356">
      <w:pPr>
        <w:pStyle w:val="BodyText"/>
      </w:pPr>
      <w:r w:rsidRPr="00B47148">
        <w:t xml:space="preserve">Schnellvorlage Textkörper </w:t>
      </w:r>
      <w:proofErr w:type="spellStart"/>
      <w:r w:rsidRPr="00B47148">
        <w:rPr>
          <w:i/>
        </w:rPr>
        <w:t>LJ_Textkörper</w:t>
      </w:r>
      <w:proofErr w:type="spellEnd"/>
      <w:r w:rsidRPr="00B47148">
        <w:t>: Times New Roman 10</w:t>
      </w:r>
      <w:r w:rsidR="002D2F01" w:rsidRPr="00B47148">
        <w:t xml:space="preserve"> </w:t>
      </w:r>
      <w:proofErr w:type="spellStart"/>
      <w:r w:rsidRPr="00B47148">
        <w:t>pt</w:t>
      </w:r>
      <w:proofErr w:type="spellEnd"/>
      <w:r w:rsidRPr="00B47148">
        <w:t xml:space="preserve"> Blocksatz; Sondereinzug erste Zeile 0,65 mm; Zeilenabstand einfach, Abstand nach dem Absatz 10 </w:t>
      </w:r>
      <w:proofErr w:type="spellStart"/>
      <w:r w:rsidRPr="00B47148">
        <w:t>pt</w:t>
      </w:r>
      <w:proofErr w:type="spellEnd"/>
      <w:r w:rsidRPr="00B47148">
        <w:t>.</w:t>
      </w:r>
    </w:p>
    <w:p w14:paraId="53BA4BF7" w14:textId="77777777" w:rsidR="000542A7" w:rsidRPr="00B47148" w:rsidRDefault="000542A7" w:rsidP="00000356">
      <w:pPr>
        <w:pStyle w:val="BodyText"/>
      </w:pPr>
      <w:r w:rsidRPr="00B47148">
        <w:t xml:space="preserve">Auf diese Weise wird der Text in seiner Gliederung – besonders auch im Zusammenspiel mit einem in der Vorlage integrierten Abstand nach einem Absatz – bewusst betont. Der wissenschaftliche Charakter des Textes wird hervorgehoben und wahrnehmbar. Ein </w:t>
      </w:r>
      <w:r w:rsidRPr="00B47148">
        <w:rPr>
          <w:i/>
        </w:rPr>
        <w:t>gut strukturierter Text</w:t>
      </w:r>
      <w:r w:rsidRPr="00B47148">
        <w:t>, der als solcher nach außen hin in seiner Struktur sichtbar wird, ist inhaltlich einfach und schnell vom Leser zu erfassen.</w:t>
      </w:r>
    </w:p>
    <w:p w14:paraId="2D01123B" w14:textId="77777777" w:rsidR="002A57B8" w:rsidRPr="008F44EF" w:rsidRDefault="002A57B8" w:rsidP="002066C6">
      <w:pPr>
        <w:pStyle w:val="LJ2HeadlineDE"/>
      </w:pPr>
      <w:r w:rsidRPr="008F44EF">
        <w:lastRenderedPageBreak/>
        <w:t>Absatz ohne Einzug</w:t>
      </w:r>
    </w:p>
    <w:p w14:paraId="1D25308F" w14:textId="77777777" w:rsidR="002A57B8" w:rsidRPr="00B47148" w:rsidRDefault="002A57B8" w:rsidP="00000356">
      <w:pPr>
        <w:pStyle w:val="BodyText"/>
      </w:pPr>
      <w:r w:rsidRPr="00B47148">
        <w:t>Ein Absatz ohne Einzug kann nach einem Absatzen</w:t>
      </w:r>
      <w:r w:rsidR="00992532">
        <w:t xml:space="preserve">de </w:t>
      </w:r>
      <w:r w:rsidRPr="00B47148">
        <w:t>mit einem weichen Umbruch (Hochstelltaste</w:t>
      </w:r>
      <w:r w:rsidR="00992532">
        <w:t>/</w:t>
      </w:r>
      <w:r w:rsidRPr="00B47148">
        <w:t xml:space="preserve">Shift </w:t>
      </w:r>
      <w:r w:rsidRPr="00845ECD">
        <w:t>und</w:t>
      </w:r>
      <w:r w:rsidR="00845ECD">
        <w:t xml:space="preserve"> gleichzeitig Eingabe/</w:t>
      </w:r>
      <w:r w:rsidRPr="00B47148">
        <w:t>Return</w:t>
      </w:r>
      <w:r w:rsidR="00845ECD">
        <w:t xml:space="preserve"> und zusätzlich Tabulatortaste bei Blocksatz</w:t>
      </w:r>
      <w:r w:rsidRPr="00B47148">
        <w:t xml:space="preserve">) erzeugt werden oder durch die Verwendung der Schnellvorlage </w:t>
      </w:r>
      <w:proofErr w:type="spellStart"/>
      <w:r w:rsidRPr="00B47148">
        <w:rPr>
          <w:i/>
        </w:rPr>
        <w:t>LJ_Tex</w:t>
      </w:r>
      <w:r w:rsidR="00F057C6">
        <w:rPr>
          <w:i/>
        </w:rPr>
        <w:t>t</w:t>
      </w:r>
      <w:r w:rsidRPr="00B47148">
        <w:rPr>
          <w:i/>
        </w:rPr>
        <w:t>_oE</w:t>
      </w:r>
      <w:proofErr w:type="spellEnd"/>
      <w:r w:rsidRPr="00B47148">
        <w:rPr>
          <w:i/>
        </w:rPr>
        <w:t>.</w:t>
      </w:r>
      <w:r w:rsidRPr="00B47148">
        <w:t xml:space="preserve"> Das wird dann erforderlich, wenn ein Abschnitt bewu</w:t>
      </w:r>
      <w:r w:rsidR="008F6F21" w:rsidRPr="00B47148">
        <w:t>sst z.B. durch eine Grafik oder gegliederte Auflistung unterbrochen und anschließend weitergeführt werden soll.</w:t>
      </w:r>
      <w:r w:rsidRPr="00B47148">
        <w:t xml:space="preserve"> </w:t>
      </w:r>
    </w:p>
    <w:p w14:paraId="36C4B099" w14:textId="77777777" w:rsidR="00AE76BB" w:rsidRPr="008F44EF" w:rsidRDefault="00AE76BB" w:rsidP="002066C6">
      <w:pPr>
        <w:pStyle w:val="LJ2HeadlineDE"/>
      </w:pPr>
      <w:r w:rsidRPr="008F44EF">
        <w:t>Listen</w:t>
      </w:r>
    </w:p>
    <w:p w14:paraId="32B79E79" w14:textId="77777777" w:rsidR="00AE76BB" w:rsidRPr="00B47148" w:rsidRDefault="00AE76BB" w:rsidP="00000356">
      <w:pPr>
        <w:pStyle w:val="BodyText"/>
      </w:pPr>
      <w:r w:rsidRPr="005A372A">
        <w:t xml:space="preserve">Auflistungen sind mit Punkten als </w:t>
      </w:r>
      <w:proofErr w:type="spellStart"/>
      <w:r w:rsidRPr="005A372A">
        <w:t>Aufzäh</w:t>
      </w:r>
      <w:r w:rsidR="005A372A" w:rsidRPr="005A372A">
        <w:t>-</w:t>
      </w:r>
      <w:r w:rsidRPr="005A372A">
        <w:t>lungszeichen</w:t>
      </w:r>
      <w:proofErr w:type="spellEnd"/>
      <w:r w:rsidRPr="005A372A">
        <w:t xml:space="preserve"> in dem Schnellformat </w:t>
      </w:r>
      <w:proofErr w:type="spellStart"/>
      <w:r w:rsidRPr="005A372A">
        <w:t>LJ_Bullets</w:t>
      </w:r>
      <w:proofErr w:type="spellEnd"/>
      <w:r w:rsidRPr="005A372A">
        <w:t xml:space="preserve"> vorformatiert. </w:t>
      </w:r>
      <w:r w:rsidRPr="00B47148">
        <w:t xml:space="preserve">Anpassungen sind je nach Textinhalt sinnvoll und über die Absatzformatierung in Word leicht einstellbar. </w:t>
      </w:r>
    </w:p>
    <w:p w14:paraId="494746F9" w14:textId="77777777" w:rsidR="00ED1922" w:rsidRPr="008F44EF" w:rsidRDefault="00ED1922" w:rsidP="00B61077">
      <w:pPr>
        <w:pStyle w:val="LJ1HeadlineDE0"/>
      </w:pPr>
      <w:r w:rsidRPr="008F44EF">
        <w:t>Abbildungen und Tabellen</w:t>
      </w:r>
    </w:p>
    <w:p w14:paraId="4E7A8F14" w14:textId="77777777" w:rsidR="00ED1922" w:rsidRPr="00B47148" w:rsidRDefault="00ED1922" w:rsidP="00000356">
      <w:pPr>
        <w:pStyle w:val="BodyText"/>
      </w:pPr>
      <w:r w:rsidRPr="00B47148">
        <w:t xml:space="preserve">Für Abbildungen gibt es je eine Schnellformatvorlage zum Positionieren und zur Bildunterschrift. Tabellen können mit einer Überschrift und einer </w:t>
      </w:r>
      <w:r w:rsidR="001560F5" w:rsidRPr="00B47148">
        <w:t xml:space="preserve">fußenden </w:t>
      </w:r>
      <w:r w:rsidRPr="00B47148">
        <w:t>Quellangabe</w:t>
      </w:r>
      <w:r w:rsidR="001560F5" w:rsidRPr="00B47148">
        <w:t xml:space="preserve"> versehen werden (s.u.). </w:t>
      </w:r>
    </w:p>
    <w:p w14:paraId="4ECFDD30" w14:textId="77777777" w:rsidR="00FC4996" w:rsidRPr="008F44EF" w:rsidRDefault="00FC4996" w:rsidP="00B61077">
      <w:pPr>
        <w:pStyle w:val="LJ1HeadlineDE0"/>
      </w:pPr>
      <w:r w:rsidRPr="008F44EF">
        <w:t>Seitenlayout</w:t>
      </w:r>
    </w:p>
    <w:p w14:paraId="17655BFF" w14:textId="77777777" w:rsidR="009F4EE7" w:rsidRPr="008F44EF" w:rsidRDefault="009F4EE7" w:rsidP="002066C6">
      <w:pPr>
        <w:pStyle w:val="LJ2HeadlineDE"/>
      </w:pPr>
      <w:r w:rsidRPr="008F44EF">
        <w:t>innere und äußere Form</w:t>
      </w:r>
    </w:p>
    <w:p w14:paraId="26870C25" w14:textId="77777777" w:rsidR="009F4EE7" w:rsidRPr="00B47148" w:rsidRDefault="009F4EE7" w:rsidP="00000356">
      <w:pPr>
        <w:pStyle w:val="BodyText"/>
      </w:pPr>
      <w:r w:rsidRPr="00B47148">
        <w:t xml:space="preserve">Zur Veröffentlichung im Logistics Journal müssen eingereichte Artikel ein möglichst einheitliches Aussehen vorweisen. Zur Arbeitserleichterung werden den Autoren </w:t>
      </w:r>
      <w:r w:rsidR="007E56EC" w:rsidRPr="00B47148">
        <w:t>Dateiv</w:t>
      </w:r>
      <w:r w:rsidRPr="00B47148">
        <w:t xml:space="preserve">orlagen in verschiedenen </w:t>
      </w:r>
      <w:r w:rsidR="007E56EC" w:rsidRPr="00B47148">
        <w:t>F</w:t>
      </w:r>
      <w:r w:rsidRPr="00B47148">
        <w:t xml:space="preserve">ormaten bereitgestellt. Kopf- und Fußzeile mit den Angaben des </w:t>
      </w:r>
      <w:r w:rsidRPr="00B47148">
        <w:rPr>
          <w:i/>
        </w:rPr>
        <w:t>Copyrights, DOI, URN, etc</w:t>
      </w:r>
      <w:r w:rsidRPr="00B47148">
        <w:t>. werden von der Redaktion ergänzt bzw. angepasst.</w:t>
      </w:r>
    </w:p>
    <w:p w14:paraId="25E9BE5C" w14:textId="77777777" w:rsidR="006C22C5" w:rsidRPr="008F44EF" w:rsidRDefault="006C22C5" w:rsidP="002066C6">
      <w:pPr>
        <w:pStyle w:val="LJ2HeadlineDE"/>
      </w:pPr>
      <w:r w:rsidRPr="008F44EF">
        <w:t>Seitenformat</w:t>
      </w:r>
    </w:p>
    <w:p w14:paraId="13389DE0" w14:textId="77777777" w:rsidR="00FC4996" w:rsidRPr="00B47148" w:rsidRDefault="00FC4996" w:rsidP="00000356">
      <w:pPr>
        <w:pStyle w:val="BodyText"/>
      </w:pPr>
      <w:r w:rsidRPr="00B47148">
        <w:t xml:space="preserve">Die Wordvorlage ist in DIN A4 </w:t>
      </w:r>
      <w:r w:rsidR="00E36C86" w:rsidRPr="00B47148">
        <w:t xml:space="preserve">mit den Randabständen </w:t>
      </w:r>
      <w:r w:rsidR="00EB459E" w:rsidRPr="00B47148">
        <w:t>o</w:t>
      </w:r>
      <w:r w:rsidR="00313112" w:rsidRPr="00B47148">
        <w:t>ben und unten 3cm, rechts und links 2 cm</w:t>
      </w:r>
      <w:r w:rsidR="00EB459E" w:rsidRPr="00B47148">
        <w:t xml:space="preserve"> angelegt</w:t>
      </w:r>
      <w:r w:rsidR="00313112" w:rsidRPr="00B47148">
        <w:t>.</w:t>
      </w:r>
    </w:p>
    <w:p w14:paraId="7E0D54AA" w14:textId="77777777" w:rsidR="006C22C5" w:rsidRPr="008F44EF" w:rsidRDefault="006C22C5" w:rsidP="002066C6">
      <w:pPr>
        <w:pStyle w:val="LJ2HeadlineDE"/>
      </w:pPr>
      <w:r w:rsidRPr="008F44EF">
        <w:t>Satzspiegel</w:t>
      </w:r>
    </w:p>
    <w:p w14:paraId="60760A19" w14:textId="77777777" w:rsidR="00951462" w:rsidRPr="00D64B69" w:rsidRDefault="006C22C5" w:rsidP="00000356">
      <w:pPr>
        <w:pStyle w:val="BodyText"/>
      </w:pPr>
      <w:r w:rsidRPr="00D64B69">
        <w:t xml:space="preserve">Für das Worddokument ist ein </w:t>
      </w:r>
      <w:r w:rsidRPr="00D64B69">
        <w:rPr>
          <w:i/>
        </w:rPr>
        <w:t>zweispaltiges Layout</w:t>
      </w:r>
      <w:r w:rsidRPr="00D64B69">
        <w:t xml:space="preserve"> vorgesehen, dass durch breite Abbildungen </w:t>
      </w:r>
      <w:r w:rsidR="00081E1A" w:rsidRPr="00D64B69">
        <w:t xml:space="preserve">(s. Abb. 2) </w:t>
      </w:r>
      <w:r w:rsidRPr="00D64B69">
        <w:t xml:space="preserve">oder zur besseren Darstellung </w:t>
      </w:r>
      <w:r w:rsidR="001C0723" w:rsidRPr="00D64B69">
        <w:t>bestimmter</w:t>
      </w:r>
      <w:r w:rsidRPr="00D64B69">
        <w:t xml:space="preserve"> Inhalte unterbrochen werden darf.</w:t>
      </w:r>
      <w:r w:rsidR="00784E9B" w:rsidRPr="00D64B69">
        <w:t xml:space="preserve"> – Bitte beachten Sie, dass bei häufigem Wechsel </w:t>
      </w:r>
      <w:r w:rsidR="00250F02" w:rsidRPr="00D64B69">
        <w:t xml:space="preserve">zwischen Ein- und </w:t>
      </w:r>
      <w:proofErr w:type="spellStart"/>
      <w:r w:rsidR="00250F02" w:rsidRPr="00D64B69">
        <w:t>Zweispaltigkeit</w:t>
      </w:r>
      <w:proofErr w:type="spellEnd"/>
      <w:r w:rsidR="00250F02" w:rsidRPr="00D64B69">
        <w:t xml:space="preserve"> </w:t>
      </w:r>
      <w:r w:rsidR="00784E9B" w:rsidRPr="00D64B69">
        <w:t>das Dokument unruhig und schlechter lesbar</w:t>
      </w:r>
      <w:r w:rsidRPr="00D64B69">
        <w:t xml:space="preserve"> </w:t>
      </w:r>
      <w:r w:rsidR="00784E9B" w:rsidRPr="00D64B69">
        <w:t>wird.</w:t>
      </w:r>
      <w:r w:rsidR="00167D90" w:rsidRPr="00D64B69">
        <w:t xml:space="preserve"> </w:t>
      </w:r>
    </w:p>
    <w:p w14:paraId="2B6E432A" w14:textId="77777777" w:rsidR="00167D90" w:rsidRPr="00C46C0F" w:rsidRDefault="00250F02" w:rsidP="00C46C0F">
      <w:pPr>
        <w:pStyle w:val="LJBulletListDE"/>
      </w:pPr>
      <w:r w:rsidRPr="00C46C0F">
        <w:t>B</w:t>
      </w:r>
      <w:r w:rsidR="00167D90" w:rsidRPr="00C46C0F">
        <w:t>reite</w:t>
      </w:r>
      <w:r w:rsidRPr="00C46C0F">
        <w:t xml:space="preserve"> je Spalte</w:t>
      </w:r>
      <w:r w:rsidR="00167D90" w:rsidRPr="00C46C0F">
        <w:t xml:space="preserve"> </w:t>
      </w:r>
      <w:r w:rsidRPr="00C46C0F">
        <w:t>(zwei</w:t>
      </w:r>
      <w:r w:rsidR="00167D90" w:rsidRPr="00C46C0F">
        <w:t>spaltig</w:t>
      </w:r>
      <w:r w:rsidRPr="00C46C0F">
        <w:t>)</w:t>
      </w:r>
      <w:r w:rsidR="00167D90" w:rsidRPr="00C46C0F">
        <w:t>: 8,17 cm</w:t>
      </w:r>
    </w:p>
    <w:p w14:paraId="4013732E" w14:textId="77777777" w:rsidR="00167D90" w:rsidRPr="00C46C0F" w:rsidRDefault="00167D90" w:rsidP="00C46C0F">
      <w:pPr>
        <w:pStyle w:val="LJBulletListDE"/>
      </w:pPr>
      <w:r w:rsidRPr="00C46C0F">
        <w:t>Spaltenabstand: 0,65 cm</w:t>
      </w:r>
    </w:p>
    <w:p w14:paraId="45368C25" w14:textId="77777777" w:rsidR="00167D90" w:rsidRPr="00C46C0F" w:rsidRDefault="00250F02" w:rsidP="00C46C0F">
      <w:pPr>
        <w:pStyle w:val="LJBulletListDE"/>
      </w:pPr>
      <w:r w:rsidRPr="00C46C0F">
        <w:t>Maximale Spaltenbreite</w:t>
      </w:r>
      <w:r w:rsidR="00167D90" w:rsidRPr="00C46C0F">
        <w:t>: 16,99 cm</w:t>
      </w:r>
    </w:p>
    <w:p w14:paraId="58AB3883" w14:textId="77777777" w:rsidR="00167D90" w:rsidRPr="008F44EF" w:rsidRDefault="00167D90" w:rsidP="00000356">
      <w:pPr>
        <w:pStyle w:val="BodyText"/>
      </w:pPr>
    </w:p>
    <w:p w14:paraId="3BA3E7F6" w14:textId="77777777" w:rsidR="00262F60" w:rsidRPr="008F44EF" w:rsidRDefault="00262F60" w:rsidP="002066C6">
      <w:pPr>
        <w:pStyle w:val="LJ2HeadlineDE"/>
      </w:pPr>
      <w:r w:rsidRPr="008F44EF">
        <w:t>Abbildungen</w:t>
      </w:r>
    </w:p>
    <w:p w14:paraId="1A069133" w14:textId="77777777" w:rsidR="00262F60" w:rsidRPr="00B51BDF" w:rsidRDefault="00262F60" w:rsidP="00397856">
      <w:pPr>
        <w:pStyle w:val="LJ3HeadlineDE"/>
      </w:pPr>
      <w:r w:rsidRPr="00B51BDF">
        <w:t>Dateiformate für Abbildungen</w:t>
      </w:r>
      <w:r w:rsidRPr="00B51BDF">
        <w:br/>
        <w:t xml:space="preserve"> in MS Word</w:t>
      </w:r>
    </w:p>
    <w:p w14:paraId="08FD1A49" w14:textId="77777777" w:rsidR="00017815" w:rsidRPr="00B47148" w:rsidRDefault="00017815" w:rsidP="00000356">
      <w:pPr>
        <w:pStyle w:val="BodyText"/>
      </w:pPr>
      <w:r w:rsidRPr="00B47148">
        <w:t xml:space="preserve">Pixelgrafiken im </w:t>
      </w:r>
      <w:proofErr w:type="spellStart"/>
      <w:r w:rsidRPr="00B47148">
        <w:rPr>
          <w:i/>
        </w:rPr>
        <w:t>Png</w:t>
      </w:r>
      <w:proofErr w:type="spellEnd"/>
      <w:r w:rsidRPr="00B47148">
        <w:rPr>
          <w:i/>
        </w:rPr>
        <w:t>-Format</w:t>
      </w:r>
      <w:r w:rsidRPr="00B47148">
        <w:t xml:space="preserve"> sind</w:t>
      </w:r>
      <w:r w:rsidR="006305C4" w:rsidRPr="00B47148">
        <w:t xml:space="preserve"> derzeit</w:t>
      </w:r>
      <w:r w:rsidRPr="00B47148">
        <w:t xml:space="preserve"> in Word am leichtesten zu handhaben.</w:t>
      </w:r>
      <w:r w:rsidR="009977F6" w:rsidRPr="00B47148">
        <w:t xml:space="preserve"> Die </w:t>
      </w:r>
      <w:r w:rsidRPr="00B47148">
        <w:t>Bildbreite über eine Spalte</w:t>
      </w:r>
      <w:r w:rsidR="009977F6" w:rsidRPr="00B47148">
        <w:t xml:space="preserve"> beträgt</w:t>
      </w:r>
      <w:r w:rsidRPr="00B47148">
        <w:t xml:space="preserve"> max. 8,17 cm</w:t>
      </w:r>
      <w:r w:rsidR="009977F6" w:rsidRPr="00B47148">
        <w:t xml:space="preserve">, </w:t>
      </w:r>
      <w:r w:rsidRPr="00B47148">
        <w:t>über zwei Spalten max. 16,99 cm</w:t>
      </w:r>
      <w:r w:rsidR="009977F6" w:rsidRPr="00B47148">
        <w:t>.</w:t>
      </w:r>
      <w:r w:rsidR="00DD7133" w:rsidRPr="00B47148">
        <w:t xml:space="preserve"> Die Auflösung sollte dabei mindestens 150 dpi betragen und 600 dpi nicht überschreiten.</w:t>
      </w:r>
    </w:p>
    <w:p w14:paraId="70E6244E" w14:textId="77777777" w:rsidR="00017815" w:rsidRPr="00B47148" w:rsidRDefault="00820F7A" w:rsidP="00000356">
      <w:pPr>
        <w:pStyle w:val="BodyText"/>
      </w:pPr>
      <w:r w:rsidRPr="00B47148">
        <w:t>Vektorgrafiken wie *.</w:t>
      </w:r>
      <w:proofErr w:type="spellStart"/>
      <w:r w:rsidRPr="00B47148">
        <w:t>eps</w:t>
      </w:r>
      <w:proofErr w:type="spellEnd"/>
      <w:r w:rsidRPr="00B47148">
        <w:t xml:space="preserve"> oder *.ai sind für Word nicht geeignet</w:t>
      </w:r>
      <w:r w:rsidR="0074788B" w:rsidRPr="00B47148">
        <w:t xml:space="preserve">, andere wie*. </w:t>
      </w:r>
      <w:proofErr w:type="spellStart"/>
      <w:r w:rsidR="0074788B" w:rsidRPr="00B47148">
        <w:t>wmf</w:t>
      </w:r>
      <w:proofErr w:type="spellEnd"/>
      <w:r w:rsidR="0074788B" w:rsidRPr="00B47148">
        <w:t xml:space="preserve"> und *.</w:t>
      </w:r>
      <w:proofErr w:type="spellStart"/>
      <w:r w:rsidR="0074788B" w:rsidRPr="00B47148">
        <w:t>emf</w:t>
      </w:r>
      <w:proofErr w:type="spellEnd"/>
      <w:r w:rsidR="0074788B" w:rsidRPr="00B47148">
        <w:t xml:space="preserve"> funktionieren hier nicht immer gleich gut.</w:t>
      </w:r>
    </w:p>
    <w:p w14:paraId="480BB09B" w14:textId="77777777" w:rsidR="00262F60" w:rsidRPr="008F44EF" w:rsidRDefault="00262F60" w:rsidP="00397856">
      <w:pPr>
        <w:pStyle w:val="LJ3HeadlineDE"/>
      </w:pPr>
      <w:r w:rsidRPr="008F44EF">
        <w:t>Gestaltungshinweise</w:t>
      </w:r>
      <w:r w:rsidR="004B7DAA" w:rsidRPr="008F44EF">
        <w:t xml:space="preserve"> für Abbildungen</w:t>
      </w:r>
    </w:p>
    <w:p w14:paraId="03831649" w14:textId="77777777" w:rsidR="00017815" w:rsidRPr="00B47148" w:rsidRDefault="00017815" w:rsidP="00000356">
      <w:pPr>
        <w:pStyle w:val="BodyText"/>
      </w:pPr>
      <w:r w:rsidRPr="00B47148">
        <w:t xml:space="preserve">Werden Grafiken verwendet, die optisch wenig kompakt und einheitlich wirken, ist es ratsam, sie mit einem dünnen Rahmen (z.B. ¼ </w:t>
      </w:r>
      <w:proofErr w:type="spellStart"/>
      <w:r w:rsidRPr="00B47148">
        <w:t>pt</w:t>
      </w:r>
      <w:proofErr w:type="spellEnd"/>
      <w:r w:rsidRPr="00B47148">
        <w:t xml:space="preserve">, schwarz) zu versehen. </w:t>
      </w:r>
      <w:r w:rsidR="001560F5" w:rsidRPr="00B47148">
        <w:t xml:space="preserve">Sobald eine Grafik gerahmt wird, empfiehlt es sich diesen Stil </w:t>
      </w:r>
      <w:r w:rsidR="00FB7139" w:rsidRPr="00B47148">
        <w:t xml:space="preserve">auf alle Grafiken des Dokuments anzuwenden. </w:t>
      </w:r>
    </w:p>
    <w:p w14:paraId="56FA982E" w14:textId="77777777" w:rsidR="004B7DAA" w:rsidRPr="00B47148" w:rsidRDefault="004B7DAA" w:rsidP="00000356">
      <w:pPr>
        <w:pStyle w:val="BodyText"/>
      </w:pPr>
      <w:r w:rsidRPr="00B47148">
        <w:t>Farben</w:t>
      </w:r>
      <w:r w:rsidR="00FB7139" w:rsidRPr="00B47148">
        <w:t xml:space="preserve"> (eigenes Farbsystem)</w:t>
      </w:r>
      <w:r w:rsidRPr="00B47148">
        <w:t>, Graustufen, Linien</w:t>
      </w:r>
      <w:r w:rsidR="002617FC" w:rsidRPr="00B47148">
        <w:t>-</w:t>
      </w:r>
      <w:r w:rsidRPr="00B47148">
        <w:t>stärken und Stil (Lineare Zeichnungen, Flächendarstellung, Fotos</w:t>
      </w:r>
      <w:r w:rsidR="00FB7139" w:rsidRPr="00B47148">
        <w:t xml:space="preserve">) </w:t>
      </w:r>
      <w:r w:rsidR="004A7864" w:rsidRPr="00B47148">
        <w:t xml:space="preserve">und die Abbildungen an sich </w:t>
      </w:r>
      <w:r w:rsidR="00FB7139" w:rsidRPr="00B47148">
        <w:t xml:space="preserve">sind </w:t>
      </w:r>
      <w:r w:rsidR="004A7864" w:rsidRPr="00B47148">
        <w:t>sinnvoll,</w:t>
      </w:r>
      <w:r w:rsidR="00FB7139" w:rsidRPr="00B47148">
        <w:t xml:space="preserve"> </w:t>
      </w:r>
      <w:r w:rsidR="00E731C9" w:rsidRPr="00B47148">
        <w:t>einheitlich</w:t>
      </w:r>
      <w:r w:rsidR="004A7864" w:rsidRPr="00B47148">
        <w:t xml:space="preserve"> und konsequent einzusetzen</w:t>
      </w:r>
      <w:r w:rsidR="00E731C9" w:rsidRPr="00B47148">
        <w:t>.</w:t>
      </w:r>
      <w:r w:rsidR="00D07DB9" w:rsidRPr="00B47148">
        <w:t xml:space="preserve"> Grafikinterne </w:t>
      </w:r>
      <w:r w:rsidRPr="00B47148">
        <w:t>Texte müssen deutlich lesbar</w:t>
      </w:r>
      <w:r w:rsidR="00E731C9" w:rsidRPr="00B47148">
        <w:t xml:space="preserve"> </w:t>
      </w:r>
      <w:r w:rsidRPr="00B47148">
        <w:t xml:space="preserve">sein, wenn der </w:t>
      </w:r>
      <w:r w:rsidR="00E731C9" w:rsidRPr="00B47148">
        <w:t>I</w:t>
      </w:r>
      <w:r w:rsidRPr="00B47148">
        <w:t>nhalt relevant ist</w:t>
      </w:r>
      <w:r w:rsidR="00E731C9" w:rsidRPr="00B47148">
        <w:t xml:space="preserve"> (Schriftgröße und Kontrast)</w:t>
      </w:r>
      <w:r w:rsidRPr="00B47148">
        <w:t>. Ansonsten sollte Text als Graufläche erscheinen oder weggelassen werden.</w:t>
      </w:r>
    </w:p>
    <w:p w14:paraId="66ACF640" w14:textId="77777777" w:rsidR="004B7DAA" w:rsidRPr="00B47148" w:rsidRDefault="004B7DAA" w:rsidP="00000356">
      <w:pPr>
        <w:pStyle w:val="LJKeywordsKeywords"/>
      </w:pPr>
      <w:r w:rsidRPr="00B47148">
        <w:t xml:space="preserve">Auf Effekte </w:t>
      </w:r>
      <w:r w:rsidR="00E731C9" w:rsidRPr="00B47148">
        <w:t xml:space="preserve">wie Schatten </w:t>
      </w:r>
      <w:r w:rsidRPr="00B47148">
        <w:t xml:space="preserve">sollte weitestgehend verzichtet </w:t>
      </w:r>
      <w:r w:rsidR="00E731C9" w:rsidRPr="00B47148">
        <w:t xml:space="preserve">werden oder zumindest Ihr Einsatz </w:t>
      </w:r>
      <w:r w:rsidR="00DF3D98" w:rsidRPr="00B47148">
        <w:t>dezent und einheitlich</w:t>
      </w:r>
      <w:r w:rsidR="00E731C9" w:rsidRPr="00B47148">
        <w:t xml:space="preserve"> stattfinden</w:t>
      </w:r>
      <w:r w:rsidRPr="00B47148">
        <w:t>.</w:t>
      </w:r>
    </w:p>
    <w:p w14:paraId="146FD16A" w14:textId="77777777" w:rsidR="008C3BDE" w:rsidRPr="008F44EF" w:rsidRDefault="008C3BDE" w:rsidP="003B0579">
      <w:pPr>
        <w:pStyle w:val="LJ1HeadlineDE0"/>
      </w:pPr>
      <w:r w:rsidRPr="008F44EF">
        <w:t>Anwend</w:t>
      </w:r>
      <w:r w:rsidR="004213AB" w:rsidRPr="008F44EF">
        <w:t>en</w:t>
      </w:r>
      <w:r w:rsidRPr="008F44EF">
        <w:t xml:space="preserve"> </w:t>
      </w:r>
      <w:r w:rsidR="004213AB" w:rsidRPr="008F44EF">
        <w:t xml:space="preserve">der LJ Word-Vorlage </w:t>
      </w:r>
    </w:p>
    <w:p w14:paraId="20C19305" w14:textId="77777777" w:rsidR="004033CD" w:rsidRPr="008F44EF" w:rsidRDefault="004033CD" w:rsidP="002066C6">
      <w:pPr>
        <w:pStyle w:val="LJ2HeadlineDE"/>
      </w:pPr>
      <w:r w:rsidRPr="008F44EF">
        <w:t xml:space="preserve">Vorlagen-Auswahl Deutsch / Englisch </w:t>
      </w:r>
    </w:p>
    <w:p w14:paraId="3D31F38B" w14:textId="77777777" w:rsidR="008C3BDE" w:rsidRPr="00D64B69" w:rsidRDefault="004213AB" w:rsidP="00000356">
      <w:pPr>
        <w:pStyle w:val="BodyText"/>
      </w:pPr>
      <w:r w:rsidRPr="00B47148">
        <w:t xml:space="preserve">Die Wordvorlage des Logistics Journal liegt in den Sprachen Deutsch und Englisch vor, um die </w:t>
      </w:r>
      <w:r w:rsidR="003B423B">
        <w:t xml:space="preserve">jeweils </w:t>
      </w:r>
      <w:r w:rsidRPr="00B47148">
        <w:t xml:space="preserve">passende </w:t>
      </w:r>
      <w:r w:rsidR="00C947F1" w:rsidRPr="00B47148">
        <w:t xml:space="preserve">Rechtschreibkorrektur </w:t>
      </w:r>
      <w:r w:rsidR="00CC6DAB" w:rsidRPr="00B47148">
        <w:t xml:space="preserve">und Silbentrennung </w:t>
      </w:r>
      <w:r w:rsidR="00C947F1" w:rsidRPr="00B47148">
        <w:t>de</w:t>
      </w:r>
      <w:r w:rsidR="004033CD" w:rsidRPr="00B47148">
        <w:t xml:space="preserve">n Einzelformaten innerhalb des </w:t>
      </w:r>
      <w:r w:rsidR="00C947F1" w:rsidRPr="00B47148">
        <w:t>Gesamtdokument</w:t>
      </w:r>
      <w:r w:rsidR="004033CD" w:rsidRPr="00B47148">
        <w:t>s</w:t>
      </w:r>
      <w:r w:rsidR="00C947F1" w:rsidRPr="00B47148">
        <w:t xml:space="preserve"> </w:t>
      </w:r>
      <w:r w:rsidRPr="00B47148">
        <w:t>mitzuliefern.</w:t>
      </w:r>
      <w:r w:rsidR="00170B9F" w:rsidRPr="00B47148">
        <w:t xml:space="preserve"> </w:t>
      </w:r>
      <w:r w:rsidR="005662FA" w:rsidRPr="00D64B69">
        <w:t>Beispiel</w:t>
      </w:r>
      <w:r w:rsidR="001A405E" w:rsidRPr="00D64B69">
        <w:t>:</w:t>
      </w:r>
      <w:r w:rsidR="00DF2BF6" w:rsidRPr="00D64B69">
        <w:t xml:space="preserve"> Schlagwörter/Keywords </w:t>
      </w:r>
      <w:r w:rsidR="00D64B69" w:rsidRPr="00D64B69">
        <w:t xml:space="preserve">basieren auf </w:t>
      </w:r>
      <w:r w:rsidR="00D64B69">
        <w:t xml:space="preserve">dem </w:t>
      </w:r>
      <w:r w:rsidR="005662FA" w:rsidRPr="00D64B69">
        <w:t>gleichen Format, die</w:t>
      </w:r>
      <w:r w:rsidR="00DF2BF6" w:rsidRPr="00D64B69">
        <w:t xml:space="preserve"> Rechtschreibung und Silbentrennung sind </w:t>
      </w:r>
      <w:r w:rsidR="005662FA" w:rsidRPr="00D64B69">
        <w:t>allerdings der jeweiligen Sprache angepasst.</w:t>
      </w:r>
      <w:r w:rsidR="00DF2BF6" w:rsidRPr="00D64B69">
        <w:t xml:space="preserve"> </w:t>
      </w:r>
      <w:r w:rsidR="00170B9F" w:rsidRPr="00D64B69">
        <w:t xml:space="preserve">Ein geübter Umgang mit dem </w:t>
      </w:r>
      <w:r w:rsidR="0053663F" w:rsidRPr="00D64B69">
        <w:t>Programm</w:t>
      </w:r>
      <w:r w:rsidR="00170B9F" w:rsidRPr="00D64B69">
        <w:t xml:space="preserve"> Word wir</w:t>
      </w:r>
      <w:r w:rsidR="0053663F" w:rsidRPr="00D64B69">
        <w:t>d</w:t>
      </w:r>
      <w:r w:rsidR="00170B9F" w:rsidRPr="00D64B69">
        <w:t xml:space="preserve"> vorausgesetzt.</w:t>
      </w:r>
    </w:p>
    <w:p w14:paraId="4058F556" w14:textId="77777777" w:rsidR="00654624" w:rsidRPr="008F44EF" w:rsidRDefault="00654624" w:rsidP="002066C6">
      <w:pPr>
        <w:pStyle w:val="LJ2HeadlineDE"/>
      </w:pPr>
      <w:r w:rsidRPr="008F44EF">
        <w:t>Vo</w:t>
      </w:r>
      <w:r w:rsidR="003E41A3" w:rsidRPr="008F44EF">
        <w:t>rschl</w:t>
      </w:r>
      <w:r w:rsidR="00643C47">
        <w:t>ä</w:t>
      </w:r>
      <w:r w:rsidRPr="008F44EF">
        <w:t>g</w:t>
      </w:r>
      <w:r w:rsidR="00643C47">
        <w:t>e</w:t>
      </w:r>
      <w:r w:rsidR="003E41A3" w:rsidRPr="008F44EF">
        <w:t xml:space="preserve"> zur Vorgehensweise</w:t>
      </w:r>
    </w:p>
    <w:p w14:paraId="2FC8B5EA" w14:textId="77777777" w:rsidR="003E41A3" w:rsidRPr="00B47148" w:rsidRDefault="003E41A3" w:rsidP="00000356">
      <w:pPr>
        <w:pStyle w:val="BodyText"/>
      </w:pPr>
      <w:r w:rsidRPr="00B47148">
        <w:t>Die folgende</w:t>
      </w:r>
      <w:r w:rsidR="00643C47">
        <w:t>n</w:t>
      </w:r>
      <w:r w:rsidRPr="00B47148">
        <w:t xml:space="preserve"> Vorgehensweise</w:t>
      </w:r>
      <w:r w:rsidR="00643C47">
        <w:t>n</w:t>
      </w:r>
      <w:r w:rsidRPr="00B47148">
        <w:t xml:space="preserve"> </w:t>
      </w:r>
      <w:r w:rsidR="00643C47">
        <w:t>sind</w:t>
      </w:r>
      <w:r w:rsidRPr="00B47148">
        <w:t xml:space="preserve"> bereits getestet und stell</w:t>
      </w:r>
      <w:r w:rsidR="00643C47">
        <w:t>en</w:t>
      </w:r>
      <w:r w:rsidRPr="00B47148">
        <w:t xml:space="preserve"> geeignete Weg</w:t>
      </w:r>
      <w:r w:rsidR="00643C47">
        <w:t>e</w:t>
      </w:r>
      <w:r w:rsidRPr="00B47148">
        <w:t xml:space="preserve"> dar, den </w:t>
      </w:r>
      <w:r w:rsidR="00643C47">
        <w:t xml:space="preserve">zur </w:t>
      </w:r>
      <w:r w:rsidRPr="00B47148">
        <w:t>Veröffentlichung</w:t>
      </w:r>
      <w:r w:rsidR="00643C47">
        <w:t xml:space="preserve"> </w:t>
      </w:r>
      <w:r w:rsidR="00643C47" w:rsidRPr="00B47148">
        <w:t xml:space="preserve">geplanten </w:t>
      </w:r>
      <w:r w:rsidR="00643C47">
        <w:t>T</w:t>
      </w:r>
      <w:r w:rsidRPr="00B47148">
        <w:t xml:space="preserve">ext in das vorgesehene Format zu bringen. </w:t>
      </w:r>
      <w:r w:rsidR="001A405E" w:rsidRPr="00B47148">
        <w:t xml:space="preserve">Es </w:t>
      </w:r>
      <w:r w:rsidR="00643C47">
        <w:t>sind</w:t>
      </w:r>
      <w:r w:rsidR="001A405E" w:rsidRPr="00B47148">
        <w:t xml:space="preserve"> lediglich </w:t>
      </w:r>
      <w:r w:rsidR="00643C47">
        <w:t>Vorschlä</w:t>
      </w:r>
      <w:r w:rsidR="001A405E" w:rsidRPr="00B47148">
        <w:t>g</w:t>
      </w:r>
      <w:r w:rsidR="00643C47">
        <w:t>e</w:t>
      </w:r>
      <w:r w:rsidR="001A405E" w:rsidRPr="00B47148">
        <w:t>, d</w:t>
      </w:r>
      <w:r w:rsidR="00643C47">
        <w:t>ie</w:t>
      </w:r>
      <w:r w:rsidR="001A405E" w:rsidRPr="00B47148">
        <w:t xml:space="preserve"> nicht </w:t>
      </w:r>
      <w:r w:rsidR="00643C47">
        <w:t>den Anspruch haben,</w:t>
      </w:r>
      <w:r w:rsidR="001A405E" w:rsidRPr="00B47148">
        <w:t xml:space="preserve"> d</w:t>
      </w:r>
      <w:r w:rsidR="00643C47">
        <w:t>i</w:t>
      </w:r>
      <w:r w:rsidR="001A405E" w:rsidRPr="00B47148">
        <w:t>e beste</w:t>
      </w:r>
      <w:r w:rsidR="00643C47">
        <w:t>n</w:t>
      </w:r>
      <w:r w:rsidR="001A405E" w:rsidRPr="00B47148">
        <w:t xml:space="preserve"> </w:t>
      </w:r>
      <w:r w:rsidR="00643C47">
        <w:t xml:space="preserve">zu </w:t>
      </w:r>
      <w:r w:rsidR="001A405E" w:rsidRPr="00B47148">
        <w:t>sein</w:t>
      </w:r>
      <w:r w:rsidR="00643C47">
        <w:t>, sondern</w:t>
      </w:r>
      <w:r w:rsidR="001A405E" w:rsidRPr="00B47148">
        <w:t xml:space="preserve"> Ihnen die Arbeit </w:t>
      </w:r>
      <w:r w:rsidR="00643C47">
        <w:t xml:space="preserve">insgesamt </w:t>
      </w:r>
      <w:r w:rsidR="001A405E" w:rsidRPr="00B47148">
        <w:t xml:space="preserve">vereinfachen. </w:t>
      </w:r>
      <w:r w:rsidRPr="00B47148">
        <w:t xml:space="preserve">Wenn Sie </w:t>
      </w:r>
      <w:r w:rsidR="001A405E" w:rsidRPr="00B47148">
        <w:t>andere</w:t>
      </w:r>
      <w:r w:rsidRPr="00B47148">
        <w:t xml:space="preserve"> Vorgehensweise </w:t>
      </w:r>
      <w:r w:rsidR="001A405E" w:rsidRPr="00B47148">
        <w:t xml:space="preserve">kennen, </w:t>
      </w:r>
      <w:r w:rsidR="00FD4368" w:rsidRPr="00B47148">
        <w:t xml:space="preserve">dürfen Sie diese gerne </w:t>
      </w:r>
      <w:r w:rsidR="001A405E" w:rsidRPr="00B47148">
        <w:t>nutzen</w:t>
      </w:r>
      <w:r w:rsidR="00037C9F" w:rsidRPr="00B47148">
        <w:t>.</w:t>
      </w:r>
    </w:p>
    <w:p w14:paraId="41F7AB66" w14:textId="77777777" w:rsidR="003E41A3" w:rsidRPr="00397856" w:rsidRDefault="003E41A3" w:rsidP="00397856">
      <w:pPr>
        <w:pStyle w:val="LJ3HeadlineDE"/>
      </w:pPr>
      <w:r w:rsidRPr="00397856">
        <w:lastRenderedPageBreak/>
        <w:t>Vorbereitung</w:t>
      </w:r>
    </w:p>
    <w:p w14:paraId="55773647" w14:textId="77777777" w:rsidR="00292717" w:rsidRDefault="00596FEC" w:rsidP="00000356">
      <w:pPr>
        <w:pStyle w:val="BodyText"/>
      </w:pPr>
      <w:r w:rsidRPr="00B47148">
        <w:t xml:space="preserve">Eine </w:t>
      </w:r>
      <w:r w:rsidR="00431514">
        <w:t xml:space="preserve">sichere </w:t>
      </w:r>
      <w:r w:rsidR="00292717" w:rsidRPr="00B47148">
        <w:t>Art</w:t>
      </w:r>
      <w:r w:rsidR="00AE209A" w:rsidRPr="00B47148">
        <w:t>,</w:t>
      </w:r>
      <w:r w:rsidR="00292717" w:rsidRPr="00B47148">
        <w:t xml:space="preserve"> </w:t>
      </w:r>
      <w:r w:rsidR="00BE7A60">
        <w:t>Ihren</w:t>
      </w:r>
      <w:r w:rsidR="00292717" w:rsidRPr="00B47148">
        <w:t xml:space="preserve"> </w:t>
      </w:r>
      <w:r w:rsidR="00BE7A60">
        <w:t>Text</w:t>
      </w:r>
      <w:r w:rsidR="00292717" w:rsidRPr="00B47148">
        <w:t xml:space="preserve"> zu formatieren, besteht darin</w:t>
      </w:r>
      <w:r w:rsidR="00AE209A" w:rsidRPr="00B47148">
        <w:t xml:space="preserve">, </w:t>
      </w:r>
      <w:r w:rsidR="00BE7A60">
        <w:t>ihn</w:t>
      </w:r>
      <w:r w:rsidR="00AE209A" w:rsidRPr="00B47148">
        <w:t xml:space="preserve"> in Abschnitten unterteilt und mit Überschriften</w:t>
      </w:r>
      <w:r w:rsidR="004A4A03" w:rsidRPr="00B47148">
        <w:t xml:space="preserve"> (eigens mit </w:t>
      </w:r>
      <w:r w:rsidR="00133763">
        <w:t>„</w:t>
      </w:r>
      <w:r w:rsidR="004A4A03" w:rsidRPr="00B47148">
        <w:t>harte</w:t>
      </w:r>
      <w:r w:rsidR="00133763">
        <w:t>m</w:t>
      </w:r>
      <w:r w:rsidR="004A4A03" w:rsidRPr="00B47148">
        <w:t xml:space="preserve"> Umbruch</w:t>
      </w:r>
      <w:r w:rsidR="00133763">
        <w:t xml:space="preserve">“ </w:t>
      </w:r>
      <w:r w:rsidR="004A4A03" w:rsidRPr="00B47148">
        <w:t>–</w:t>
      </w:r>
      <w:r w:rsidR="00133763">
        <w:t xml:space="preserve"> </w:t>
      </w:r>
      <w:r w:rsidR="004A4A03" w:rsidRPr="00B47148">
        <w:t>Return-Taste)</w:t>
      </w:r>
      <w:r w:rsidR="00AE209A" w:rsidRPr="00B47148">
        <w:t xml:space="preserve"> </w:t>
      </w:r>
      <w:r w:rsidR="00133763" w:rsidRPr="00B47148">
        <w:t xml:space="preserve">versehen </w:t>
      </w:r>
      <w:r w:rsidR="00AE209A" w:rsidRPr="00B47148">
        <w:t>zunächst unformatiert in einer *.</w:t>
      </w:r>
      <w:proofErr w:type="spellStart"/>
      <w:r w:rsidR="00AE209A" w:rsidRPr="00B47148">
        <w:t>txt</w:t>
      </w:r>
      <w:proofErr w:type="spellEnd"/>
      <w:r w:rsidR="00133763">
        <w:t>-</w:t>
      </w:r>
      <w:r w:rsidR="00AE209A" w:rsidRPr="00B47148">
        <w:t xml:space="preserve">Datei </w:t>
      </w:r>
      <w:r w:rsidRPr="00B47148">
        <w:t xml:space="preserve">zu bringen und </w:t>
      </w:r>
      <w:r w:rsidR="00AE209A" w:rsidRPr="00B47148">
        <w:t xml:space="preserve">vorliegen zu haben. </w:t>
      </w:r>
      <w:r w:rsidR="00F2302D" w:rsidRPr="00B47148">
        <w:t>D</w:t>
      </w:r>
      <w:r w:rsidR="007947A6" w:rsidRPr="00B47148">
        <w:t>as</w:t>
      </w:r>
      <w:r w:rsidR="00F2302D" w:rsidRPr="00B47148">
        <w:t xml:space="preserve"> </w:t>
      </w:r>
      <w:r w:rsidR="00133763">
        <w:t>*.</w:t>
      </w:r>
      <w:proofErr w:type="spellStart"/>
      <w:r w:rsidR="00F727E5">
        <w:t>txt</w:t>
      </w:r>
      <w:proofErr w:type="spellEnd"/>
      <w:r w:rsidR="00F727E5">
        <w:t>-</w:t>
      </w:r>
      <w:r w:rsidR="007947A6" w:rsidRPr="00B47148">
        <w:t>Dokument</w:t>
      </w:r>
      <w:r w:rsidR="00F2302D" w:rsidRPr="00B47148">
        <w:t xml:space="preserve"> muss strukturell d</w:t>
      </w:r>
      <w:r w:rsidR="006171D5">
        <w:t>ies</w:t>
      </w:r>
      <w:r w:rsidR="00F2302D" w:rsidRPr="00B47148">
        <w:t>er Vorlage entsprechen</w:t>
      </w:r>
      <w:r w:rsidR="00C93843" w:rsidRPr="00B47148">
        <w:t xml:space="preserve">. </w:t>
      </w:r>
      <w:r w:rsidR="00D321FB" w:rsidRPr="00B47148">
        <w:t>Die Abbildungen sollten in einem Word-kompatiblen Format, wie *.</w:t>
      </w:r>
      <w:proofErr w:type="spellStart"/>
      <w:r w:rsidR="00D321FB" w:rsidRPr="00B47148">
        <w:t>png</w:t>
      </w:r>
      <w:proofErr w:type="spellEnd"/>
      <w:r w:rsidR="00D321FB" w:rsidRPr="00B47148">
        <w:t xml:space="preserve"> </w:t>
      </w:r>
      <w:r w:rsidR="00F2302D" w:rsidRPr="00B47148">
        <w:t xml:space="preserve">gesondert </w:t>
      </w:r>
      <w:r w:rsidR="00D321FB" w:rsidRPr="00B47148">
        <w:t>vorliegen.</w:t>
      </w:r>
      <w:r w:rsidR="004A4A03" w:rsidRPr="00B47148">
        <w:t xml:space="preserve"> </w:t>
      </w:r>
      <w:r w:rsidR="004A4A03" w:rsidRPr="008F44EF">
        <w:t>Dan</w:t>
      </w:r>
      <w:r w:rsidR="00F727E5">
        <w:t>n</w:t>
      </w:r>
      <w:r w:rsidR="004A4A03" w:rsidRPr="008F44EF">
        <w:t xml:space="preserve"> </w:t>
      </w:r>
      <w:r w:rsidR="00C5678E" w:rsidRPr="008F44EF">
        <w:t>geht</w:t>
      </w:r>
      <w:r w:rsidR="004A4A03" w:rsidRPr="008F44EF">
        <w:t xml:space="preserve"> man wie </w:t>
      </w:r>
      <w:r w:rsidR="00C6460A">
        <w:t>unter</w:t>
      </w:r>
      <w:r w:rsidR="00F727E5">
        <w:t xml:space="preserve"> „5.2.2“ </w:t>
      </w:r>
      <w:r w:rsidR="00A85B3C">
        <w:t xml:space="preserve">und </w:t>
      </w:r>
      <w:r w:rsidR="00C6460A">
        <w:t xml:space="preserve">in </w:t>
      </w:r>
      <w:r w:rsidR="00A85B3C">
        <w:t xml:space="preserve">den folgenden Kapiteln </w:t>
      </w:r>
      <w:r w:rsidR="004A4A03" w:rsidRPr="008F44EF">
        <w:t>beschrieben vor.</w:t>
      </w:r>
    </w:p>
    <w:p w14:paraId="596A33E8" w14:textId="77777777" w:rsidR="0090368F" w:rsidRDefault="00AD6B2F" w:rsidP="00AD6B2F">
      <w:pPr>
        <w:pStyle w:val="BodyText"/>
      </w:pPr>
      <w:r>
        <w:t>Sollten Sie Ihren Text bereits als fertig und gut formatiertes Word-Dokument</w:t>
      </w:r>
      <w:r w:rsidRPr="00CF7DBB">
        <w:t xml:space="preserve"> </w:t>
      </w:r>
      <w:r>
        <w:t>vorliegen haben, das jedoch nicht dem Layout des Logistics Journal entspricht, sollten Sie Ihren Word-Text einfach komplett in das erste Kapitel der Vorlage einkopieren. Anschließend passen Sie es den Anforderungen des Logistics Journal wie folgt an. Ausnahmen bestehen bei Tabellen und Abbildungen</w:t>
      </w:r>
      <w:r w:rsidR="00AB242E">
        <w:t>, die Sie möglichst den unter 4.3 und 4.4.1 genannten Maßen vorher anpassen</w:t>
      </w:r>
      <w:r>
        <w:t xml:space="preserve">. </w:t>
      </w:r>
      <w:r w:rsidR="00AB242E">
        <w:t>Ansonsten</w:t>
      </w:r>
      <w:r>
        <w:t xml:space="preserve"> folgen Sie bitte den Hinweisen</w:t>
      </w:r>
      <w:r w:rsidR="008F6B9E">
        <w:t xml:space="preserve"> W*</w:t>
      </w:r>
      <w:r w:rsidR="00AB242E">
        <w:t xml:space="preserve"> unter 5.2.4</w:t>
      </w:r>
      <w:r w:rsidR="00C6460A">
        <w:t>.</w:t>
      </w:r>
    </w:p>
    <w:p w14:paraId="5A563D9F" w14:textId="77777777" w:rsidR="00654624" w:rsidRPr="008F44EF" w:rsidRDefault="008C2497" w:rsidP="00397856">
      <w:pPr>
        <w:pStyle w:val="LJ3HeadlineDE"/>
      </w:pPr>
      <w:r w:rsidRPr="008F44EF">
        <w:t>Inhalte einfügen</w:t>
      </w:r>
    </w:p>
    <w:p w14:paraId="3986DDA5" w14:textId="77777777" w:rsidR="009F4EE7" w:rsidRPr="00B47148" w:rsidRDefault="009F4EE7" w:rsidP="00000356">
      <w:pPr>
        <w:pStyle w:val="BodyText"/>
      </w:pPr>
      <w:r w:rsidRPr="00B47148">
        <w:t xml:space="preserve">Als </w:t>
      </w:r>
      <w:r w:rsidR="001F1A3D" w:rsidRPr="00B47148">
        <w:t>E</w:t>
      </w:r>
      <w:r w:rsidRPr="00B47148">
        <w:t xml:space="preserve">rstes werden die Angaben zu den Autoren </w:t>
      </w:r>
      <w:r w:rsidR="00327164" w:rsidRPr="00B47148">
        <w:t xml:space="preserve">in das </w:t>
      </w:r>
      <w:r w:rsidR="0090368F">
        <w:t>Vorlagen-</w:t>
      </w:r>
      <w:r w:rsidR="00327164" w:rsidRPr="00B47148">
        <w:t xml:space="preserve">Dokument eingegeben. Für jeden Autor ist ein Absatz vorgesehen. Gegebenenfalls ist bei </w:t>
      </w:r>
      <w:r w:rsidR="008953BE" w:rsidRPr="00B47148">
        <w:t>vielen</w:t>
      </w:r>
      <w:r w:rsidR="00327164" w:rsidRPr="00B47148">
        <w:t xml:space="preserve"> Autoren zu überlegen, ob gleiche Angaben zur Institution zusammengefasst </w:t>
      </w:r>
      <w:r w:rsidR="0097541A" w:rsidRPr="00B47148">
        <w:t xml:space="preserve">und in </w:t>
      </w:r>
      <w:r w:rsidR="008953BE" w:rsidRPr="00B47148">
        <w:t>einer geeigneten</w:t>
      </w:r>
      <w:r w:rsidR="0097541A" w:rsidRPr="00B47148">
        <w:t xml:space="preserve"> Darstellungsform</w:t>
      </w:r>
      <w:r w:rsidR="008953BE" w:rsidRPr="00B47148">
        <w:t xml:space="preserve"> gebracht werden können</w:t>
      </w:r>
      <w:r w:rsidR="00327164" w:rsidRPr="00B47148">
        <w:t xml:space="preserve">. </w:t>
      </w:r>
    </w:p>
    <w:p w14:paraId="05F1D777" w14:textId="77777777" w:rsidR="00DE4801" w:rsidRPr="00D52CCE" w:rsidRDefault="006120DD" w:rsidP="00723993">
      <w:pPr>
        <w:pStyle w:val="LJTextoEohneEinzug"/>
        <w:rPr>
          <w:lang w:val="de-DE"/>
        </w:rPr>
      </w:pPr>
      <w:r w:rsidRPr="00D52CCE">
        <w:rPr>
          <w:lang w:val="de-DE"/>
        </w:rPr>
        <w:t xml:space="preserve">Tipp: </w:t>
      </w:r>
    </w:p>
    <w:p w14:paraId="29E39F83" w14:textId="77777777" w:rsidR="002E638D" w:rsidRPr="00813511" w:rsidRDefault="006120DD" w:rsidP="00C46C0F">
      <w:pPr>
        <w:pStyle w:val="LJBulletListDE"/>
        <w:numPr>
          <w:ilvl w:val="0"/>
          <w:numId w:val="0"/>
        </w:numPr>
        <w:ind w:left="369"/>
      </w:pPr>
      <w:r w:rsidRPr="00813511">
        <w:t>Zum</w:t>
      </w:r>
      <w:r w:rsidR="002E638D" w:rsidRPr="00813511">
        <w:t xml:space="preserve"> </w:t>
      </w:r>
      <w:r w:rsidR="002E638D" w:rsidRPr="00813511">
        <w:rPr>
          <w:i/>
        </w:rPr>
        <w:t>Ersetzen von Textpassagen</w:t>
      </w:r>
      <w:r w:rsidR="002E638D" w:rsidRPr="00813511">
        <w:t xml:space="preserve"> durch Einkopieren</w:t>
      </w:r>
      <w:r w:rsidRPr="00813511">
        <w:t>, empfiehlt sich die Methode, den Cursor zwischen zwei noch bestehenden Textelementen zu platzieren</w:t>
      </w:r>
      <w:r w:rsidR="002E0F51" w:rsidRPr="00813511">
        <w:t xml:space="preserve"> </w:t>
      </w:r>
      <w:r w:rsidRPr="00813511">
        <w:t>und den in den Zwischenspeicher kopierten Text dort einzusetzen</w:t>
      </w:r>
      <w:r w:rsidR="006A7A78" w:rsidRPr="00813511">
        <w:t>.</w:t>
      </w:r>
      <w:r w:rsidR="002E0F51" w:rsidRPr="00813511">
        <w:t xml:space="preserve"> </w:t>
      </w:r>
      <w:r w:rsidR="006A7A78" w:rsidRPr="00813511">
        <w:t>D</w:t>
      </w:r>
      <w:r w:rsidR="002E0F51" w:rsidRPr="00813511">
        <w:t xml:space="preserve">ie </w:t>
      </w:r>
      <w:r w:rsidR="006A7A78" w:rsidRPr="00813511">
        <w:t>alten Textpassagen werden gelöscht.</w:t>
      </w:r>
    </w:p>
    <w:p w14:paraId="1C6B2FAC" w14:textId="77777777" w:rsidR="00DE4801" w:rsidRPr="00813511" w:rsidRDefault="00DE4801" w:rsidP="00C46C0F">
      <w:pPr>
        <w:pStyle w:val="LJBulletListDE"/>
        <w:numPr>
          <w:ilvl w:val="0"/>
          <w:numId w:val="0"/>
        </w:numPr>
        <w:ind w:left="738"/>
      </w:pPr>
    </w:p>
    <w:p w14:paraId="57108D1C" w14:textId="77777777" w:rsidR="00A86227" w:rsidRPr="00B47148" w:rsidRDefault="00A86227" w:rsidP="00000356">
      <w:pPr>
        <w:pStyle w:val="BodyText"/>
      </w:pPr>
      <w:r w:rsidRPr="00B47148">
        <w:t xml:space="preserve">Es folgt </w:t>
      </w:r>
      <w:r w:rsidRPr="00B47148">
        <w:rPr>
          <w:i/>
        </w:rPr>
        <w:t>die Kurzbeschreibung/das Abstract</w:t>
      </w:r>
      <w:r w:rsidRPr="00B47148">
        <w:t>: Hi</w:t>
      </w:r>
      <w:r w:rsidR="006120DD" w:rsidRPr="00B47148">
        <w:t xml:space="preserve">er den dafür vorgesehenen Text </w:t>
      </w:r>
      <w:r w:rsidR="00837524" w:rsidRPr="00B47148">
        <w:t xml:space="preserve">hinter der großen Initiale einfügen, dann den ersten Buchstaben links in </w:t>
      </w:r>
      <w:r w:rsidR="00B64940" w:rsidRPr="00B47148">
        <w:t xml:space="preserve">den </w:t>
      </w:r>
      <w:r w:rsidR="00837524" w:rsidRPr="00B47148">
        <w:t>formatierten Bereich der bestehende Initiale als Großbuchstabe eintippen und die alte entfernen.</w:t>
      </w:r>
    </w:p>
    <w:p w14:paraId="31024AC8" w14:textId="77777777" w:rsidR="00654624" w:rsidRPr="00B47148" w:rsidRDefault="00837524" w:rsidP="00000356">
      <w:pPr>
        <w:pStyle w:val="BodyText"/>
      </w:pPr>
      <w:r w:rsidRPr="00B47148">
        <w:t xml:space="preserve">Die </w:t>
      </w:r>
      <w:r w:rsidRPr="00B47148">
        <w:rPr>
          <w:i/>
        </w:rPr>
        <w:t>Schlüsselwörter/Keywords</w:t>
      </w:r>
      <w:r w:rsidRPr="00B47148">
        <w:t xml:space="preserve"> in den eckigen Klammern hinter dem Doppelpunkt einfügen.</w:t>
      </w:r>
    </w:p>
    <w:p w14:paraId="3FFBABCE" w14:textId="77777777" w:rsidR="00A4275A" w:rsidRPr="00B47148" w:rsidRDefault="00A4275A" w:rsidP="00000356">
      <w:pPr>
        <w:pStyle w:val="BodyText"/>
      </w:pPr>
      <w:r w:rsidRPr="00B47148">
        <w:t xml:space="preserve">Der erste Schritt wird nun beendet, indem der eigentliche Inhalt mit dem </w:t>
      </w:r>
      <w:r w:rsidRPr="00B47148">
        <w:rPr>
          <w:i/>
        </w:rPr>
        <w:t>Haupttext einschließlich Überschriften und Bildunterschriften</w:t>
      </w:r>
      <w:r w:rsidRPr="00B47148">
        <w:t xml:space="preserve"> im – Format wie unter 4.2.1 beschrieben – in das zweispaltige Layout eingefügt wird.</w:t>
      </w:r>
    </w:p>
    <w:p w14:paraId="34FACCD0" w14:textId="77777777" w:rsidR="003E41A3" w:rsidRPr="008F44EF" w:rsidRDefault="00344021" w:rsidP="00397856">
      <w:pPr>
        <w:pStyle w:val="LJ3HeadlineDE"/>
      </w:pPr>
      <w:r w:rsidRPr="008F44EF">
        <w:t xml:space="preserve">Formatieren – </w:t>
      </w:r>
      <w:r w:rsidRPr="008F44EF">
        <w:br/>
      </w:r>
      <w:r w:rsidR="003E41A3" w:rsidRPr="008F44EF">
        <w:t>Anwenden der Schnellformate</w:t>
      </w:r>
    </w:p>
    <w:p w14:paraId="14900C46" w14:textId="77777777" w:rsidR="003C65D7" w:rsidRPr="00B47148" w:rsidRDefault="003E41A3" w:rsidP="00000356">
      <w:pPr>
        <w:pStyle w:val="BodyText"/>
      </w:pPr>
      <w:r w:rsidRPr="00B47148">
        <w:t xml:space="preserve">Nun kommen wir zum zweiten großen Schritt, den Haupttext mit Überschriften und Bildunterschriften zu formatieren. </w:t>
      </w:r>
      <w:r w:rsidR="000F2169" w:rsidRPr="00B47148">
        <w:t xml:space="preserve">Dort wo später eine </w:t>
      </w:r>
      <w:r w:rsidR="000F2169" w:rsidRPr="00B47148">
        <w:rPr>
          <w:i/>
        </w:rPr>
        <w:t>Abbildung</w:t>
      </w:r>
      <w:r w:rsidR="000F2169" w:rsidRPr="00B47148">
        <w:t xml:space="preserve"> stehen soll, ist über </w:t>
      </w:r>
      <w:r w:rsidR="000F2169" w:rsidRPr="00B47148">
        <w:rPr>
          <w:i/>
        </w:rPr>
        <w:t>Return</w:t>
      </w:r>
      <w:r w:rsidR="000F2169" w:rsidRPr="00B47148">
        <w:t xml:space="preserve"> ein harter Zeilenumbruch einzufügen. </w:t>
      </w:r>
      <w:r w:rsidRPr="002617FC">
        <w:t>Über</w:t>
      </w:r>
      <w:r w:rsidR="002617FC" w:rsidRPr="002617FC">
        <w:t>-</w:t>
      </w:r>
      <w:r w:rsidRPr="002617FC">
        <w:t xml:space="preserve">schriften und Abschnitte </w:t>
      </w:r>
      <w:r w:rsidR="00224A76" w:rsidRPr="002617FC">
        <w:t xml:space="preserve">werden </w:t>
      </w:r>
      <w:r w:rsidRPr="002617FC">
        <w:t xml:space="preserve">nacheinander formatiert: </w:t>
      </w:r>
      <w:r w:rsidR="00B03D68" w:rsidRPr="002617FC">
        <w:t xml:space="preserve">Ein </w:t>
      </w:r>
      <w:r w:rsidRPr="002617FC">
        <w:rPr>
          <w:i/>
        </w:rPr>
        <w:t>Mausklick am Ende der Überschrift oder des Abschnitts</w:t>
      </w:r>
      <w:r w:rsidRPr="002617FC">
        <w:t xml:space="preserve"> und </w:t>
      </w:r>
      <w:r w:rsidR="00B03D68" w:rsidRPr="002617FC">
        <w:t xml:space="preserve">ein </w:t>
      </w:r>
      <w:r w:rsidRPr="002617FC">
        <w:t xml:space="preserve">Mausklick auf das gewünschte </w:t>
      </w:r>
      <w:r w:rsidRPr="002617FC">
        <w:rPr>
          <w:i/>
        </w:rPr>
        <w:t>Schnellformat</w:t>
      </w:r>
      <w:r w:rsidR="00B03D68" w:rsidRPr="002617FC">
        <w:t xml:space="preserve"> genügen.</w:t>
      </w:r>
      <w:r w:rsidRPr="002617FC">
        <w:t xml:space="preserve"> </w:t>
      </w:r>
      <w:r w:rsidR="00C9600D" w:rsidRPr="00B47148">
        <w:t>Fine Tuning</w:t>
      </w:r>
      <w:r w:rsidR="003C65D7" w:rsidRPr="00B47148">
        <w:t xml:space="preserve"> kommt später.</w:t>
      </w:r>
    </w:p>
    <w:p w14:paraId="7533A28F" w14:textId="77777777" w:rsidR="00DE4801" w:rsidRPr="00D52CCE" w:rsidRDefault="003C65D7" w:rsidP="00723993">
      <w:pPr>
        <w:pStyle w:val="LJTextoEohneEinzug"/>
        <w:rPr>
          <w:lang w:val="de-DE"/>
        </w:rPr>
      </w:pPr>
      <w:r w:rsidRPr="00D52CCE">
        <w:rPr>
          <w:lang w:val="de-DE"/>
        </w:rPr>
        <w:t xml:space="preserve">Tipp: </w:t>
      </w:r>
    </w:p>
    <w:p w14:paraId="58F02C94" w14:textId="77777777" w:rsidR="003E41A3" w:rsidRPr="00813511" w:rsidRDefault="003E41A3" w:rsidP="00C46C0F">
      <w:pPr>
        <w:pStyle w:val="LJBulletListDE"/>
        <w:numPr>
          <w:ilvl w:val="0"/>
          <w:numId w:val="0"/>
        </w:numPr>
        <w:ind w:left="369"/>
      </w:pPr>
      <w:r w:rsidRPr="00813511">
        <w:t>Auf diese Weise</w:t>
      </w:r>
      <w:r w:rsidR="003C65D7" w:rsidRPr="00813511">
        <w:t xml:space="preserve"> (Formatierung der Absätze bei </w:t>
      </w:r>
      <w:r w:rsidR="00DE4801" w:rsidRPr="00813511">
        <w:br/>
      </w:r>
      <w:r w:rsidR="003C65D7" w:rsidRPr="00813511">
        <w:t>Cursorstellung am Ende des Absatzes)</w:t>
      </w:r>
      <w:r w:rsidRPr="00813511">
        <w:t xml:space="preserve"> können auch </w:t>
      </w:r>
      <w:r w:rsidR="003C65D7" w:rsidRPr="00813511">
        <w:t xml:space="preserve">zuvor </w:t>
      </w:r>
      <w:r w:rsidRPr="00813511">
        <w:t>manuell eingebrachte Formatierungen (insbesondere Kursive im Textkörper z.B. für Formelzeichen oder hervorzuhebende Fachbegriffe) beibehalten werden.</w:t>
      </w:r>
    </w:p>
    <w:p w14:paraId="10EB0183" w14:textId="77777777" w:rsidR="00DE4801" w:rsidRPr="00813511" w:rsidRDefault="00DE4801" w:rsidP="00C46C0F">
      <w:pPr>
        <w:pStyle w:val="LJBulletListDE"/>
        <w:numPr>
          <w:ilvl w:val="0"/>
          <w:numId w:val="0"/>
        </w:numPr>
        <w:ind w:left="369"/>
      </w:pPr>
    </w:p>
    <w:p w14:paraId="22A5A69B" w14:textId="77777777" w:rsidR="00E0253B" w:rsidRPr="00B47148" w:rsidRDefault="00E0253B" w:rsidP="00000356">
      <w:pPr>
        <w:pStyle w:val="BodyText"/>
      </w:pPr>
      <w:r w:rsidRPr="00B47148">
        <w:t xml:space="preserve">Bevor </w:t>
      </w:r>
      <w:r w:rsidR="00FD1A07" w:rsidRPr="00B47148">
        <w:t xml:space="preserve">im letzten Schritt </w:t>
      </w:r>
      <w:r w:rsidRPr="00B47148">
        <w:t xml:space="preserve">die Abbildungen </w:t>
      </w:r>
      <w:r w:rsidR="00DD39FE" w:rsidRPr="00B47148">
        <w:t>eingefügt</w:t>
      </w:r>
      <w:r w:rsidRPr="00B47148">
        <w:t xml:space="preserve"> werden</w:t>
      </w:r>
      <w:r w:rsidR="00DD39FE" w:rsidRPr="00B47148">
        <w:t xml:space="preserve">, sollte das Dokument </w:t>
      </w:r>
      <w:r w:rsidR="006E1826" w:rsidRPr="00B47148">
        <w:t xml:space="preserve">gespeichert und eine Sicherheitskopie angelegt werden. </w:t>
      </w:r>
    </w:p>
    <w:p w14:paraId="47F53BA2" w14:textId="77777777" w:rsidR="00471DAF" w:rsidRPr="008F44EF" w:rsidRDefault="00344021" w:rsidP="00397856">
      <w:pPr>
        <w:pStyle w:val="LJ3HeadlineDE"/>
      </w:pPr>
      <w:r w:rsidRPr="008F44EF">
        <w:t xml:space="preserve">Formatieren – </w:t>
      </w:r>
      <w:r w:rsidRPr="008F44EF">
        <w:br/>
      </w:r>
      <w:r w:rsidR="00471DAF" w:rsidRPr="008F44EF">
        <w:t>Abbildungen</w:t>
      </w:r>
      <w:r w:rsidR="00EB44C9" w:rsidRPr="008F44EF">
        <w:t xml:space="preserve"> und </w:t>
      </w:r>
      <w:r w:rsidR="00C9600D" w:rsidRPr="008F44EF">
        <w:t>Fine Tuning</w:t>
      </w:r>
    </w:p>
    <w:p w14:paraId="25FD9FF4" w14:textId="77777777" w:rsidR="008F6B9E" w:rsidRDefault="008F6B9E" w:rsidP="008F6B9E">
      <w:pPr>
        <w:pStyle w:val="BodyText"/>
      </w:pPr>
      <w:r>
        <w:t>Hinweis W*: Bei der in dieser unter 5.2.1 unten beschriebenen Variante sind die Abbildungen während der Formatierung zwar hinderlich jedoch noch handhabbar. Abbildungen, die aus dem Anzeigebereich h</w:t>
      </w:r>
      <w:r w:rsidR="004E3127">
        <w:t>in</w:t>
      </w:r>
      <w:r>
        <w:t>ausragen</w:t>
      </w:r>
      <w:r w:rsidR="00683666">
        <w:t>,</w:t>
      </w:r>
      <w:r>
        <w:t xml:space="preserve"> sollten nacheinander Bild für Bild in einen von Ihnen eigens dafür auf der entsprechenden Seite </w:t>
      </w:r>
      <w:r w:rsidR="00AB242E">
        <w:t xml:space="preserve">temporär </w:t>
      </w:r>
      <w:r>
        <w:t xml:space="preserve">geschaffenen Bereich </w:t>
      </w:r>
      <w:r w:rsidR="00AB242E">
        <w:t xml:space="preserve">geschoben werden, </w:t>
      </w:r>
      <w:r w:rsidR="004E3127">
        <w:t xml:space="preserve">um </w:t>
      </w:r>
      <w:r w:rsidR="00683666">
        <w:t xml:space="preserve">sie insbesondere in den Maßen ggf. auch in ihrer Position und Ausrichtung </w:t>
      </w:r>
      <w:r w:rsidR="004E3127">
        <w:t xml:space="preserve">anzupassen. Bsp.: Eine rechts aus dem Dokument hinausragende nicht mehr vollständig erscheinende Abbildung wird auf die linke Seite in einen mit Umbrüchen umgebenen definierten Bereich geschoben. Dieser ist mit der </w:t>
      </w:r>
      <w:r w:rsidR="00AB242E">
        <w:t xml:space="preserve">Formatierung </w:t>
      </w:r>
      <w:r w:rsidR="004E3127">
        <w:t>„</w:t>
      </w:r>
      <w:proofErr w:type="spellStart"/>
      <w:r w:rsidR="004E3127">
        <w:t>LJ_Graphics</w:t>
      </w:r>
      <w:proofErr w:type="spellEnd"/>
      <w:r w:rsidR="004E3127">
        <w:t xml:space="preserve">“ versehen. Größe, Position und Ausrichtung werden </w:t>
      </w:r>
      <w:r w:rsidR="000F5D7B">
        <w:t>berichtigt. Die Abbildung wird zurück auf die richtige Textstelle gezogen und der vorher definierte Hilfsbereich wird entfernt, wenn er nicht für weitere Abbildungen auf dieser Seite genutzt werden soll. Ende Hinweis W*.</w:t>
      </w:r>
    </w:p>
    <w:p w14:paraId="0DEE0EEA" w14:textId="77777777" w:rsidR="00FD1A07" w:rsidRPr="00B47148" w:rsidRDefault="008F6B9E" w:rsidP="00000356">
      <w:pPr>
        <w:pStyle w:val="BodyText"/>
      </w:pPr>
      <w:r>
        <w:t>D</w:t>
      </w:r>
      <w:r w:rsidR="00FD1A07" w:rsidRPr="00B47148">
        <w:t xml:space="preserve">as Einfügen der </w:t>
      </w:r>
      <w:r w:rsidR="00FD1A07" w:rsidRPr="00B47148">
        <w:rPr>
          <w:i/>
        </w:rPr>
        <w:t>Abbildungen</w:t>
      </w:r>
      <w:r w:rsidR="00FD1A07" w:rsidRPr="00B47148">
        <w:t xml:space="preserve"> kann je nach Größe, Inhalt und Dateiformat </w:t>
      </w:r>
      <w:r w:rsidR="005573E7" w:rsidRPr="00B47148">
        <w:t>Geduld verlangen</w:t>
      </w:r>
      <w:r w:rsidR="00FD1A07" w:rsidRPr="00B47148">
        <w:t xml:space="preserve">. Abschnittwechsel, Größenanpassungen und Bildposition sowie Textumbruch verlangen </w:t>
      </w:r>
      <w:r w:rsidR="005826C0" w:rsidRPr="00B47148">
        <w:t>in Word</w:t>
      </w:r>
      <w:r w:rsidR="00FD1A07" w:rsidRPr="00B47148">
        <w:t xml:space="preserve"> </w:t>
      </w:r>
      <w:r w:rsidR="005826C0" w:rsidRPr="00B47148">
        <w:t xml:space="preserve">Geduld und </w:t>
      </w:r>
      <w:r w:rsidR="00FD1A07" w:rsidRPr="00B47148">
        <w:t xml:space="preserve">Übung. </w:t>
      </w:r>
      <w:r w:rsidR="00344021" w:rsidRPr="00B47148">
        <w:t>Besonders</w:t>
      </w:r>
      <w:r w:rsidR="00FD1A07" w:rsidRPr="00B47148">
        <w:t xml:space="preserve"> hier ist es nach jedem größeren Schritt sinnvoll, eine </w:t>
      </w:r>
      <w:r w:rsidR="00FD1A07" w:rsidRPr="00B47148">
        <w:rPr>
          <w:i/>
        </w:rPr>
        <w:t>Sicherheitskopie</w:t>
      </w:r>
      <w:r w:rsidR="00FD1A07" w:rsidRPr="00B47148">
        <w:t xml:space="preserve"> anzulegen.</w:t>
      </w:r>
    </w:p>
    <w:p w14:paraId="00BECE20" w14:textId="77777777" w:rsidR="00E67626" w:rsidRPr="00B47148" w:rsidRDefault="006435A4" w:rsidP="00000356">
      <w:pPr>
        <w:pStyle w:val="BodyText"/>
      </w:pPr>
      <w:r w:rsidRPr="00B47148">
        <w:rPr>
          <w:i/>
        </w:rPr>
        <w:t>Aufzählungen und Listen</w:t>
      </w:r>
      <w:r w:rsidRPr="00B47148">
        <w:t xml:space="preserve"> lassen sich mit der Schnellformatvorlage </w:t>
      </w:r>
      <w:r w:rsidRPr="00B47148">
        <w:rPr>
          <w:i/>
        </w:rPr>
        <w:t>„</w:t>
      </w:r>
      <w:proofErr w:type="spellStart"/>
      <w:r w:rsidRPr="00B47148">
        <w:rPr>
          <w:i/>
        </w:rPr>
        <w:t>LJ_Bullet_List</w:t>
      </w:r>
      <w:proofErr w:type="spellEnd"/>
      <w:r w:rsidRPr="00B47148">
        <w:rPr>
          <w:i/>
        </w:rPr>
        <w:t>“</w:t>
      </w:r>
      <w:r w:rsidRPr="00B47148">
        <w:t xml:space="preserve"> formatieren</w:t>
      </w:r>
      <w:r w:rsidR="00E67626" w:rsidRPr="00B47148">
        <w:t>.</w:t>
      </w:r>
      <w:r w:rsidRPr="00B47148">
        <w:t xml:space="preserve"> </w:t>
      </w:r>
      <w:r w:rsidR="00E67626" w:rsidRPr="00B47148">
        <w:t xml:space="preserve">Anpassungen wie alphanummerische Aufzählungszeichen sind je nach Textinhalt sinnvoll und über die Absatzformatierung </w:t>
      </w:r>
      <w:r w:rsidR="00E67626" w:rsidRPr="00B47148">
        <w:lastRenderedPageBreak/>
        <w:t xml:space="preserve">in Word leicht innerhalb dieses Formats einstellbar. </w:t>
      </w:r>
      <w:r w:rsidR="00C9600D" w:rsidRPr="00B47148">
        <w:t>Beispielsweise</w:t>
      </w:r>
      <w:r w:rsidR="009A5672" w:rsidRPr="00B47148">
        <w:t xml:space="preserve"> wurden die Abschnitte zu den </w:t>
      </w:r>
      <w:r w:rsidR="009A5672" w:rsidRPr="00B47148">
        <w:rPr>
          <w:i/>
        </w:rPr>
        <w:t>Tipps</w:t>
      </w:r>
      <w:r w:rsidR="009A5672" w:rsidRPr="00B47148">
        <w:t xml:space="preserve"> auf diese Weise formatiert.</w:t>
      </w:r>
    </w:p>
    <w:p w14:paraId="32F64E0F" w14:textId="77777777" w:rsidR="00A9408A" w:rsidRPr="00B47148" w:rsidRDefault="003E6E46" w:rsidP="00000356">
      <w:pPr>
        <w:pStyle w:val="BodyText"/>
      </w:pPr>
      <w:r w:rsidRPr="00B47148">
        <w:t xml:space="preserve">Die </w:t>
      </w:r>
      <w:r w:rsidRPr="00B47148">
        <w:rPr>
          <w:i/>
        </w:rPr>
        <w:t>Abbildungen</w:t>
      </w:r>
      <w:r w:rsidRPr="00B47148">
        <w:t xml:space="preserve"> (siehe Kapitel 3.4) werden an den dafür vorgesehenen Stellen eingefügt (siehe auch erster Abschnitt Kapitel 4.2.3). </w:t>
      </w:r>
      <w:r w:rsidR="00741F41" w:rsidRPr="00B47148">
        <w:t xml:space="preserve">Solange es sich um Abbildungen handelt, die einspaltig sind, ist die Handhabung nicht weiter schwierig. </w:t>
      </w:r>
    </w:p>
    <w:p w14:paraId="2E1D6447" w14:textId="77777777" w:rsidR="00741F41" w:rsidRPr="00B47148" w:rsidRDefault="00741F41" w:rsidP="00000356">
      <w:pPr>
        <w:pStyle w:val="BodyText"/>
      </w:pPr>
      <w:r w:rsidRPr="00B47148">
        <w:t xml:space="preserve">Bei </w:t>
      </w:r>
      <w:r w:rsidR="00753EC6" w:rsidRPr="00B47148">
        <w:t xml:space="preserve">breiten </w:t>
      </w:r>
      <w:r w:rsidRPr="00B47148">
        <w:rPr>
          <w:i/>
        </w:rPr>
        <w:t>Abbildungen</w:t>
      </w:r>
      <w:r w:rsidRPr="00B47148">
        <w:t xml:space="preserve">, die </w:t>
      </w:r>
      <w:r w:rsidR="00753EC6" w:rsidRPr="00B47148">
        <w:t xml:space="preserve">sich </w:t>
      </w:r>
      <w:r w:rsidRPr="00B47148">
        <w:t xml:space="preserve">über zwei Spalten </w:t>
      </w:r>
      <w:r w:rsidR="00753EC6" w:rsidRPr="00B47148">
        <w:t>erstrecken</w:t>
      </w:r>
      <w:r w:rsidRPr="00B47148">
        <w:t xml:space="preserve">, müssen mehrere Aspekte bedacht werden: </w:t>
      </w:r>
    </w:p>
    <w:p w14:paraId="389CBA11" w14:textId="77777777" w:rsidR="002B2A88" w:rsidRPr="00813511" w:rsidRDefault="002B2A88" w:rsidP="00C46C0F">
      <w:pPr>
        <w:pStyle w:val="LJBulletListDE"/>
        <w:numPr>
          <w:ilvl w:val="0"/>
          <w:numId w:val="7"/>
        </w:numPr>
      </w:pPr>
      <w:r w:rsidRPr="00813511">
        <w:t xml:space="preserve">Optischer </w:t>
      </w:r>
      <w:r w:rsidR="00A9408A" w:rsidRPr="00813511">
        <w:t>Eindruck/</w:t>
      </w:r>
      <w:r w:rsidRPr="00813511">
        <w:t xml:space="preserve">Einschnitt </w:t>
      </w:r>
      <w:r w:rsidR="00A9408A" w:rsidRPr="00813511">
        <w:t xml:space="preserve">in das </w:t>
      </w:r>
      <w:r w:rsidRPr="00813511">
        <w:t>Layout</w:t>
      </w:r>
    </w:p>
    <w:p w14:paraId="6F9AFE32" w14:textId="77777777" w:rsidR="00741F41" w:rsidRPr="00813511" w:rsidRDefault="00741F41" w:rsidP="00C46C0F">
      <w:pPr>
        <w:pStyle w:val="LJBulletListDE"/>
        <w:numPr>
          <w:ilvl w:val="0"/>
          <w:numId w:val="7"/>
        </w:numPr>
      </w:pPr>
      <w:r w:rsidRPr="00813511">
        <w:t>Änderung de</w:t>
      </w:r>
      <w:r w:rsidR="009009E7" w:rsidRPr="00813511">
        <w:t>s</w:t>
      </w:r>
      <w:r w:rsidRPr="00813511">
        <w:t xml:space="preserve"> </w:t>
      </w:r>
      <w:r w:rsidR="00593A25" w:rsidRPr="00813511">
        <w:t>Text</w:t>
      </w:r>
      <w:r w:rsidRPr="00813511">
        <w:t>verlaufs</w:t>
      </w:r>
      <w:r w:rsidR="00593A25" w:rsidRPr="00813511">
        <w:t xml:space="preserve"> </w:t>
      </w:r>
      <w:r w:rsidR="00A44F1D" w:rsidRPr="00813511">
        <w:t>bzw.</w:t>
      </w:r>
      <w:r w:rsidR="00593A25" w:rsidRPr="00813511">
        <w:t xml:space="preserve"> </w:t>
      </w:r>
      <w:r w:rsidR="009009E7" w:rsidRPr="00813511">
        <w:t xml:space="preserve">der </w:t>
      </w:r>
      <w:r w:rsidR="00A44F1D" w:rsidRPr="00813511">
        <w:t>Leseverlaufsrichtung</w:t>
      </w:r>
    </w:p>
    <w:p w14:paraId="2816A86B" w14:textId="77777777" w:rsidR="002B2A88" w:rsidRPr="008F44EF" w:rsidRDefault="00593A25" w:rsidP="00C46C0F">
      <w:pPr>
        <w:pStyle w:val="LJBulletListDE"/>
        <w:numPr>
          <w:ilvl w:val="0"/>
          <w:numId w:val="7"/>
        </w:numPr>
      </w:pPr>
      <w:r w:rsidRPr="008F44EF">
        <w:t>Einsatz</w:t>
      </w:r>
      <w:r w:rsidR="002B2A88" w:rsidRPr="008F44EF">
        <w:t xml:space="preserve"> </w:t>
      </w:r>
      <w:r w:rsidRPr="008F44EF">
        <w:t xml:space="preserve">von gezielten </w:t>
      </w:r>
      <w:r w:rsidR="00A9408A" w:rsidRPr="008F44EF">
        <w:t>Textumbr</w:t>
      </w:r>
      <w:r w:rsidRPr="008F44EF">
        <w:t>ü</w:t>
      </w:r>
      <w:r w:rsidR="00A9408A" w:rsidRPr="008F44EF">
        <w:t>ch</w:t>
      </w:r>
      <w:r w:rsidRPr="008F44EF">
        <w:t>en</w:t>
      </w:r>
    </w:p>
    <w:p w14:paraId="0847EC36" w14:textId="77777777" w:rsidR="00802C3F" w:rsidRPr="008F44EF" w:rsidRDefault="00802C3F" w:rsidP="00C46C0F">
      <w:pPr>
        <w:pStyle w:val="LJBulletListDE"/>
        <w:numPr>
          <w:ilvl w:val="0"/>
          <w:numId w:val="0"/>
        </w:numPr>
        <w:ind w:left="360"/>
      </w:pPr>
    </w:p>
    <w:p w14:paraId="4A3D9734" w14:textId="77777777" w:rsidR="00802C3F" w:rsidRPr="00B47148" w:rsidRDefault="00B618BE" w:rsidP="00000356">
      <w:pPr>
        <w:pStyle w:val="BodyText"/>
      </w:pPr>
      <w:r w:rsidRPr="00B47148">
        <w:t xml:space="preserve">Wenn </w:t>
      </w:r>
      <w:r w:rsidR="00802C3F" w:rsidRPr="00B47148">
        <w:t xml:space="preserve">zu </w:t>
      </w:r>
      <w:r w:rsidRPr="00B47148">
        <w:t xml:space="preserve">a) beispielsweise viele Abbildungen, die über eine Spalte hinausgehen, eingesetzt werden sollen, </w:t>
      </w:r>
      <w:r w:rsidR="00802C3F" w:rsidRPr="00B47148">
        <w:t>kann</w:t>
      </w:r>
      <w:r w:rsidRPr="00B47148">
        <w:t xml:space="preserve"> das Dokument </w:t>
      </w:r>
      <w:r w:rsidR="00802C3F" w:rsidRPr="00B47148">
        <w:t>im ungünstigen Fall</w:t>
      </w:r>
      <w:r w:rsidRPr="00B47148">
        <w:t xml:space="preserve"> sehr unruhig und zerrissen</w:t>
      </w:r>
      <w:r w:rsidR="00802C3F" w:rsidRPr="00B47148">
        <w:t xml:space="preserve"> wirken</w:t>
      </w:r>
      <w:r w:rsidRPr="00B47148">
        <w:t>. Um das zu vermeiden, sind mehrere Abbildungen direkt hintereinander oder</w:t>
      </w:r>
      <w:r w:rsidR="00802C3F" w:rsidRPr="00B47148">
        <w:t xml:space="preserve"> längere Text</w:t>
      </w:r>
      <w:r w:rsidR="002617FC" w:rsidRPr="00B47148">
        <w:t>-</w:t>
      </w:r>
      <w:r w:rsidR="00802C3F" w:rsidRPr="00B47148">
        <w:t>passagen dazwischen zu setzen. Werden diese Grafi</w:t>
      </w:r>
      <w:r w:rsidR="00F46EC9" w:rsidRPr="00B47148">
        <w:t>ken an die richtigen S</w:t>
      </w:r>
      <w:r w:rsidR="00802C3F" w:rsidRPr="00B47148">
        <w:t>tellen gesetzt, wird das Layout im positiven Sinne aufgelockert.</w:t>
      </w:r>
    </w:p>
    <w:p w14:paraId="37DE7996" w14:textId="77777777" w:rsidR="00741F41" w:rsidRPr="00B47148" w:rsidRDefault="009A1E06" w:rsidP="00000356">
      <w:pPr>
        <w:pStyle w:val="BodyText"/>
      </w:pPr>
      <w:r w:rsidRPr="00B47148">
        <w:t xml:space="preserve">Breite </w:t>
      </w:r>
      <w:r w:rsidR="00802C3F" w:rsidRPr="00B47148">
        <w:t xml:space="preserve">Abbildungen </w:t>
      </w:r>
      <w:r w:rsidRPr="00B47148">
        <w:t xml:space="preserve">über zwei Spalten </w:t>
      </w:r>
      <w:r w:rsidR="00802C3F" w:rsidRPr="00B47148">
        <w:t xml:space="preserve">haben </w:t>
      </w:r>
      <w:r w:rsidR="00753EC6" w:rsidRPr="00B47148">
        <w:t xml:space="preserve">außerdem </w:t>
      </w:r>
      <w:r w:rsidR="00802C3F" w:rsidRPr="00B47148">
        <w:t xml:space="preserve">zur Folge, dass sich </w:t>
      </w:r>
      <w:r w:rsidR="007279FF" w:rsidRPr="00B47148">
        <w:t xml:space="preserve">der Textverlauf bzw. der </w:t>
      </w:r>
      <w:r w:rsidR="00802C3F" w:rsidRPr="00B47148">
        <w:t>Lese</w:t>
      </w:r>
      <w:r w:rsidR="002617FC" w:rsidRPr="00B47148">
        <w:t>-</w:t>
      </w:r>
      <w:r w:rsidR="00802C3F" w:rsidRPr="00B47148">
        <w:t xml:space="preserve">fluss ändert (b), indem die Spalten nicht mehr bis unten </w:t>
      </w:r>
      <w:r w:rsidR="000B2105" w:rsidRPr="00B47148">
        <w:t>in einem Stück</w:t>
      </w:r>
      <w:r w:rsidR="00802C3F" w:rsidRPr="00B47148">
        <w:t>, sondern nur bis zur Abbildung</w:t>
      </w:r>
      <w:r w:rsidR="00753EC6" w:rsidRPr="00B47148">
        <w:t xml:space="preserve"> durchgelesen werden</w:t>
      </w:r>
      <w:r w:rsidR="00802C3F" w:rsidRPr="00B47148">
        <w:t xml:space="preserve">, </w:t>
      </w:r>
      <w:r w:rsidR="00367990" w:rsidRPr="00B47148">
        <w:t>unabhängig davon,</w:t>
      </w:r>
      <w:r w:rsidR="00802C3F" w:rsidRPr="00B47148">
        <w:t xml:space="preserve"> ob die Abbildung </w:t>
      </w:r>
      <w:r w:rsidR="007279FF" w:rsidRPr="00B47148">
        <w:t xml:space="preserve">auf der linken oder rechten Spalte den vorübergehenden </w:t>
      </w:r>
      <w:r w:rsidR="00367990" w:rsidRPr="00B47148">
        <w:t>Lese</w:t>
      </w:r>
      <w:r w:rsidR="002617FC" w:rsidRPr="00B47148">
        <w:t>-</w:t>
      </w:r>
      <w:r w:rsidR="00367990" w:rsidRPr="00B47148">
        <w:t xml:space="preserve">stopp </w:t>
      </w:r>
      <w:r w:rsidR="007279FF" w:rsidRPr="00B47148">
        <w:t>bewirkt</w:t>
      </w:r>
      <w:r w:rsidR="00113000" w:rsidRPr="00B47148">
        <w:t xml:space="preserve">. </w:t>
      </w:r>
      <w:r w:rsidR="000B2105" w:rsidRPr="00B47148">
        <w:t xml:space="preserve">Unter der Abbildung wird in der linken Spalte das Lesen fortgeführt. </w:t>
      </w:r>
      <w:r w:rsidR="00113000" w:rsidRPr="00B47148">
        <w:t xml:space="preserve">Hier sollte lediglich ein prüfender Blick entscheiden, ob die vorgesehene Platzierung der Abbildung für die Lesbarkeit und den Gesamteindruck richtig, oder eine Optimierung </w:t>
      </w:r>
      <w:r w:rsidR="002A3780" w:rsidRPr="00B47148">
        <w:t>notwendig</w:t>
      </w:r>
      <w:r w:rsidR="00113000" w:rsidRPr="00B47148">
        <w:t xml:space="preserve"> ist.</w:t>
      </w:r>
    </w:p>
    <w:p w14:paraId="6CEB4535" w14:textId="77777777" w:rsidR="009F63B3" w:rsidRPr="008F44EF" w:rsidRDefault="009009E7" w:rsidP="00397856">
      <w:pPr>
        <w:pStyle w:val="LJGraphicsposition"/>
      </w:pPr>
      <w:r w:rsidRPr="008F44EF">
        <w:rPr>
          <w:lang w:val="de-DE"/>
        </w:rPr>
        <w:drawing>
          <wp:inline distT="0" distB="0" distL="0" distR="0" wp14:anchorId="4D11D63E" wp14:editId="4054EAAE">
            <wp:extent cx="2918845" cy="2041991"/>
            <wp:effectExtent l="19050" t="0" r="0" b="0"/>
            <wp:docPr id="3" name="Grafik 1" descr="leseflussricht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eflussrichtung.png"/>
                    <pic:cNvPicPr/>
                  </pic:nvPicPr>
                  <pic:blipFill>
                    <a:blip r:embed="rId15" cstate="print"/>
                    <a:stretch>
                      <a:fillRect/>
                    </a:stretch>
                  </pic:blipFill>
                  <pic:spPr>
                    <a:xfrm>
                      <a:off x="0" y="0"/>
                      <a:ext cx="2918845" cy="2041991"/>
                    </a:xfrm>
                    <a:prstGeom prst="rect">
                      <a:avLst/>
                    </a:prstGeom>
                  </pic:spPr>
                </pic:pic>
              </a:graphicData>
            </a:graphic>
          </wp:inline>
        </w:drawing>
      </w:r>
    </w:p>
    <w:p w14:paraId="18CAFAAB" w14:textId="77777777" w:rsidR="009F63B3" w:rsidRPr="008F44EF" w:rsidRDefault="009009E7" w:rsidP="00D52CCE">
      <w:pPr>
        <w:pStyle w:val="LJFigureDE"/>
      </w:pPr>
      <w:proofErr w:type="spellStart"/>
      <w:r w:rsidRPr="00813511">
        <w:t>Textverlauf</w:t>
      </w:r>
      <w:proofErr w:type="spellEnd"/>
      <w:r w:rsidR="00D52CCE">
        <w:t xml:space="preserve"> </w:t>
      </w:r>
    </w:p>
    <w:p w14:paraId="3DFF21B3" w14:textId="77777777" w:rsidR="00113000" w:rsidRPr="00B47148" w:rsidRDefault="00C9600D" w:rsidP="00000356">
      <w:pPr>
        <w:pStyle w:val="BodyText"/>
      </w:pPr>
      <w:r w:rsidRPr="00B47148">
        <w:t xml:space="preserve">Für die </w:t>
      </w:r>
      <w:r w:rsidRPr="00B47148">
        <w:rPr>
          <w:i/>
        </w:rPr>
        <w:t xml:space="preserve">Verwendung von gezielten Textumbrüchen </w:t>
      </w:r>
      <w:r w:rsidRPr="00B47148">
        <w:t xml:space="preserve">eignen sich insbesondere die </w:t>
      </w:r>
      <w:r w:rsidRPr="00B47148">
        <w:rPr>
          <w:i/>
        </w:rPr>
        <w:t>Seitenlayout</w:t>
      </w:r>
      <w:r w:rsidRPr="00B47148">
        <w:t xml:space="preserve">-Funktionen </w:t>
      </w:r>
      <w:r w:rsidRPr="00B47148">
        <w:rPr>
          <w:i/>
        </w:rPr>
        <w:t xml:space="preserve">„Spalten </w:t>
      </w:r>
      <w:r w:rsidRPr="008F44EF">
        <w:rPr>
          <w:i/>
        </w:rPr>
        <w:sym w:font="Wingdings" w:char="F0E0"/>
      </w:r>
      <w:r w:rsidRPr="00B47148">
        <w:rPr>
          <w:i/>
        </w:rPr>
        <w:t xml:space="preserve"> einspaltig“</w:t>
      </w:r>
      <w:r w:rsidRPr="00B47148">
        <w:t xml:space="preserve"> für Abbildungen und deren Unterschriften und </w:t>
      </w:r>
      <w:r w:rsidRPr="00B47148">
        <w:rPr>
          <w:i/>
        </w:rPr>
        <w:t xml:space="preserve">„Umbruch“ </w:t>
      </w:r>
      <w:r w:rsidRPr="00B47148">
        <w:t>mit den Optionen</w:t>
      </w:r>
      <w:r w:rsidRPr="00B47148">
        <w:rPr>
          <w:i/>
        </w:rPr>
        <w:t xml:space="preserve"> „Spalte“ </w:t>
      </w:r>
      <w:r w:rsidRPr="00B47148">
        <w:t>und</w:t>
      </w:r>
      <w:r w:rsidRPr="00B47148">
        <w:rPr>
          <w:i/>
        </w:rPr>
        <w:t xml:space="preserve"> „Fortlaufend“</w:t>
      </w:r>
      <w:r w:rsidRPr="00B47148">
        <w:t xml:space="preserve"> Die über die Gesamtbreite (breiter als eine Spalte) verlaufenden Abbildungen werden zusammen mit den Bildunterschriften in ein einspaltiges Layout überführt, wodurch Word automatisch Textumbrüche einfügt. </w:t>
      </w:r>
      <w:r w:rsidR="00253B78" w:rsidRPr="00B47148">
        <w:t xml:space="preserve">Das Entfernen von Umbrüchen bewirkt allerdings, dass die oberhalb der Umbrüche durchgeführten Formatierungen aufgelöst werden. Daher sind </w:t>
      </w:r>
      <w:r w:rsidR="00253B78" w:rsidRPr="00B47148">
        <w:rPr>
          <w:i/>
        </w:rPr>
        <w:t>Text- und Abbildungsverschiebungen</w:t>
      </w:r>
      <w:r w:rsidR="00253B78" w:rsidRPr="00B47148">
        <w:t xml:space="preserve"> </w:t>
      </w:r>
      <w:r w:rsidR="00BA07BD" w:rsidRPr="00B47148">
        <w:t xml:space="preserve">(s.u.) </w:t>
      </w:r>
      <w:r w:rsidR="00253B78" w:rsidRPr="00B47148">
        <w:t xml:space="preserve">sowie </w:t>
      </w:r>
      <w:r w:rsidR="00253B78" w:rsidRPr="00B47148">
        <w:rPr>
          <w:i/>
        </w:rPr>
        <w:t>schrittweise durchgeführte Sicherungsdateien</w:t>
      </w:r>
      <w:r w:rsidR="00253B78" w:rsidRPr="00B47148">
        <w:t xml:space="preserve"> mit selbstsprechender Benennung äußerst hilfreich. </w:t>
      </w:r>
    </w:p>
    <w:p w14:paraId="7FBCB6FA" w14:textId="77777777" w:rsidR="003E6E46" w:rsidRDefault="00741F41" w:rsidP="00000356">
      <w:pPr>
        <w:pStyle w:val="BodyText"/>
      </w:pPr>
      <w:r w:rsidRPr="00B47148">
        <w:t xml:space="preserve">Tabellen. </w:t>
      </w:r>
      <w:r w:rsidR="00D80E7E" w:rsidRPr="00B47148">
        <w:t xml:space="preserve">– Solange Textdokumente nur wenige Tabellen enthalten, können diese </w:t>
      </w:r>
      <w:r w:rsidR="007935E5" w:rsidRPr="00B47148">
        <w:t>wie</w:t>
      </w:r>
      <w:r w:rsidR="00D80E7E" w:rsidRPr="00B47148">
        <w:t xml:space="preserve"> Abbildungen behandelt werden, indem eine Bildunterschrift verwendet wird, z.B.: „Abbildung </w:t>
      </w:r>
      <w:proofErr w:type="spellStart"/>
      <w:r w:rsidR="00D80E7E" w:rsidRPr="00B47148">
        <w:t>x</w:t>
      </w:r>
      <w:r w:rsidR="007935E5" w:rsidRPr="00B47148">
        <w:t>y</w:t>
      </w:r>
      <w:proofErr w:type="spellEnd"/>
      <w:r w:rsidR="00D80E7E" w:rsidRPr="00B47148">
        <w:t xml:space="preserve">: Tabelle Vergleich der Daten“. </w:t>
      </w:r>
      <w:r w:rsidR="00C15577" w:rsidRPr="00B47148">
        <w:t>Erst b</w:t>
      </w:r>
      <w:r w:rsidR="00AE1F87" w:rsidRPr="00B47148">
        <w:t xml:space="preserve">ei </w:t>
      </w:r>
      <w:r w:rsidR="00C15577" w:rsidRPr="00B47148">
        <w:t>Dokumenten mit einem i.d.R. größeren Seitenumfang und/oder viel</w:t>
      </w:r>
      <w:r w:rsidR="00AE1F87" w:rsidRPr="00B47148">
        <w:t xml:space="preserve"> Tabellen </w:t>
      </w:r>
      <w:r w:rsidR="00C15577" w:rsidRPr="00B47148">
        <w:t xml:space="preserve">ist es ratsam Tabellenüberschriften </w:t>
      </w:r>
      <w:r w:rsidR="00D80E7E" w:rsidRPr="00B47148">
        <w:t xml:space="preserve">zu verwenden </w:t>
      </w:r>
      <w:r w:rsidR="00C15577" w:rsidRPr="00B47148">
        <w:t xml:space="preserve">und Quellangaben </w:t>
      </w:r>
      <w:r w:rsidR="00E151E4" w:rsidRPr="00B47148">
        <w:t xml:space="preserve">zu den Tabellen </w:t>
      </w:r>
      <w:r w:rsidR="00C15577" w:rsidRPr="00B47148">
        <w:t>direkt darunter anzugeben</w:t>
      </w:r>
      <w:r w:rsidR="00E151E4" w:rsidRPr="00B47148">
        <w:t>, um die Nachvollziehbarkeit besser gewährleisten zu können</w:t>
      </w:r>
      <w:r w:rsidR="00C15577" w:rsidRPr="00B47148">
        <w:t>. Schnellformatvorlagen</w:t>
      </w:r>
      <w:r w:rsidR="00D80E7E" w:rsidRPr="00B47148">
        <w:t>:</w:t>
      </w:r>
      <w:r w:rsidR="00E151E4" w:rsidRPr="00B47148">
        <w:t xml:space="preserve"> </w:t>
      </w:r>
      <w:proofErr w:type="spellStart"/>
      <w:r w:rsidR="00BE35AD" w:rsidRPr="00B47148">
        <w:t>LJ_</w:t>
      </w:r>
      <w:r w:rsidR="00E151E4" w:rsidRPr="00B47148">
        <w:t>Tab</w:t>
      </w:r>
      <w:r w:rsidR="00E77CA5" w:rsidRPr="00B47148">
        <w:t>le</w:t>
      </w:r>
      <w:r w:rsidR="009E64D0" w:rsidRPr="00B47148">
        <w:t>_DE</w:t>
      </w:r>
      <w:proofErr w:type="spellEnd"/>
      <w:r w:rsidR="00E151E4" w:rsidRPr="00B47148">
        <w:t xml:space="preserve"> und </w:t>
      </w:r>
      <w:proofErr w:type="spellStart"/>
      <w:r w:rsidR="00BE35AD" w:rsidRPr="00B47148">
        <w:t>LJ_Tab</w:t>
      </w:r>
      <w:r w:rsidR="00E77CA5" w:rsidRPr="00B47148">
        <w:t>Reference</w:t>
      </w:r>
      <w:r w:rsidR="009E64D0" w:rsidRPr="00B47148">
        <w:t>_DE</w:t>
      </w:r>
      <w:proofErr w:type="spellEnd"/>
      <w:r w:rsidR="00C15577" w:rsidRPr="00B47148">
        <w:t>.</w:t>
      </w:r>
    </w:p>
    <w:p w14:paraId="05C484B1" w14:textId="77777777" w:rsidR="000F5D7B" w:rsidRPr="00B47148" w:rsidRDefault="000F5D7B" w:rsidP="000F5D7B">
      <w:pPr>
        <w:pStyle w:val="BodyText"/>
      </w:pPr>
      <w:r w:rsidRPr="00B47148">
        <w:t xml:space="preserve">Text- und Abbildungsverschiebungen sowie das Verschieben von Abschnitten mit der Maus – </w:t>
      </w:r>
      <w:r w:rsidRPr="00B47148">
        <w:rPr>
          <w:i/>
        </w:rPr>
        <w:t>ohne</w:t>
      </w:r>
      <w:r w:rsidRPr="00B47148">
        <w:t xml:space="preserve"> ‚Copy and Paste‘ – ist oft nach dem Einsetzen der Abbildungen für einen guten Lesefluss unumgänglich. Dabei ist es eine große Erleichterung, wenn der markierte zu verschiebende Textbereich an eine mit dem gleichen Schnellformat formatierte Stelle geschoben werden kann. Entscheidend ist die Formatierung des ersten Zeichens der Auswahl. Gegebenenfalls ist dazu mittels Return ein Abschnitt zu setzen, der über eine Schnellvorlage entsprechend vorformatiert wird.</w:t>
      </w:r>
    </w:p>
    <w:p w14:paraId="5F23351E" w14:textId="77777777" w:rsidR="000F5D7B" w:rsidRPr="00B47148" w:rsidRDefault="000F5D7B" w:rsidP="000F5D7B">
      <w:pPr>
        <w:pStyle w:val="BodyText"/>
      </w:pPr>
      <w:r w:rsidRPr="00B47148">
        <w:t>Wenn das soweit geschafft ist und Textabschnitte sowie Kapitel dort sitzen, wo sie hingehören, ist erneut eine Sicherheitskopie anzufertigen.</w:t>
      </w:r>
    </w:p>
    <w:p w14:paraId="64B9B04A" w14:textId="77777777" w:rsidR="000F5D7B" w:rsidRPr="00B47148" w:rsidRDefault="000F5D7B" w:rsidP="000F5D7B">
      <w:pPr>
        <w:pStyle w:val="BodyText"/>
      </w:pPr>
      <w:r w:rsidRPr="00B47148">
        <w:t xml:space="preserve">Beim abschließenden Fine Tuning sind letzte </w:t>
      </w:r>
      <w:r>
        <w:t>„Witwen“</w:t>
      </w:r>
      <w:r w:rsidRPr="00B47148">
        <w:t xml:space="preserve"> und </w:t>
      </w:r>
      <w:r>
        <w:t>„Waisenkinder“</w:t>
      </w:r>
      <w:r w:rsidRPr="00B47148">
        <w:t xml:space="preserve"> zu beseitigen und sinnvolle Textumbrüche im Text, beim Titel, den Überschriften, Bildunterschriften etc. durchzuführen. </w:t>
      </w:r>
      <w:r w:rsidRPr="00B47148">
        <w:rPr>
          <w:i/>
        </w:rPr>
        <w:t xml:space="preserve">Achtung: </w:t>
      </w:r>
      <w:r w:rsidRPr="00B47148">
        <w:t>Die</w:t>
      </w:r>
      <w:r w:rsidRPr="00B47148">
        <w:rPr>
          <w:i/>
        </w:rPr>
        <w:t xml:space="preserve"> </w:t>
      </w:r>
      <w:r w:rsidRPr="00B47148">
        <w:t xml:space="preserve">bei manuellen Umbrüchen eingesetzten Trennzeichen werden bei späteren Textverschiebungen </w:t>
      </w:r>
      <w:r w:rsidR="00DC3F67">
        <w:t>dokumentenintern</w:t>
      </w:r>
      <w:r w:rsidR="00DC3F67" w:rsidRPr="00B47148">
        <w:t xml:space="preserve"> </w:t>
      </w:r>
      <w:r w:rsidRPr="00B47148">
        <w:t>wie Buchstaben behandelt und bei der aktiven automatischen Trennung für den Umbruch nicht zurückgesetzt; sie verbleiben somit im Fließtext und stellen sich als Rechtschreibfehler dar. Abhilfe schafft die Suchfunktion nach Trennzeichen, aber da so manches MS Word ein gemeines Trennzeichen zum Gedankenstrich eigenständig umformatiert, ist das Dokument auf die richtige Anwendung beider Trennzeichen „-“ und „– “ zu überprüfen.</w:t>
      </w:r>
    </w:p>
    <w:p w14:paraId="42ACF268" w14:textId="77777777" w:rsidR="000F5D7B" w:rsidRPr="008F44EF" w:rsidRDefault="000F5D7B" w:rsidP="00B61077">
      <w:pPr>
        <w:pStyle w:val="LJ1HeadlineDE0"/>
      </w:pPr>
      <w:r w:rsidRPr="008F44EF">
        <w:lastRenderedPageBreak/>
        <w:t>Beispiele</w:t>
      </w:r>
    </w:p>
    <w:p w14:paraId="7FDC4C5B" w14:textId="77777777" w:rsidR="001122CD" w:rsidRPr="008F44EF" w:rsidRDefault="000F5D7B" w:rsidP="005370F1">
      <w:pPr>
        <w:pStyle w:val="BodyText"/>
        <w:sectPr w:rsidR="001122CD" w:rsidRPr="008F44EF" w:rsidSect="009F586D">
          <w:type w:val="continuous"/>
          <w:pgSz w:w="11907" w:h="16839" w:code="9"/>
          <w:pgMar w:top="1701" w:right="1134" w:bottom="1701" w:left="1134" w:header="397" w:footer="454" w:gutter="0"/>
          <w:cols w:num="2" w:space="369"/>
          <w:docGrid w:linePitch="360"/>
        </w:sectPr>
      </w:pPr>
      <w:r w:rsidRPr="00B47148">
        <w:t xml:space="preserve">Sollte der Textkörper durch eine Abbildung wie im Folgenden unterbrochen werden, kann der nach der Abbildung weitergeführte Text, wenn es der Inhalt verlangt, </w:t>
      </w:r>
      <w:r w:rsidR="005370F1">
        <w:br/>
      </w:r>
      <w:r w:rsidR="005370F1">
        <w:br/>
      </w:r>
      <w:r w:rsidRPr="00B47148">
        <w:t>bis zu seinem Abschnittende mit der Schnellvorlage „</w:t>
      </w:r>
      <w:proofErr w:type="spellStart"/>
      <w:r w:rsidRPr="00B47148">
        <w:t>LJ_Text_oE</w:t>
      </w:r>
      <w:proofErr w:type="spellEnd"/>
      <w:r w:rsidRPr="00B47148">
        <w:t xml:space="preserve">“ formatiert werden, um die Einrückung nach einem erzwungenen Spaltenumbruch zu vermeiden, wie es an dieser Stelle gezeigt wird. </w:t>
      </w:r>
      <w:r w:rsidR="005370F1">
        <w:t>Hier wird der Um-</w:t>
      </w:r>
    </w:p>
    <w:p w14:paraId="416A3153" w14:textId="77777777" w:rsidR="00E43C79" w:rsidRPr="005370F1" w:rsidRDefault="00F1073F" w:rsidP="00B07970">
      <w:pPr>
        <w:pStyle w:val="LJGraphicsposition"/>
        <w:rPr>
          <w:lang w:val="de-DE"/>
        </w:rPr>
      </w:pPr>
      <w:r w:rsidRPr="008F44EF">
        <w:rPr>
          <w:lang w:val="de-DE"/>
        </w:rPr>
        <mc:AlternateContent>
          <mc:Choice Requires="wpc">
            <w:drawing>
              <wp:inline distT="0" distB="0" distL="0" distR="0" wp14:anchorId="14BBED1B" wp14:editId="0883DAC3">
                <wp:extent cx="6139180" cy="1949450"/>
                <wp:effectExtent l="0" t="1905" r="6350" b="1270"/>
                <wp:docPr id="809" name="Zeichenbereich 210"/>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a:ln>
                          <a:noFill/>
                        </a:ln>
                      </wpc:whole>
                      <pic:pic xmlns:pic="http://schemas.openxmlformats.org/drawingml/2006/picture">
                        <pic:nvPicPr>
                          <pic:cNvPr id="10" name="Picture 8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39180" cy="189103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AB6DE1B" id="Zeichenbereich 210" o:spid="_x0000_s1026" editas="canvas" style="width:483.4pt;height:153.5pt;mso-position-horizontal-relative:char;mso-position-vertical-relative:line" coordsize="61391,19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l8aCPAIAAPMEAAAOAAAAZHJzL2Uyb0RvYy54bWysVG1r2zAQ/j7YfxD+&#10;3jhuoaQmSRkJGYNuK6P7AbIs26J646TYyb/fnWy3y/qhYywQ5U66e/Tco7us709Gs15CUM5usmKx&#10;zJi0wtXKtpvs59PhapWxELmtuXZWbrKzDNn99uOH9eBLee06p2sJDEFsKAe/yboYfZnnQXTS8LBw&#10;Xlo8bBwYHtGFNq+BD4hudH69XN7mg4PagxMyBNzdj4fZNuE3jRTxe9MEGZneZMgtphXSWtGab9e8&#10;bIH7TomJBv8HFoYri5e+QO155OwI6g2UUQJccE1cCGdy1zRKyFQDVlMs/6hmx23PQypGoDozQbT+&#10;I27VEu/gtKoPSuvkQFvtNLCeo2qH9CGh8ouwHGmUlEy/Az6kpFRtabWOoMYU2kmxU4xXosTvJDZa&#10;b2p5/9ExKx5BZhOI+SsMw+H56K9Qd8+jqpRW8Zx6CAUmUrZ/VOIRRkd86x+BqRp7GtvGcoO9i8d0&#10;K1sVBclBORQ2JnEq6sGJ58Cs23XctvJT8Nh/iIAA8xaAGzrJ60DbJNAlSnIviFRa+fldyJ5KxhZ+&#10;f1TG9to7cTTSxnFeQGqs3tnQKR8yBqU0lcQy4UudCOEbg/iBvJEc2hFkFB2ZDb7otE+NMB8kxq8k&#10;qZzgUbpq+OpqFI0fo0uTcWrAEA6SYqc0gOeXAZSnyARu3hY3d8UKBRd4VqzuiuVNGlG8cE73EOJn&#10;6QwjA2kj0wTP+4dAnDF0DrnsxJnZpDm6c196si5G93c/Rb3+V21/AQAA//8DAFBLAwQKAAAAAAAA&#10;ACEAQeeP/JOhAwCToQMAFAAAAGRycy9tZWRpYS9pbWFnZTEucG5niVBORw0KGgoAAAANSUhEUgAA&#10;A+8AAAEGCAYAAAAUrqRGAAAAAXNSR0IArs4c6QAAAARnQU1BAACxjwv8YQUAAAAgY0hSTQAAeiYA&#10;AICEAAD6AAAAgOgAAHUwAADqYAAAOpgAABdwnLpRPAAAAAlwSFlzAAAXEQAAFxEByibzPwAA/3lJ&#10;REFUeF7s/fd3XEmWJgjOH7G/7u45e/asmO6tET3VU9XVVZ011VVTlTojI7MiMkMLRgSDQQa11lpr&#10;TQAECBBaS3e4VnAF5XBorbUGSILq2+/acwdBEiQBAmREZjrPMbrj+Xv2zK5dE9+V/8P/EPkXoUCE&#10;AhEKRCgQoUCEAhEKRCgQoUCEAhEKRCgQoUCEAhEKRCgQoUCEAhEKRCgQoUCEAhEKRCgQoUCEAhEK&#10;RCgQoUCEAstAAXMjMG9pApztgLsTsPG7rRWw8vNF91uaATvveWF9L3rPC647Qu92tfG9rNvWwrob&#10;nqlf2tgBOOQ3fpf3S7G8pJ1LaZ/0P903hez6CUw9BsbuPMaolOknZeQOcOchcB/A5L3HGJl6hJFp&#10;rYzyt4kZPneXv/FTfht+aQHGeZ/cMzj5CEMs8rmoMsX33YN6ZmDi6TLIv0cfAJlVo0hyDL10fMN0&#10;s5LWNo6HiWMhY+5Y4pi/iq+WMl5zn5W2lpCXS8hXlkXwol347w3x03L0zcn2ZbpHcdsxhvya0Bzg&#10;tcX0cb52hOezXeYW6WVjnTIXl6PNC63DsRDakw+Fh4Qn59Yr68DsNd4jfBvuy0Lf/6r7pM75+P8p&#10;npmnfXby4GL58FVtedHvJo6dWhefoc+r6nsp38tauww89qo2RH5/u/MtQu8IvSM8EOGBCA9EeCDC&#10;Az8+HngO7s83SHLgczY/QoKpC6eyOpFV/RCF5XdQLAdRHlhdc0CQHJwFFFlq7yG3/L46SC914C1N&#10;D5Fs6cXZzGZct44ir+IesstmYOWhVwkUQoDd3vwYSdZeJJc/hIPPpJeMIMU7iWK2XwCXAHs5JCuh&#10;AtsuB055VoCNtDNcl9wrfX5Vu+W+NM8EcgjeiYUxKsB8ThGQPX33IcqCncgk2qnumyHAB6YJ5u8Q&#10;hPcNT6O+Yxp9vNjcfRejBPfDBP7y+8TdxxiiREDA+jQB9SQB98DoXQSbx9A18RiTlAZMswzzHhEQ&#10;CBAXYYAC4Lx3ir8NTTzEwCR/Z53942wbhQRDE/dQ1z6FgWnw2gP0jT+cLf38PsjnkoIE7/aBVwo9&#10;RCiSVzqOvJrHChgZq+8g0TMNC3lCeCAsRBG6ulhmhSqhg74SrAiYCI2DlTyW5ZlEYd1jda0kNDZh&#10;oC3PL2RcXjVuUp+l5g4u5bTgon4QRfUaT4QFU9L+sKBKAJ4IJgSsetinHO8ECmr5e6gPYaAon9JH&#10;4acw/4jASfhNAbpQHep34cc5/KaEHwvgt1f1y9z4ANnuEcSaB3DT1Ito4wh0nIcZ3mnYhPcFbIvA&#10;i+Mm4+MMCblkXjgF3Ib6EKa7gFGX/MbnjMFpJDuHkVF2F3ZeK/API8Y+DqOsDaF5peaRgPpn6PDq&#10;di9grrFvqa4xFImQ6Nn3CO1Cwhhpay4FannBh0qYpNYmXsviPJVnZQxFCKCrvIOC4KNlA/AiUCwq&#10;n0Sq767i/7nrSzbfXUieEfp6uoHC0knkVGntszQ8RoqtB9fMozCF6C08IuBaeELRP8Q/y0FHWa+z&#10;PWPI5vulzVKnjJ8SiobeL/wo391d4Xc/QIZ7Eka5FpqT6nfhISUcfYgc/x2YeW2pQqLl6GOkjlfP&#10;pwiNIjSK8ECEByI8EOGBCA/8afLAgsC7HCCjbrnx7/udOJbXgqSSLny8KhVrU/tRHLyDmKIORDsn&#10;1aE13zuGW45u7Dmrx68225AYvL+kA7IGtAbw2ZosfBcVxGXjAIF8H64UDaGoehpJ5l6cye9GXsMD&#10;xNx24x8+TcRRKw/vrkFEm/pwvaANCd776hCcoO/EFT6fwQO2lX/nlgzy0DwGE99R4BtHbHEXzun6&#10;1SFfrAtexdQCXsPgnTgZw5MPqQ0Pl0eYevAYrkI3vjlhQwJPyhXd9wjKZ+Ap64Sv8y76egahJ0pM&#10;Sjbjw+0m+IceYGLyDmy+TlT03MMgwX1VTR/yiLI8Hfd4fzu2HTCjhL/5SttRXDWElj7e0zKG/rH7&#10;KG8cJbC/D39ZOzKdXWgjcO/qHUegdQq9lALUt4/Dai3FH77LQkbdlAL3vVS194RK38gD9M88xu3g&#10;GJJs/QQgjxXQexEdBARFp3qxJrYLpUPAlRgnNqT0EezN4KauBymVBAh1M0g09+OGqR/pFLpYGh8i&#10;0zOlgEumfwp6goc895AaB0vLA1xLb+Fzj1BUOoxLhX0oEKBWfw/Rul6ksj7HIjWGz7Wd/XE1TWHr&#10;QR2+uFyFC4W90IngoWoS1zj2+QTyhsA0EsljZ/K6kFH1WAkR8r1DuJBfi8+36HHRdRf5vkkYWFe+&#10;fxK5VfcV/9xU/DMAHflHAGySoQuXi9lv7x0laCrwDuMqAbU8V1Q6gThDN85KH+sWxm8v40fhRUvd&#10;EL7ZZsDNKqCsYxxr91pwVt+K73aYcDi/HfFugniOma3xPmL1PUiqeABr/X0kcp7EllAI459gHzpx&#10;0TAEE0GZrox/G/qQTLCZZOzBTQrQrhV1IsXVhfdXxOAPV5phI4DLdg7ghm1CjWkegWE059mF4qFZ&#10;odmr5tGrfreRdgai2fc3Z+OI8T68nY/Ve2LC72HfrRTGXC/oQlrVPdzinI9x3iMfPkA0+x3nH8KO&#10;/XpsjGtW89/YOoMde7Px+yOVXDcoKFoqTwnIZhvPXyrEb44HoRMeI8/kuQdwLieITzcWI7qSdA9O&#10;4HpxM1buKMSB3HF1j4t9OXgiF+8crEBucIpzpQdnCnqQKwKipge4RZ6KdkwqYPwqOr3qd1mfHTVT&#10;2LAvHV/F9Su+FqFVIsf8knkEBWVTHP8+0vAhDFUTOMe5mFh2n0KeMazZVoRdae2Iso3CSh7K947g&#10;SkEn751BprEGv1iRiePWySWt9a9qf+T3pfNAhIYRGkZ4IMIDER6I8ECEB/60eWBB4F1AWgqBy4pj&#10;VpyzTBHc9OLfv0jA1/E9MFeNY8vJAvzjygJcdo9hx75cfHKhCttPFOJf1xpxs3xG07i+pmZRgffa&#10;QXy6Oh0fnyrFVTuFA3kBbLpRjxPRDvxmmw2bzpjUO49eM+Ona61IrSFw2W3CLQKxW4lebIrpwq2i&#10;anx9woMNxwvx/pEAMvw9+GxzGv7riiwcI3jZsjcPH53y4+s9+fj+NgEotU6v0iJZGh/PgvdxAvWh&#10;iQfUfD+gFpyFWu2xu49Q5anDjgtGpPhHMfXoMYpzbfjdmkS8RxBuCTTjxGUnzkcb8btNOpT03kVm&#10;YjF++W0ivjzngc0bxMfr83Au2YnPDzt4mG/DniNWlPXfQcIt3vd9Fq5mBrArqoRCgCYcvOVHroW0&#10;P2fD0atmHCWIsVn82HmpGl3TYzh6rBgXUkvw+29SEVs+ptrYPTKDrmGtdA/NoHfmEW5Xh8H7o5eC&#10;dwEDptJ+rD7tRWZgEutPlyA5+BhnrxnxTyuS8LujpbhZVIN31uix71YpPjwdQJalAb/apMdVgoR1&#10;F9y4UtyOL7amq3E4UtyLvScdOGccxLpduVh1qx2Wtoc4elGPf/wyCb896EWBmOkvQLDyQn7js46W&#10;GZy+4cTXlyuRROuQkqYJbDyYg7//PBnfJbTg/E0nfr3Fis1njfjgTC0Kg4P4/rAJW6P9+O16Hc4a&#10;27Fqpx2ZBK4nzlixP6cTG3bn4tMzpVixKx9bskaQYeJ8Oeoibxbjd3t8SC/vx9fb0/F3X6ZjPwUb&#10;e44KH3qxan8hvo7phH0B/PZq8D6IlduNiKmghrdlFGv3WHHe2IYPV+dgY0wpPtppwrVSWhzctOK/&#10;f5WM3xzwINbQgN98k4fT9n6s3ZGDz86Wsk067C4awJmrBryz24+rBTX45mA5jMPA4VNWbLtZjne+&#10;TMFB8yTybI14f10q/mFlLs5R4LNmSxa+vFCGz3fkY1v2sNJ8v2oevXRtECsB8sCZ2wEcvV2DLdF1&#10;MLTPYNWmTHxxvhSfby/Abt0QrnLMfrvPg5ymGZy8bMf+rGFcTnTj/QNuxFDwsmVPLj466cPKfUVY&#10;m9iMLfuz8au9PmTWLh28W0TQ4e3Grtg6HIn1cT25B2t5L749ZMHWKA9+s06HaApG9pw1Y2N0BemV&#10;gb0Fk0pz7ekHrt/yYntCKw5fNOLdvS6sParDiuh2pBXX4Z2NFBZRMCqA+XXX0PBzYs2SQEnRvoQG&#10;7LnhQ3z1Y6QXBvAehTvnOP7Hzxfj1zs8SKSQaetptvWiD18c8+F25QhWbszCyitlWLFbhwOGCehc&#10;rRQ4puM3u0pwISeAn32Wgn36UQXelzTer7lPLJU2keeXzl8RGkZoGOGBCA9EeCDCAxEeePM8sCDw&#10;LmbDYlpprx/Fqu152JPfiR0EkVG+x7iVVYX1cVX4dF0a1qdTM3zQgLNuauMKK7DqdAPsfUs7zAl4&#10;NwV78SUB3zX/A5pyPsbNFC++u1iNw9cc2JgwBEewG1/uduFiXi1Wn6yDrWcG31FTFBUALhPQr45t&#10;xt4TBuzKn4bBVofPT1TgfJIXP/9ej6PZjQRwI1i/S4fzPiAj24/PjgRhJJh6lW9zGLzn0mx+jOB9&#10;kNrvgfH7NEfXSh//Fv/y0fFRHD6Ug0u0WT1xIAPfXSlFgacDJaW12EXAm2erxKHrdRgHtWLrErHt&#10;dhD6sh6YTKXYeKoCo7iHI/uLkOCqx4EjFqRa63AsrRz7D6Vjw61aFBWX4rtDRbhZQu10nAHHi/rR&#10;3dSANcddyDGWYtvFKnSNDmLDriL66Ddi3zEXqIBD38g9dBKwh0vXIME7BQ4KvFtF8/5y8C4T1N3x&#10;CJdu+/DhPgN2JvXC1XUHn65KxldXa3GdVhFRmRX48nAVHL2POQZ6fHrKg92XfQSDxdia1kPNfQl+&#10;+n3x7Dhs2qPHCTM13zR/+P5sORLLB/HJqhSsjKrDpaIeFFIg86pxWcjC4enhWBsb8MetFGhQ9f7u&#10;N+nYltyAOO8ojl+yYm3sAJx1fQQrDpwlj396oBLuvgf4drsex3Vt1J6akUVt677DOmzPbMfGPcW4&#10;XA6kpvuw6nIdDlw0Y1MKtZT+Vnx2yIeLpMMvVhXiUFYj+zRKCwrynuUBCg0BfLyvFFRoL6lfonm3&#10;cX6u2FKAC+Rjb30/vqA1xyVjMz7eYkMh+7vrAIEXv6zamI7PKNC5auzGzbwqfLGvAtZBYN3OQhCv&#10;If62C99er8fhyzbsSBuDsbQNn+wsgY5zbwPvOaTrwsb9tKrh3Lx6rRg/22TByZxmJJUOYNVWHWKo&#10;NY6Pd+Cr802wLlEoIebZxbRE+d331BaftOJfV+fhvKsPa3dSm02f/oQEJ7650EQXnUFsPePCeccA&#10;Dp+zYhfXovW7C2iFAzSOPcI6arvPcF3Kyi3DyvNBnIz1EDAPwE26PBc7Y5EA0t31CCcp6Pj5ZgM+&#10;35WH985X42ZOOT45Wk0z+btYQR47Qx77dKsVeoL13QcLsSuzD+fifViX1IiT113YEteE/Wct2J07&#10;BaO7EZ/s8iCjZgxHrrnZzhYUi1n7Itv11DwQa4DmaazenUGBhg3vrs3AxtweHDtnwFquoY1cp46e&#10;MWAredZc1oEPt9lhJk9s3VeMw0XtWMlxjaOFyKVrFqy7Wo/98QHspLDwlxTanDZ30srDiUzR7C+D&#10;FcNC5m/knjd/OIjQOELjCA9EeCDCAxEeiPDAj48HFgTexWc31diK9eec+OKUC1GucWpXbVgVU4/z&#10;aVVYcdKFrw+acJwn02NX/bhc8pCamQ58RiB2znFH89l8zYOngHcrQcnaXYX45JgDO1NbcSO7Dvtv&#10;t+JCcoBgaATFlX3YfjGIGzwgb7/WCAv9Sq8luPHhcSfbUITdmcPIpn3oN0dt+GBrGn53pIr+rsPY&#10;cIIH0Wt1yKqbxpGLHlz3PURqYQ22RbWCytVXgikrNe/pnnHl8z56/xH6R2cI2AmA+dk7ep8m9A8Q&#10;qGzCsRsObL5ipQZ3HF5XJbWxNsSzkTXNrTgXG4A72IYtR4uQWzcOg86LDWd5EPYPoKyiFqd5Yu64&#10;Q5Pu6yXIL2/DVWpQs1212EKAsvOcHmdo9t1cVoGfb8wBsRg6Wlqxj9re9SdMiKZpa19HN/bxvvWX&#10;zfjumB22hkEcO5mHMwTW3Wxjx+BdtIdKx8BddNNHX9O89y0IvIvW0UJw9eleI4UrgL/zIa4k+vH5&#10;ETc16MNII9LecrketLjG7WQbfnW8CoayEXy1Px9H7TzsV/bj++Nzx8GHK9Q0Xk8qx4eH3Uituour&#10;rO8zaqnP6IZhXmSAuef4TjTvTfdxIbGSwiUHvqXpfB79uUUQtOJkOW6VT+NGSjkOpA/RdHgAW85W&#10;IYsm9dtPmvH5SRs+2mtHQtk9nL5ux8enXfh4lwGnTQSMl3yILnuM5Lxq7Irvpl9xJ74lcvx4ZyZ+&#10;tcfP4HHj1GZasZqgOaPuDk5c8+KCYwbZRI6brzRAvwB+e9Ucknkak12FLyng+eqgBdvSe6GvHsJ3&#10;u/T44qgFK84HkN/8EDHp5fjscAlO6waRwcm5+UI9TD0PsX5LBq0ELPzNgdjgPVwjODuUMwp30x3s&#10;PmfGJ6ed+GiXmUKoAfIUNbc0zy9mP1ex7s0xjeTfCew940V8kOA9vQK7ErqVu8BSNLGiLY7PqcTO&#10;jD6a5c8gIbeGwLcJBy6U4hbfn5ARwN5kmstzfn+xz4QTJmrc48twonAMyYY6fLbXiiP6bhy95MVV&#10;zwOk6ygwu9VB0/oafHzIwfF+pPn+L2F9snFe744uQ4yfcTgC49gXV4loO4UJ5JkvKHD4aJ8TKeTj&#10;E+SxT0/Y8SEFD2dM05xfMyimW8mhczp8dL4Sxzi3TxdPocDdjq2Xa5FeNoiNx0z4PraVFihLo6PE&#10;WCiiCdWm2Hrk8J2Fjg5sTaDgkiYfq/absJ2SqHOxpTicPUKLgAcUbrjx+W4jVt1oRCHHf8chA+eg&#10;FZ8e83JOTmL/FRe+OevCFwediGVcke1HCrE5vU/5yi9lvF93HCLPvT4PR2gXoV2EByI8EOGBCA9E&#10;eOBPhwcWBN7lMGasfYD8ynvQhYJ7SbAjXc0DFdRMX31fC14nfrdSJCCXaMzrH0BPs9QlM4Qyk36M&#10;wsA95AcfqEBOon1V7wqZUIe/h/+WwExFwRno2V4BNcUEwxtO0yx1ezEP+JOg2z41WY/YJx6gRZsr&#10;5vlygJ9T56vaHda8S7T54XuP0Dt8Dz3UZs8tnYwMV0f/46aBe8pMXUzq23onUd81hU6aqvfQbL1H&#10;QDTva+m7qzT3zV0TqO+e5u/30M3SOXSXZu3yqRUxcW/unkTjAE3de0dx5lwRfWhb0a3M4O+r+mu6&#10;phU4l3e09U8h2DFJkH6PYP0e2vm3vL+1/y7LndnS1ncHXQyNL+A90drHQG2PXhm0TmgkAhYV5Cqk&#10;dRN660n7QgY2FHqGNeUyNvI9fJ/6m+P0/Dg8RhF9afXCU6xT/HJ19GUO1/eqcXnV7zJu+uoZ5AVm&#10;YFRm9FqAMOEvXS37LLwwh69URP2mxxT43J/tj7SrgG2UgG1z+V76K4HJTBU0PT5vxm+3FuFQ0Zji&#10;N1tTmN8ea+9YJL+9ql/yu7i4GKRv9FsORwgXmhdJ20PjJPSU8SlgULfw+Dha71DoU4LzFgYc5H1C&#10;k7lzysr+57O/c+eevE/6aql/iPzAfdAC/7Xm0av6pQIGhtojnyqzQWidUe1ne4u5FhXWPNL4KTSH&#10;FS1q2E/y4bPzW/42cE2Tub9UsGmi37yyfJB3h3hHzQlZX7heKT4XPubvhaS78Ey4jaJNN9Y/goFl&#10;7toj9xvrHnKMHqhxW5LWPSSYkHZKvbPZOkLjZ67j2i7vCa990lY1H2ZmeUaekTkjY6wi97NvhdXa&#10;M6ov/FtXQ356TSFI5Lk/nUNDZKwiYxXhgQgPRHggwgMRHvjheOA58B4+3D37qUCUgJzQAVUOqvJ9&#10;7nX5LtfDQC78+4vqXMz18PvCdap3zQGN4feGD9Dhw7K6Xw7+BKICYOTwKcGl5MA5tw9z2z23jpe1&#10;Ud6f5p6gJnUCg/ce0mecIPvZIgCcAF1AuPwm4FvzM38CxgVQq79D4FpAuwB20YorzTg14uFP0ZK3&#10;8e+wtryVAevqOjVBQLsC4trvUgSYt8i10N9yrYUAPQzam/l9bmnpvYNOhrpPYMA6CdhmIWBbMC3m&#10;jHuY9uFnZz9DPBQGD2E+mW8cwtfC9A+P42J45qVjF+bfufwsoGQevgq3d24bnuPHOf1X/aWAQCdC&#10;LYLD5eK3hfY9PE+fo2+or3PnRrhvc/s4d44/W8fs/Humv89enzs3F9rul6094Xaods5ZZ2bHa856&#10;NPfd4TF7an6HAOxyr0+zwHhOG5/imTlr6FP9mcOLc+kdXlvn3rsctJwL4J/l7dn3h4Rmc+fwvOv/&#10;M/vBUtsXeV4TrkRKhAYRHojwQIQHIjwQ4YEID8zHA8+B96yKGfw5lmz2K6fyviryfal9lDoyy+/i&#10;NqOMOxhoro8J28XsXAPcdwi45y9tvP5cIcBum6MBn6sND38X0K2VaQLuOaVXNPa8zs/mUGni5wtL&#10;D39jaZyvUNvfRsuBYn7G2HoZ1G8a2bRMWCqt/lKfX05+exs0lLFejrnxNtoaeUdkXkZ44O3ygKwN&#10;kRKhQYQHIjwQ4YEID0R44IflgefAu7N+HD9EcTWE3ls3BhfbIOWHaMeC30n/dLm3ipruHiZdV5rz&#10;ZSwd1NA/XSgUEG38Eko7n31VUfUz3VxZ9xQctaM/7jH4sfPIMrdPmyNjDKT3JzJHlrn/C56bf8Hv&#10;nV07ySNCr9l19S+YJhG+WfpeKnxlr2Va1aqRZSnmIAMjBrW65NPCv5er7kg9yzNGETpG6Phj54Hw&#10;OmKWdSRSIjT4C+KB58B7U88wNbNvuXQPo5Gle+QOehmevXOIPtmdQ2+/HYvtN9vcwHbWtg+hpoOf&#10;fy6F/WnsGkZzz8jbGwPSspn++220WmiVwhgAf/JF9WNKoyH797rzqpnPy/xo4nh0j9xVc6RtgHET&#10;/hTmyGLnVOT+1+YT4bEGztvOoWnFI13D04xtsTTee12ejTz3+vP9x0o72RNqOwaXXOpYR3XbAPl8&#10;ghZnYjE2iWDLAPfRpde9HO2L1BEZhwgP/Ph5YO460so4TpESocFfEg88B97bCTbedukcnEYVN+/q&#10;tkFldl7e2IeWnlH6gE+/9ba87b5H3qfxm7gatPVRU2jMgDn7Oqx5N+HIj4EtNwpWFvmcW1yF/L0g&#10;Vt1n+zGW/JswZV5Fud+lLDIkIOHrjnWH0IelgvOivpMCDrpYlDf0oKN/gnR7/Xpftz2R597+GrkQ&#10;mndyDtW0DyPQ3M/4GvdQ2dRP4SKFokN04eHhZiF1RO6J0OlFPNDWN0WB7uSSS2vvFCqbB1Fa30fg&#10;fgd+fooAXOpvekH9LXymhb8vpLTyvnBpoWBgOdr8XB2sd+57nv9Od7Y39e7lGIM5NJq/7csz1stO&#10;e9J0ITwg94hQaNnfvwy0j7RpecZF5legZYjrSK9yBa3tnGT8p0iJ0OAvgweeA++NXJzedmnixlzd&#10;NoKa1gHlD17e0ItOgpWGF7RFrksgtib6fjeKnzd9vsXHW77PV5rl3tBvErxN3ve2+/i239fAaPQt&#10;otUgjV5Ex3CbtHuFRi+m+dz2y/1SbxPp/iKav+i6jIOMQWPP02PQOvQILpcd+phNaLHdQpM5BkHj&#10;LTS7UtHmTkNzSRpawoV/l+liEdBd47030WT9gYslBk1zSiPb3mS5iXrDdeji9qG6tV+j1RLmltBb&#10;NioBY02yaTVxjhCsyVgspV7tWR50OP4vG0vhjxa6iDw7bkt/9+LbL/wsvCrz/mVtFj5T9zzDa2+j&#10;za+ip/yu5sEC59xC2iw0qeukK09znwp4WcZ1tJ0CHi2+xeLpHHlmfpqF+e9V6+qfG/3quNZUd0ws&#10;udTwgB1oHVPCSInX4q3tJdCdoPXaC+pvn0B50zAP6QT8THWqCr/7Z8sAfHVPF29tv7pWxfe8sN7X&#10;7EsNnwu2j6v65T3PFo+8u35A3SP3LgfNlrsOoaGnZv62e+v6Q3T7cbVd0b1t/AkPvIQXhF/kfuG1&#10;5abdC+sjn8peU9f1Ft+5QP6SPaCBZTG0EPrJ/lpPF8rFPPe27pX2VbVxHWkQISD7RvqrMY+UCA3+&#10;AnjgOfBezw36bZcGLniVrcMIEuQISCit76FUm9KTF7RFgJDR24gCWxX0rhrkWaugc1ar7/OVXEsA&#10;emeNuke+BykoENCzXP0Mg1jpx7MlDHjquyX92/K981V1ySZS1iCm/ONo40FegMKLSju1dLLZBbkQ&#10;yoH0VXVLf0uCnaR1NXO8NyyomHmfFIO7lqWO5rxP06N58BFsdguqcw8zWb0eaM5BeZkPw5OP0EOt&#10;YV3HKIL1o3BV9PHdQzgVWwx71hWguxhoK2Qp4DMs8r29AI9btIJQUd/lng7t2rO/qb/5HDq0uub+&#10;rp6T3+bUp941T3nMa4+a8vG4SX7PgzvzBCobe9FADdOr6Pqy32UTLW8aIB0I4DlG5axTTE7loLCU&#10;emUeCOCTMbF469VYmr0NMHnqYfTUwVBSh+KSWmSbKmD2N82C4aW8c6nPCuCtbB5S/Gf3N8BR2sDP&#10;eth89bD62A9PLUzuGra5HO5gF1rI+wvh66W2S54Xekoxkn6W0lZYKzpgLW+Hpawd5tI2mPxtMPpa&#10;kWuT9ahWgWoRMCzLuznnq9vHqHEnaKcFk58aiebecXX4ktIqwTQ511vJN0JDAfv1S+Sf5Wj3n1od&#10;Mr4CzGb3ENJQ5qdo+2RdaxCBsqTjnHfNF0EZD9IL3QtCdTeH6v4haVXHvlWz30stcriuaB5RQno5&#10;dHtqeuimNaYO38/WLfeWNQ7BU91N1yHyMteqeu5pteTzmrZR7m98rnWUhcJ//i2lukX77qzs4Dmh&#10;ZcntfbZNouHz1PRxjjexDwTqNb3wVveyjT1cb7rh5d8ZxgB0JY1KG7hUei3n80LP8iaunWxbWT3b&#10;TsGJ1v4eeKTt/Cx01CHbUqMB32UY7+WqQ2jpJp0rGwfILxovSBreOvKC8ENtu8YHUkzeZli55gq4&#10;e1tjIGt5krkDpnLZ76dJPylTWmFqXknfW8tS102hO4McK5D7pulL+lSz2Kv64K4d5DrFd4eA/NxP&#10;ud7EMjsHQ22zVpKv+VxN5/K2VdbPWq5tdaTL69KhhnVUcq7LOtLEvU8EO2+cnm96vCL1R8ZwgTzw&#10;HHhvpuZbTNRkwWuktk9p3HhwqOPkrQ0VTeulRTSXDT18/XU/BYCU8zAu5p6ymXvrujVJ/Jx3zq1b&#10;Fp0MQxlGxybw8OFDVNR1YmxiWn2fr3gCLZi+c0/9dikuWx2s5TD7uu2d+5y03SSCBHsVgQ6B6Zwi&#10;goRscyU3EPqOM4f7crzvVXWI8KCVY9jDfPKnolxYuT0TZ2JcOHHdocpJKTe0In8fu2bD6WgnPlid&#10;iDxLnTrQv+odAt4LKQxp6+rH/fsPniv3Zu5Dyt1793Hn7gxpr5U7dx+gb2AUx6+l8uDQq4Bn+F2N&#10;/czFbbehOnUjUHcbqI1CWYkZPWOPeVAagKG0HfmOdiQZ2pBqHcCW84WwJh8jqE7BnbJ4jJQlAA23&#10;cac8HsOl/N7EOppZ5nw+qErAkJ+/tYSuy3vC9zTexrg/Hp0l8ZgI8np96B7e+zAQ/+Q53ocaljp5&#10;Bws/H1drBbXxfO4Wr8Vp3wNRcCfvVW4gdYzg/yq6vux34Vc/D4piXipzTgRcMi/lMLaUetXco+DG&#10;4KriON7HgwcPWbQxnZEyI5/34SqrR3xOCVL1Xr5zTIGVpbx3Kc8KjzsCnfBUNKB19AGq++6hhqV2&#10;4D7qaMEh32v6Z5BSXI6k/BIK7MqV5cNyzflXtV0OjLqSetxpcWLMR370JmKAfNXnjEGP7QYG7dfo&#10;8pGCW7k+JOQ6qeVivIdlWB9kLAMEMiLYkSwV3toexloYUwekOoIjm68NKYY65Jf2kn+G4K2nEFNl&#10;rtAyYDQI2OTaqoR8AjBDFgvSXwH79fysl/WFdSuLHt7/Klr8uf0uc0/MNYv83UogJP0TQB0goHDV&#10;DKGedKpqolazbgQtFJaIiaxGP0nRSRpzHPy1FKpyPmtrNe8Jrbnh/VZor/ZbjqcIXOrbhuFm3eqw&#10;+4I98W3QWWm6eLBYagkKICd4lzVMzhAlBOb1pEsVwfuzdcu9PmpYg5wjDImjaNVMuknK1cHJx4on&#10;G0UQTCAXbBlGOTXepdQcC4CT+wqdjVQMjCFIALPUdoefr+bZyFnVQ9Dbg57R+yqVa+cQU7VKGleO&#10;sbTN7GtGtrWWQh7RXrNtpJuUsFZyudqy2HoUPWmx4KBQsYdrp8pyIyljRZgnFnjcU2wUMsbnlyp6&#10;SXvDbZdn5e/FvnO57he6l1C4IPTtG3ugxley7CiXilD7ZTyET/y1fYoX8my1KKXwp5Zr4HK140X1&#10;iKXjoYRaJBmbYHFTeGP1Qm/zo9DsRZ7BjRy9E5lFdiTnGJGYY1FrtfDHm2yXrBky1/6XP9zA33x0&#10;DecTrDgbb8WZW5YnJd6CY9EGXEtzc2/X+FT2yhKeu/7vPzuLdzemcN3hHFqmtqr6e+7AXtmphNki&#10;JBLeCvPZQukh95ezb36uI6KsChC8L/TZyH0RWv2p88Bz4N3ibkNxcFhNVm+gBzn2JuSVETRwEVAm&#10;YJwwpvJumCt6UFzahYoWSr9FKheS8L3Op4D00sZBpTGSQ6K7pouSNC4iL6izjtLLLGoCu/qGMTpB&#10;TX1NB7oHxjAyPj1bhvl9aEwKD/rlzegZHMfQ6BQOX0zgwbpG9ed12jr3GWm3aAAT81wEpSMEOvef&#10;KlPTdwge3IjPdcEZ6KAGcEbRTw7Tzf33NPMqtUEuT5H6XME+5DMhc3nTCPvZSsDlQ661GjmWIAUJ&#10;QdKtCpnUCmQaKyl9p7aSWkFbeRsS8yt54GhRi7dm6vfiNskBv8hVh77BUbzq32Pe8Jj/PXrEws/B&#10;4UnsPRtLiX+3Js0Nvaeu7wEsdjtakj6FNT0Ozsx4lBqScebqLew/cR67jp7CrmP8PHIeO49ewRcb&#10;96MyR7T0V2C/fAbnLp0Hui7DfZ3fL57HncrLaCq+hFbnJbQZWEovY0R/Dge3n4VFdxkd3ssE2Lxm&#10;v4QGyyUMui+huuA8yvNY9BcpCLiEadclePWXUJlyDkf2nIVDdwkdbv5WexGPyi6gpvACBQUXgIoL&#10;eFRxHoNOvtN4BU2GK+i30yrAewiu+I3k7QEleV/KOAu/eukbKoGeanhQ9dV1aYGelsg/2twbgtVb&#10;p4ZyaGScYzSGwZExDPCzn2P8gEKv0mALOvomoHc34EpSMU34R9QGvJQ+ve6zYpEj4L002IrKIcDU&#10;9gC2jkcwNd9FTlkX7N3MC9oFZFK7PTb5gCDZg7hsq5pvdcoEcHnm24vqqeShzOhvxV0KkkaDOtwd&#10;bMP0QAum+psx1deMmcFm+Lx+tFKTKHPvwKVUapS45hHAL6VtMpYVHJfSego/eZB01xBgdnN9pqan&#10;qq4RX3+fju1xfiQ62mBwNCPD3sn7h2lt0YZkWytK28hjFe1INTchy9OpNDWe2mFUcy9wV/UjQA1S&#10;kIKoTGsTDOV9PBRS+7nEtX8p/f0hnpW510zBcoGvSwnRBMyIVjzlZh7eP+lDcPA+jHoP1h2yIdHV&#10;DmfDmNIKeas6kevphtFZjg9WZSDWP4QKaj1zSEtTzYiyfvEREOY5mpDt71VaukYKXsy00jjPg/Wm&#10;s2WoJEis5X0/RL/DAFTM3ZdaqsT0mWuOn0J6OXQ7aR0jsTwCrePP1S33emmeHqC2uH/84ax2XcBm&#10;5+A9xsoZxtDUI/QSiAogzSdYM7ibqHFvUqC+wNlALf+o0sAutd3h5wXEOALdnBPdCkg28D2ieS9v&#10;GFDa7HIW0cCL5rckSI02fxONsXw6CFjErF76tVztWUw9YXra2DaJLySAXdovwg/RXMunaK2TCsto&#10;uTfIdtOaINR2Z6CL/en9wdoudHeR5iJwkLS8yvKCbQ4Xcb2UFL3944+UNYF8ijVBYkEZz0U9aq4G&#10;lpEPnqW7KD6OJdXhdnED8out6OqkgKSHPMLPtrY2tLS0oKm5GRUVlThxPorglZYB3L8XM36LvVfG&#10;W86bG04VYvOpHGU9Z+beZOJZL1zEQizHWoMtJzNU/AlpkwaMR3E2yYsbGV7yAl1QloFnNWEWLSho&#10;uRKX7UVslgd59npUNMn85xzl+Cz0PVVcL8oah3kWkn1uklr45Zvji6Vz5P4I7d82DzwH3v99TSJ+&#10;sVWHHJrPfr02Dduj7PhoWx5u+RiBnFoEOQDH6Wrw660ZOJrgVZuiks5yYr9uEVMd8V8TjVEDD9cu&#10;mmSLiZxM4vnqFDOkDEM5apq70c7o1E6C87q2Ph6Gh1Rp6RpCc9cgmjppJsTItmKqXdvSx+8D2Hfu&#10;FkErTcK4gLxue8PPSbtlUROAPjo+9RyOvXtvBsWuetJnCqfjdCgk4G0dfIB0AudjUQXqACNSxxf1&#10;c7HtE4uEPFsLfv9VHF0J6rmw9aOxvR8dvcNoI51aSZPmTrnWx4NiE4UKTi7gjcqkWzSTmg/Rq8dR&#10;tMjSFxFYyL92Hmabu0ZVaWDArC762fYzY0CwmUEIWYIMnFVR10tBywxB4aQaAy+BhdAv3Mfa3gcw&#10;2xzouP0bJN5MxX/4vARVWScwbVmPSeNmTJu34K5tG+7at7NsA3x7gKpTBNknYbl4AmcvnSR4Pw33&#10;tZO4GnUKWedO4vttJ7Fh+0kcPXISWw6fQrv5NL795iQuXzmFTbtOos59BgfXnMSFpNPI5f3xt08D&#10;Zadxat9JtLtP4xjvuRh3CmVpJ7Hi25O4cuEkvt1xAu3lrP/ECfz685PYeuIkpgLH+dwRtHrj8NVp&#10;Iz49bkR9CbXzzo1wxq5WvC08sNjxnHu/8ImH2gQV2JEbq0cJuMg73MCWUq8294ZoKl9DIctjWrBM&#10;UQCmleGxSQxTOPaQQpeS8kaYSqpR5G3Fnsu52HbiJg9yXZrUXDb7BfDNct0jggx7RSf8FCiUDwh4&#10;fwhTy11EU8t+NcOCW8WlsBDAp1BIVVHdgmxbAzYfj8fhy8k8JAypw8NytWW+ekSgaeDhaJIWIBOt&#10;5WqOUHalysPQKlFW04liBwVmZW3Ye8OAD9cdg4EWQSKYfF16yjosVhRymBELpjAoEiAYqG3EF6uS&#10;sPqSF5nUvGfnluBQYhBXbujxx90GbD2eh++uB2ji34KdxzLx3kE7bmWXYOv5CgT6+rBjnw4ZNAc9&#10;e1mPHbTa+WR9Ck4XaxqPN0nLH13d5PVmRkkv8HbRZJsHUZrGVpIPTyaU4lK8A9GufjipaXt3dTb2&#10;RRmx4pgTZs7VDdsycCCvGQXFHvz0o3ictPahlHvsqr0p+O12CwzVrVi9IRWbrtnx2bYcRHuHkJfv&#10;wrozVmw4mI6vzpQiwJgTYir6Q9FE9gY5IC+1CEj306VLBLhhKxpxi6pseb5+uddTO0BT6UEF3sNA&#10;TbSuAj7FXHqA10XrbqAZe4quXAnEBIA2ULCU56jnnNCAwVLbHX6+qk3Aew+VAu0Evmwz2yZgsUVi&#10;8ITAcDjwnggQBBzLpwgc7Jzv+Q4KFISOy9imhfZN0bNuEBZ/i6KltL2CwmUROpRyf6ngeUaE/ZnG&#10;KmVR0EAwL+0XAZSfljzZBHllpOcP0XaxzHBSaCKWAtK2GgXcaVlE3pFSo8D7XQzRIkNcFywEqSLI&#10;SdNXICazRPGRaGcXSqvF3idr4dFEDbzn6u3oaCdob29Hc0srGpp4Rq1vQE1dPfylZTh6lkF5yQsy&#10;Hot9z2LuFz5rpFA4OstLsOzmesUzF/c/zcpFK9U8T7trBrHnYh5p1KvaFOZP6ZModATIL2XMpT6h&#10;vXxmWWoRS6XS5UQbotKdiCWIl7FxUTCkK2la8NwIcL3wNwzTwozCP54JKihMXgxtIvdG6PWnzAPP&#10;gfcPDttxPa8Wuc4gVm4rRsnwXVw8not9aa1KWy2TT0xqTBXd6pApE7Kch1W5/rqlkouFm9LoUkbQ&#10;Fk2OnVpq0USUczLOV6e8M9NYgXsEx/KvurmHJtoPXqgE9gXbcO++HJ2BUzdSCXCr2G7RUr1+m7XF&#10;TTSg/dS8uzFCDf+z/x5R1Zxj4qHuth67z6fygH6Eh4lqLpS9+H5fNE3Wc5U/1FLbEX5eFtfSxhFs&#10;PVZI87IuWHi4mJiiDdk8//qHqE2rbEWqjqa7eQ4FLjWavHosZfHPd9Qq8C6a9cYO+hgymFo1IwiL&#10;+WgLQXwntbR+Su39NC30Uvrtov/h4OhdDIxMUPN+ixL0LkW/cNuruu7DYHWgLfa/4/bZ3di/6yBK&#10;047CY0iHmxp4R1E87IUJMOVIFPcopMdeRFfhamq9V8Bxehv2HaW5ff3XMJ3ciYuXNyL18A6kJmxE&#10;1I5d0GdswvktO2FK3oKtm3bwvu9xceNu5KRuxvENu9FWvhqOk7tw+dp63DdswvatO2CJ5b3bKSRo&#10;+xo9t7fy+xYguArnN+yAPmU9Nny6E2dPfQVj7FeYNn2Jh8bPAftn6Ck5hQ4nhQDmT/Ag/3dw3vwG&#10;bh6WKqnVXMo4y9g4xd+Pfu9CN1d1p9L8vWiOLPRd2twbhJE+4gLeR8YnOU4TFLKwkKc7qbGdGh5B&#10;/9gdWD1BFFr9sHkDuJKQjbOxuRT2kGfmjONC37uU++TAYS7roDazBd4+QNf2CPm1k9h+knxBzVt0&#10;bDxiC8nXzg5EFdfgfI4fsYZKHLoUj9u0khHp/1Le/6pn/ZyDevraTlCYM97sU4D9/oNHqsg69ODh&#10;I86DKVo7VENnL0V2As0Zz5/DiZgc7TD3mvRU6xFBkYeHmQYK2Gy0TqhpH0GgfQq+ylqs3FKAlApq&#10;1zg3k26bsS26DKcv6XAgowuB8iqs2GmGk2aI52+7YWyegj7Pju9OlqGqqwdrtuXjhr6SbjjFKOU8&#10;PnUkG4dyhQeXxtevouWP8fdGugvkujuVoLOesVliKZj99aY8rNqTgQ/OeWke68aXB71oGBzE2i3Z&#10;iPP1IyXTi93XS6GvrMemfRa4uXdev+3CwQQnfr8yFReNNVi3vRBGClJvXizCvtQq7D2Yixteujvk&#10;2/H5US9KaemiAr0tcd963edlrSnjIX6ppZzt91Cg6aYAS7SCVu4NwqdiyfFs3XJvCQOraeD9wRPN&#10;ewi8iy+8/OakRlusy8RfO4/gU+9qUMAz11YHmY9yRllqu8PPy3pnqxTNOk1+CSAF8IqJdpsEw5Vg&#10;mgTwUgTIh8G7AGAF3rkni6axlABY9trlatNC6xF6uklPEW6IK4K4GJTW9SmwK/7uAuDFOi+tuFID&#10;7yHhgwbeewm8arjGDP8gbRe62yu7CN4lwwqtlAjWRQAhbaxTsQ/k7zH1m4yD8IVYbHQP82zhaUYh&#10;gaH0f6G0Wux9YhF2mOA9Xt+AlBw9AlVBlJZXwOcvh8dbCpfbB6fbA5PVir1HLzAGSquay4t9z2Lv&#10;r+O6cSmlBNfTXEqzHX6nAPKqdlrUUrjrpivP3ov5yjVPKRp4XRWe9eR+uXex7517v6wdApTSDFW4&#10;XVBO140hKrGCuEng7qS1qIyLWLOIoMVSLhZhr6aL1OlhPbKOiPWvzKmltDHybIR+f0o88Bx4X3Gw&#10;GCfSG1BMH9dtxxj9myagly6bcCKnHX5OlpK6YbhYZKN102dS/l5qkXrMAZqWURsr9Rq5wQW4ELto&#10;sjlf3e6GUW4u5RCzdPkXaOjC+NQ99f0hAfMDqgrvP5DyiP66jGJeyYP01Ax/A/2tk5FGzbeHdSxH&#10;u62UwN/KcSmN5TDN8utb+lHHaM/VjT0IUhhRTpP+fGM5P7twPVGHk3FFqGijb9SVbOw6naLa4GlY&#10;PjpaAwNYdyAfJoIbA/2JRqg9lX8CzB6xCH3kXxstFCzuKnVwWnf0Fo5HZam2LGRMvY2UnlICr8A7&#10;qxPwXttKK4KWQVTNBe8E7qUsPh6wSvieAeYo7x+axO4zcTDSh33uu7w0ec432FFz8xeYyH4PyP0Z&#10;CpPPgliVhzAeHHgAK6mkK4C7B3rfAPZcMcB0/ffUeH+MieJvcXbvVhzdsx679mxGY8k3MJ/djMLU&#10;1Ug/sQWOnO8Rf3QzyvLW4tCGndi/bwsOnt6EYc9qRB/YhkbPCgznbsTOnVtwYO827Ny3CYOuVYg9&#10;sB1HTq1GSdx63Di5FvdLv0D8/s2oKFwB3Zkt2Lt7LRxpX+Cx4w94aPoD7hvfJ2hn24vfxf3C3+KR&#10;7tdwxn8HC4O+uGk+uxR+8zBYn7Gii5srA89wvlhpcifCGucL5shC3yV1WSr76PNeTdeGxwq09w+P&#10;c6wm0dtDy5WiIjQ6nOilsGeYbijDo9NKYFPT2IHDV9NQwk1/ITyz0PYs5D6Zu0WeVrr1NMPVC+S3&#10;AXGuTpy9kYimjj7E3IyBtyyADAqYYkoGoO+hkQaXimyjGxcpSJP59ibbbA8Ooogan3HPTYw1eSFi&#10;RQHt92Ye4e7MQ9xhmbmvzUP51288C1/ONRy5WUQBDU1uX3NdddPP2hYcgIMm2iLsKaZpbCWFap5G&#10;CnsCjVi1KQMrTppwOLMGMUluHjSrcPEm419wbbd4arDzrBvHbxTjNxuzsTm2ApnmGmw8WoCvT+nx&#10;4U490st66cZixOozBvz8q9s4UtClDl0LGbM/p3vEdD3D2Q5vE4WlpPX+61ZEUZPuoKbvMOl5KsVP&#10;IUcuvjlciLVRFbAT3F2OtuDjQ1bklXZi+4EsHMyqxiHuq9+dMeLL3TrcMNdj7wn+3jiKqCgLTmS1&#10;IC3Xjc/36/DV3iysvVIJV+sED6tL32+XMhZuvn+pReafnXzuDPGpkXwaoOZ8vnrlXivPBmKS3jem&#10;ad5Fwyo+zu00n5agdALeBMTn2+lvXFCKUzHFSnMsQhbhYRfXKA8B51LbHX7eyzEy+DvgpJm+xIqo&#10;JggWzbWYc4fB+7PAXczR5Tc7rQKyrHWhfX/52rTQvoXpKSbTKtaCBPgjPauamWJSrJLodpNHd6OU&#10;orKnwLv0R8B7hqkaTmppl5Oei2m7mcBOwLvQWnhAXCdEANE1PIPh6cfKj/9GmlMJcXqFXwjq5ZqJ&#10;wtRcR+Oy8cB8bQ5QcHDgVg0tUxsQm1qIG3HJuHYzEZeiEnDuWhwFpdE4efEmDp+5gW0HL8FYxgCB&#10;TbSoayT/qiLfKUxfhjk2t45KCm/PJ7lwOcUBH89RwgOyjsg9Be5WZFgbkaALYt2RNCQX062Sf2dY&#10;G5BuqUcO3atc4j61xPnj45wRd9trFCCYqfjTzrxDjBMyqD59XEstvG5wNyrrDpnz2j794jkifbBX&#10;y37XoYQSgkuWm3aR+iI0/bHywPM+7+WMNkqfO6eA9BAwkM3vRUB6KQeB8LMKvFfSt4oAt6x5nIua&#10;mBMtALyHtMqV9V30bb2rgOR9IvQwaA8flsXnfXTiHn8Djl19M+BdNO8CTLWI1zVwltYzCnY9nGUN&#10;KKmgKVAtfUmLSuh/66B/URVy7XUobZlQB3VZdJaLjs+C9+FRDbwLaH9IocYDCjXk++T0DNzl9dAx&#10;oIrJVY69Z24iSVe6IKFGGLz3PgveleadQQepeW9nlGufaN5ZvDSvdvGg0z98h37yExRavAi821Cb&#10;8C7g/oom558hNf4CTfofUks/gEJPO6X+bbhV1IbbxgGsP1UEYwLva9xOH/St1IrvRI97D6b4iaZd&#10;eFjDUidl92x5VL8Hj2r3YrB8Px400ey+aS8e1kuR77sxHdiL/gq5Z7eqA3y2n+b5d6t34lHNTjys&#10;3o4Hwe38zndWbSHA344R/1Y8rNiIh2UbtFK6Dg+8a/DAt5b9+BIlt1eTt5cJvPPgIhHENfDetmzg&#10;3UzwXsxMDCLcEX4R14ahSZomUlvQU5SDtuJCdDa2oY/Avad/HJN37sNHMHjkWvoPCt49lYwoTPB+&#10;1UQfTZ2H/uw0m+zuwYH9+1BSxkj0ZTU4eCEO3xzLRnrVFNL1PMDQX/9tgHfR8owRvI8SvAtOV2vR&#10;vUeYvvcQ03cfYurOA0zy8w7XpJaCU7CkXMDRpYJ38oUt2M/DDMGQgHcGnhLwXkJQX8KDjoO/FXk7&#10;UVTWNyv0kXV97jpvo2+7UfYAXw/3AEbsplakoJTfa+lLT//C25luulFl4KPjDhRWj1ILtzyCx+VY&#10;/95WHbPgnX3X9kYG/+PhVA6o0gYHg8u5CE51dE8ooaBTzJSLGeDOXE2XBt4jAhoDhaxi8aInbe01&#10;PCCp/VbGSvuUMfFRk2Tmgbe4kveGhOZvq48ves9yHGSegHceumkFY5D9nnwq69qz9YfBpoBjAe9a&#10;RHktGJ34m4v5dxFN4zNoWZOmq1CmwZcSLdCFNO9vArx7OIYitE+hljCTWmojtdjSPgmeJqb6KrCj&#10;REEPRcXXIqEzkwuFDLayVgXepa9exqV5FUBZDnrPrUPe52QgsnRqQEW7nkw3A9F2iruBCD6kXE60&#10;Ip2/SX9UdH8WAe8SmT5MT28IBC53+14K1th2DbxrghvRtovrRAHPUpeTLLQkGMLtfB8+23KN8X2q&#10;+Ns95U7RPXJfWRrkMp7Em2yvgPf9t6oRk0+BES0Z8ukymWOvmVNqkWX0IDXPgOxiB4MbV8Dqr2Uh&#10;WA0Vd3UbBf0vB62L7cN84F2BacatWn0oBafiTDgSVYwVu27hxE0DFUxmFhPO3bbiu4NJuK2rhJ9r&#10;0WLfO/d+WctE4B6b639SDwUCwo+ydoqAwFDaoeZzsadR8ZnsWS8H7yIEJHgPyH4XAe9LGZ/Is396&#10;QornwLtXJpMsHqIRls00pI0NS/zV38tc5D0C3sXUu5zgXW3mBO8lPMDM9y7RvInmfTIE3svrOuhz&#10;fkcFRRNN+z1qtu7ykHxHDsostrImmgPfo/ZLA+/ic+5lHUvth7TbFtK8i9a9j+A9s9jPQHpDKtK6&#10;KhJ5nZ8SbX2GkbxFA+6tbMTNLCeS9OUobabENWQFsDztIbCl5l3MikXzPhQC75o1gmaJoLSALE90&#10;f0BCthHRGTZFl9lxf8E4+3ggFemogHdR5DcwGrKYzAcZZbmSAU+aqIlv62HAQ5rGi8m8mxoW8Q/s&#10;HbqDXgYO3HU6FiZq3ue+xyead70F9fH/ooHx6m1ocRzGOFO09dSloTWYgNYa+WS+95ocuO1R6K1g&#10;wLru03jcSTP17jNAD4t8dp3lZ6j0zPnsOQf0svSFPuVv+S73SOkNlaeeCdUpddOnHt30s5fPjhNA&#10;Jws/H7cy6n3rURZ+NrNN9QT/jftpEvIt3HGfkrf7OMa0VFnCvPGK5j0E3oVuFoJ3MaGVQ/5S6tXq&#10;6mPasqCyWBkYpuad4L27vQf1hXp0ZiejNzsRjWYzXSHG0Nk/RiuXGXgqG3CU4N1Nqfmr+GUp7Zvv&#10;WeFROQi4A62Io3YgrcjB+A6dKsCeCPB6aeJfVBLA1fh0bD1wFv/wSTS2RQWQUmjH1RSjWt/eZJsd&#10;1LwXuBox6o7BSKMHxOzaWhQC7RPTDyBlfJognmuSgHczwfsxgncBfa/bNnnOToBuI3gXdwZ9CLyL&#10;Rl6t56G1XaLMC3jQtC+hz9B6L3U8tQeEnlHaGt5j5YGviMDeRX4MA/flHt8fe33i0pVJzbv0f+4+&#10;qayoFD01UKbxmSaYVX+HLCrC9ygA95L9VuoO/67Gagnrx4/pWbVvkk/t1JgJn4aFTGE+ndtWtT6R&#10;58qoXe2jBnVukDIBlWIqXcWgsQLSpGipwoaV/3kVBQIZppDmfZnpJ+Nh4ZmlmBp4vbdNmZyLGXpF&#10;yIdc/MjFWkAVmtQLuJffiqlZFJ9f6ZNoGkWgJnXJ3HpbYyTvszF1mN7XAR3bLoH+pJ0SoV2ljWOR&#10;NldyPw+b1Uv7SxiwTkz+pc/Sdkk/Ju1+W21X58SyzlmrCxlvEehIkLoV26Pwyaar+OWXxynA8YDh&#10;dRSvKPBOrbwIWGbB+xuitQDI/XHViM6tpqUgMx/QUkZM/eW8pErzPbhMN9BVvhc91cfQFTiMzspD&#10;ocLvpZuRc/NbWiV2kSeWfj4N85O4TZ1NcOBqqlO570m7KtumOIa92HMhXwUtFQu6nedyGcemW5mf&#10;i6VjNc3pT8RaEEWBrax1r7svhdcx4fkce8PsmUEJkgi+TQTtWQymnEPeEvcGsWgR4VFhCd3i5Dz6&#10;gvGSjB52WprZBLwvw1nobc2/yHve3lr350zr58D73M56CTg8DQxw8oaLlyZDZmp83JTsVtKk3FDe&#10;oVJHuOvnf7eYGqUWVzD1GE++/FfGAE3j09p3Ca5FjKq07MxypQC7xd9MzfxDiNv7wYuJSKO03Cfm&#10;Skvsl7RbDsuxDOw0NnFX+XTnMLf0xLRmwv+if2W1HVww6XdKH9JTtwxKC+ZrEhC/NFpr7RnBd3vy&#10;lMbGQBPNEbZL/glQF69/Kt4VfSjfADO3gUpU9S8qVYfoTKeii9Tzsrb46Q8r2gMxr5Z/jYxGXU3/&#10;PTG5Ez+zZmoYOigd9zIAibeaZt6MouxggLF+pnHpG55mcKwYmvUT2M95j7/1Porp/+uI+RBT9j9i&#10;0v4B7rs+xLRvJe6Wrsa90jWYqdyImQBL5QY8rt2Oe7UHMVm1H5PBQ5iuYXC7muOYrj2J6YbzLOcw&#10;3XgB081XQ+UKU3dF4U5rDEs07rTF4U57Aks8yy3tbynyu9wXKtNNVzBb6lln/VlVpviuKW7AUiYD&#10;+1j2am0p34Yp1wpM03pg2PQJDPE7eEAbUAKapSwksok9Bd5pfrkcG9YseHcwVRwnT9/QBIUs9M/0&#10;lqO1uhHNNida46PQkJpIoUkz2vrGyVP34K6o/2HBu7uFbhTNiHF04FKmi9kmtPgLktc8316O09du&#10;Yf2e41h32Yz/sqIAm656kVxgw7W3Ad6rB6l1acSwMwojDR4Qs2OKk22S2nYF2onYx1hGp/g3D5kt&#10;BacZj+H88oF3iWIs4J3CO8mGMR8oel1eFH7xkRe9ywSG3jZwed1+zwXpz4L3pdS5XM8u5WC9XG1Y&#10;SD1KOCTgnfu9xLZR4F34VDTvISHTfOBdgGXvaEjzrkznNXNv8TlXJZTjXV2XNHHUGguoTzdWa2bz&#10;y8Svz7ZN1mUBsZI2Tkz6BSwGVNpbFpqhCwCWIsBd2iNB9SSri/iWuxiTIqmwnHshzYjDipI3BCyf&#10;HZuwAEmZLTOCe33IZ1zaLxH8RastkdqlrSI4mc0FTyFFCYXy8pto7Au5Dr+ttgugFXfAFroftHJ8&#10;xRpgiKbyYi1wId6shAubjyWjmDnsJY2guE0IzcWk3ki6vw3wvi+2GlEE7wEKcgq93YjVtatMShLf&#10;wNN4h+A9Chim0H9yHzBGAf8oP0do+cfyqHcj4s+9RwFJ47KC98rWSVzP9NM9MpWadTOLBScJyg9c&#10;K8YXO+JwLMaIA1eLsf1stvI7DytwAu3TOM57Jdjdcgu8nTwTmQnaTcymUcJ5IJmQUmiyL1p3K4XO&#10;IuS6zSwBVgrIlLB5nnkxC9653y3HWWgh61fkngjw/rHwwPPgPWSqIppCo6cO2YUm5BSa+fnmSk6h&#10;BRk0JcoqKEaezoo0BvsQLeyL3plTZMHt1FzYbDa4S1zILdDDYrXB5XTBQf9cKXb7k5KRXQSLxQ67&#10;g2azUbdwOy0PUsdS+yTtzsw3IC4xE2azle91ID27gO+yqnZJKZHi0oqT7ZO/c/J1yOJzRcYSnLgQ&#10;g7ikLOTpbcvUHhNOXUxCRm6xoqOZbZF3yrudTo02YfrYSCMbwZmLbbuZkILYxAxFF+nXy2iTy3uS&#10;MgpgNHHDZN0Wq53vkWKDyWwLfbfDYLSiOFT0Bgvvo6mY0YLzV28iPVf//HuKrEhNTkTqrQtIi7+k&#10;SvrcknAF6eFy+yrSE6+pkpF4HZlJUVpJjkJWSsyTkhqLrHBJi0N2uKTHIztc0vg97ZYqWalxT5eU&#10;m6xLK5lJ0bMlPfEG3x0qt9kOaU+4JPA7S+qty8z16qF5pAiilmaWo/wsqXn30WxeJNZmAe/LYCom&#10;dVkCfSiyE7xTqjNIrXV3WzfqyKOdjYyS6y5DxaVLaLx2Hg36YrpDMCXjpJb3/eh1at4ZMOZtm356&#10;xQSPh0ZnWSPoro0TtmFEMQiOm6b8mQYXDp+9ijVM7XcgO4ir5Y/x9yuScbKQbisMJHY1xUCh0Zs1&#10;V3UIeGd+6QH7VQw3uEHMPge4P6AgkbmIidpHJgjiKedrzj8JQ+I5DbwzmNTr0jNsjmxTKYjmgPd5&#10;zJE1bQg1LLR0EuuJpfLn6zyvTKIJ4gxlPco65cdcjIy0r1nQaGndlOadfPSUaSi1bU9AIv04qW2r&#10;aL8zW2QOvylaS/tM1KT9mGkoFj7FHGuZH2LuahPwHubTl5jNi4ZbwKOkgxNgHjadr1YAXgPrc4sA&#10;tmZmXnkKvC/RZ/dF/C38YKN/roBxCVIXNpHXfPM1E3/VNn7W8Zr4mrsYXE/8tsUHPj7Pp/yOX3fO&#10;v868m/uMg+Mgae3mtl3aLX+LNYEIHcTsXMsHPz2bD76Vf4t2NN1c+9baLgJwAe/SNmmLtLNr+J6y&#10;HBArDBGEBqlA8DItnLRZfhdBRNfQM+B9iXvxi2geYBDKvXFBms1XI6G4EWsv1WNzVAsuM7Dn2cxO&#10;FJZyvbBE4UE/rfSGd+HRIEs/3fH6duBRH5URHeuQcOED7h1NmrB/mdopa5IIsArdzdRu1ykNdx5T&#10;KCbqAth4PI2WIJrWu5hA2kE3qfB7xdxegXcGlVvqnqn52VNTTkGXgalJRYgl2QDEItNJxU4q3TbE&#10;317iLeSIFt5SzeCyPrrDVar2hH30n3UBUeuIgPdlOAstF70j9SztrBuh38Lo9xx4l0kihzobJXA5&#10;efno6+thOrY+tHX1vtHS3s36u5nuje9pD322ybUXvLejl77VHT1oamfeT97f3Mnv8vc8Rdqv/d5N&#10;Dd0QU6cxuMxy9Ydt7OwdmH1/ew/bJe9iu54qfLdqW6i9Wt960BNqTyu/L0ubWG8voxwLDaXMtiX8&#10;/jn0EfqFadjZN0izaEbMXSBdOtjPls5e1R95x3ylhde1wjQ6LHKPfPYMDKu2Pfcutr1d0trRPLut&#10;b1QrvXMLzfF7X1WYEk/S4r2yMK1gz3zlxc+2Sdtmy8vaQZ9/9kEi+ucV6Khh6lYHeaVlfM0iPmqi&#10;eRfwLlJwAe+SplEz1X39InVZCd4LmYFhhuC9j1HQG9ylaCoPorWuBS0s1cxZW3XpAupuXkcDfcmH&#10;qDF2lNYp8C7RXsPmwUtpx2KeFf87nacF9tJGpDQCFwPAUfsYNl8twvGLsVh/LAaHDd2IYur6U847&#10;+PRsBRLrH/MwIGbzBgW63mSbJaBTHsF7n/kihupLQHKFzORF2y7A/T6Gx2cwNM6/aRjTlHsc+oQz&#10;OBZbpCJrv27b5DkJBGalGaFE1A+bzWtaNo1H5J4KalQCHXd5UOtFMfNhV3XNqGvh4mfwIM0d4vX5&#10;aiHPyjjoS7tVpOCBiQcEZzM/eOlhG6QtfRwb+S5t6uf3ZoIFHf3WhX5h8C6mpeF++gjc7fRpV1pI&#10;zgmhpZWRsRPznbPFTIsymccLoc1i7pGxKqbvfNfIPZoR//A0VOPIdgxOPj2mQ/xb4iYYKxhzgX7X&#10;At5fxKdz+VXAuwDJHlpuPQHvmuZdlTngPShm9ARs4hMvVmBpjGgtJsFe8a99A/ws/CDgvZxRutv6&#10;NW2wRJifjTKvfODF/50pu6gJtlCraK9oV9/r6CMdl+MhqGLwzZCLxZto48vqFPDuIW0FnKu2s13i&#10;my9/+xmFXszm25miUKXAC/VDBBPSP/GTF/D+ttouwi9xB2xiGwW8i5uCBKSTwHXSPhGcCLBvplBE&#10;hCZhK4JOgncBi3n0eX+T9JX86ALeYwuqseeqkykg3fj1thL8bmcJ3tlGBUlhI7yW65ho3kFrwNWY&#10;bFyNiYbVGK9bhQmWkcDnuHXmfRSUNIe038vHszJGsvaEi8SWMjG2yc7zeXTVYmwirvkqmN2cOSLm&#10;9gLeYwjeZa17nXEOu/3YqyhcpIWN5JQX4ZVo220E7hYKs2ycE8lFBO8UJuTRHVOAuwSczDYFlQtE&#10;Pukx37opdQv/SvDe5TgLvUneiNS9fLwcoaVGy3l93itoyiYTK7+wiIGrJO0Gc3gTSEVKhAYRHlgY&#10;D8icGZq8hwLOoSInowtLxFYBugKgXqP4Q+BdAtaJ/5mA9yDBu9KgvkZ94WekLjl8FhC8SxyEprIq&#10;VBcZ0NE5gM6BSXQMMCJxBdMtXbiImvOnEczIRA8FKA4GYjxG8O5ln6SOpbRhsc+W8qAh4N3mZ5Tc&#10;euCk7wHOV/LTew9bE0txzDaGi1XAubJHOOW9j4OWO0hoAuJzrLhO8C4HkTfZZjFFlcjG3YZzGKwL&#10;gXdGphubeohRuu8MExwOEcBLfmomYEBD7jHo4k8RvOtUGqfXbZs85yB4Fx/A6hB4l0BgYnYoNJYD&#10;kKSpTMg2Iz7bSjcCFw6cuoGM4lJ+L5ktRmpE5DAnG4QISiSXbvi7pIlSQoBQmb0ndPBbzFjKOIgm&#10;VnIJjzAbwBhdeGiUwHnzQAG/t10EtNOrAf2M8UnZCtvElH68NszYBO1DdxVAFhoLGMui5l3Sckp/&#10;S5vo/xwYxecnexBd2Mm8yZMw8lB6gqkJ3//469mSUuhGJUG9ohnHIkxXGRepay5dF0NHD8G7iZp3&#10;ETIwJihIOjDECwbZ9nlpOEG+4+/D5McX3rMk+jO+A11FesYfq89B8ry0Y+zuI7pxEIARvLtC4H0+&#10;Pp3bd6G3xFkQM23Rpoa12M9q2wXICWgXbbuYqQuIC4N3EW4I3y6Gpgu9V8V9YF/0NPMtKmlAEQPl&#10;hUshtZt6mnALcCxmkc8cc7XSOIpGW/zIb6S7VPyO153zC23ni+4T2hjoD65jO8PtLnDWw8w2SoR2&#10;AfY1FIgITTX/fS21nNA2PteLDIL3t9V2mSdiai2CAwmmJ2MufCCfqoTiHoRB+yx4Z+A6yfcu4H2p&#10;9HrZ85I6ec/NKhWwLtA8gH3XnPjXlenIYIwlcaMyM/Cky3gDY/XbCNpXErSvxFjNSoxWf4MxlsHy&#10;jxF3+j36ehOshlyTltre8JoiKYkl7Vu4vlI5T9C3fhfBu4dWI+V04xRAr6Vr1Epdzz1cSHQggW4J&#10;sj4tdpzV2YKCtzymaywiT0mmBUkZLGbxRvq2i2m8jtclreMtCrGSChkA0hhQJZXxoKSI9v1Ksl25&#10;WT77fvlbfOYFvC/HWWiptI48/2bW2Ahd56frc+C9nAeRQncHCmjaUlRUyPzOUwTv4kP2dJFrHdTS&#10;DU5Oo3d8iof8kdn7mkQ7Sr/Z7qFx3jPJQ6pIQykNf6aOxf/NOuhz289AdZ1z3heup4la2k4G3OpS&#10;ZZwLfKjN8m5GyR6YmkZH/5N2Lv79z9MhUkeEJvPxgMyPAQZRzMnJRXRSgQLwop2TXNxlko+0Rcvn&#10;LflTZROS4meR3KVaPmVKwkPX5VMAq4mp4nxMFScHfzO1N9U8LGg+yK9fpC4xZSuwBXGHARCa3H60&#10;eJkmqI2mhwOMXcA5JeC9xuJCk92NOlsJulv7qPUW8J6hDsVSx1LasNhn5ZChJ3i3+hsQXcM4Fu6H&#10;OOp9iGO+xzhexnSQfmri+bd27RGO+h/jRi3TyRGw3kg1hALyvLk2l4TAe2fRCQwRvEs4jllfdzGZ&#10;JzIMa97FbL4h5yjybx7D8VimsWNk8telpzwnGk0rA4HV8KCmlxRcPNTKQVBoXMlARXnONmzYfQYH&#10;jl9AUp4D36zdgT988g3++OnK2RKbbkSw864KumSjKbaD0dAVQCV4le9lKs+4xr9yqLPzHtE6l/Oa&#10;/F3K8ZE0htIe4fUXja8ERjIw/VxD95QCnMHyUljYZp61FagU4Dww8UiB+nEKORjvElToEgSGPu88&#10;Rv/sfeH7X/9z/O5jlYf7P7x7CV/uy2agK6ZGJMAdYpGUYCJokENvfRfBu6tD9U3mrPizns/qwU++&#10;tuFXq5NVDJNj52Pw+w++xEdfrp4t6Xofo6tToykWEgSkLs5dqc9DgY2eGQAkFWslBecVsibIb/xb&#10;y7HMlHShw/N8tJTDjZjM9089Im+Nw+H0o5w5mkcZKXGAudEHCNaHSTMRSAgdh+nH0dk9yn37sRKU&#10;aHReniJAfYQMf/Z2Cf4f/3aGJrdlGOX75PoohSHSN0tlv4oubZvlU4nf8YRP5/ZReEgAgIDI3jGa&#10;zc/xbQ/7uYv2XcCbgDqJMC55vntGHiifc9G8C33CArvFrjULvV/WUBPBkICM2cK4MzpmnRCwW0bg&#10;K5+Sbk2sCDw07ZbPqyl2CiLbXnvOL7R9L7tPsh8823bxNS6g+bb4t2uB69j2UC54lQ+ef99kILN0&#10;U61aT5ejHa+qQ/ZACVgnghmxDBDt+tPxDkKWGGGLjBBfiNDHSEFEvlNA8evvla96toZxmvbEBhGd&#10;V00+l71ceJfxAWoZsFD2cwasc5uu07edPu79G/GYPu6PepihpnuD+rzfuhIJ9HkvdDWTH57e/1/1&#10;7heusbK+UMC/4awZ+6NdHCvtnFEm5wnGWvie0ebTmf4v19mi0sKFSx5pJdd+uSYBG08XoVyeW+Q+&#10;r84pHC8JclhASzT5zGaspCwKfDIZSFLyvKcZgoxfpX1K4Ef5PZXm8yn6AJKlUBufSFCv92oCrmfX&#10;BrFysyoLnnElpH5dOkWei9DuT40HngPvV6P0+Nn6HJyhuUphXjY3f/HNeh6gdRAg2+hfumEvIzof&#10;zkNW2RCDh9xRwHrkzjQs+hJcLaqDxeTDkfgydLCePhb5vW9sAp0E/nJ/H1NS9fPv9mEKAiYm0cJo&#10;1v0UCHQQ/A9O38UAfx/kfb0T07z/HjpaGnHwZBH0DGY3OXOXm/UYemkdIPcMjYwgO8fJXJJ+xOUG&#10;Uce0ZP3qt7tora/FnpPFcFLzMcXn2gcI9BkhfoDvGphi6pE+gvolCxciQDYizNB4QOaMWK1kZGZj&#10;64mbNDF00zysA/nuThh4eLVzU0s2N0FfNcSNUaK7SrqUIRQwlZeAhCKfJmkWU7ZZ8M6DgI/R/JcV&#10;vPPdNpq0Fdhoe85/Y4yupjRyo5yXnJN9Q1PopZquhyCgm4fnDvoYUiaBkvJGBqxLUwKJxW7qS10k&#10;RfCho/+eg1kkcjqB69VADMF5dLgQ0EfNKVf5O10OcZtpGq8lFxMUafReajvme14ORmJlkcuD76Aj&#10;Cs2pW9GSewRN2YfQlHWY5RAasw6iIfMA6jP3o57XA1c/giU7DkejC5YHvPMwo8A7MzqEQZEc2sRK&#10;41DKIL66PI44M/3ymQv5H/7pX/G3f/9Pqvyv//m/4P/9P/4VTl1NRF3fQ1R19OPAkQKcKaL2rWsY&#10;SdnVyPbT75tAJdfejFRXN4Lk8xNcj0/lM+91ZTes1UyfRrPINGu7MuE3ktfDPPwsvRR4p8a4dZga&#10;WUcyvl27Ad+u+B6X9E2YkswHBJ1jTLFXVcpc6Uwj2kVBUnllDbXXFIJVVaGye1oF/Vsu4Cma4SSa&#10;b24/m4PdF/NRzrSXcm1e8F4SAu+h+ZnnHcCqA5mMW2CHpWqQghE7Yy9EP1WKXHWM9EyNMAUb0fEm&#10;7E1vRRMtW6JvFGMP87oHmbUjXd+AvLIBVNCqxkmAn+dqZ+pWoeuQOni/ELyTzhPTE7h1/SC+27AT&#10;K9YcgaPzDsH6I2rkuU+296HEVwYfhQFjU+3Y/PtPcCS5DIOcy8sJ4IcpQOgcZJRqBsHaQTqei7fS&#10;9eCeouFz4H2WT18C3skjkpZNtNWtNI8WU3Mx25b85LP+5KJ9DUWaD/uZS6o2BwWcEgRLTOb9L6Dd&#10;sqwB5AFlSfFMkXWqiFpUsQYQU/RwjnoRNEhAO/HPvkqtopjNi4XLsrTlNcDpfG0XQVwxFTgC2MU3&#10;X9quhCQh6wZl8s8zYioDAoqQ6W20Xd4jkckDFCaICX+1jDlpOFfjHv4uNA8XsZTJs9S8cfAu7j/b&#10;rgdwjbFWyppF4KkJ4dVeIzzScg/24ijo4t5DQdyHKGQpiPtAK7H0dY/5Pa4f/5SuTOSHZQLvZdzr&#10;xG3kb5lx5aerYuEWE/kQn4pW/lKyi3PVwHRx5qfK2QQLjkYZ8B/fvYg/bkuBT4Q3r8Gj4b7P8oes&#10;l2q+zJkzcv6RuuVa6LvsDbOFNNTM70XA92QN1ITVg7R6ioD3tzH/Iu/4cQk4ngPv63en4b1DDtzI&#10;siErLYOA+s7z4H1gHEMD3fj0l1vw1ysKYSlvYZ5WpkfKtWHrniweYEqRllKETVes2PTFCfxf/sMZ&#10;pNmbkJJpwdadWTifTikb0zut25GJ9TvTcTK7Hl6zCzujfAjWteLo2WIUOKqx82Aa1uzOwNpDBTh8&#10;NBfrL/tQU12Bf/zfd+LfvknF90fpT0zp/eULmVi5rQjXePjddNUNp6uKkaZz4aTpUuz1HKw7YEQa&#10;U6H93V/vwa/XpGH1cSP83IxKLB5s2peFLSeZIo2aCNHKR8BnhAbLwQMC3oen7iE1PQP/8083Y8fN&#10;Qhw4kI7Pz1GwlOHEe+tysPWiDn/Yb0ExN+pKau9kQzsY58ZvtmYimn5zFTzkK0k5i2g7TQTvfmre&#10;BXyK5r1GpM1qw3v9IhukmPMnFbiRU1yCxByzKrezTTSvNiE+y4RbUjJNiMs0qhJPs2tJuXg2Nkdp&#10;ZxUYXkIbFvusHCwl328KTb1zjG6208J2mXAzw4CYdK1ES0kzIIrlRloxYvn73rNx9DG1s72i1Xwz&#10;bVYAi2OSVOhDts6OmFspiI5LRFSo3IhNxPWbUm7jGsvVmHhExafhdFQaTtwQNwRquV6zbfKci1oe&#10;8SWu7ZqkEIi+gAQKciCq4CHXQmC9LaYJ//B5Hn6/JRsJjHT9y9++h3/+6W9U2XP0IoJddzRrCh48&#10;g1392HcwD6cI3hv7h3DijBGXi+uxZUcGVp614LNtBGe2Npy/oMfas3Ycv1WGAqaR2rgzA5uT62Fk&#10;+sEtCVWKd8N8PHesy8jzxvIBdE2O4OLabxDjZj5pUyLWfx+LbgqSJhmDwVV4Ax9+tAa3rWW4uWsT&#10;PqKFwGdffIfNm7/HZ2uj0C7m38ukPe6ngEriE6isHCwjotnntTB4N9BHVA7DonnPJngvlzkb4nvJ&#10;jpLBtIXeBvq7c94GOij0HmY2yaknRa7J7+V0abAzQOTacyVw1nViw0kzCpkb/nK0Ad8fN2DlMTNS&#10;maHjyKFMfHmKQU0TXDhV3Kl8euebKyJAswRH0d3iwtqPN4MyLNzespX7bB34egz2V+K7X36AjYeP&#10;4duvtyHBYMBn/8f/iS+PZYEW/hghsF4uAYhYQoiWnUp+Rcd7TAERrlvAu2gjJUhhCfncxhSis3xK&#10;wYV2cH9+LRPXHB3NbCX9YgFNbPNpji4Bt/KY3z1XCjV6uRKIi+a52bZaau+0kkETdR01rmHwvth1&#10;Zqn3l5MPxEJIorJLTnWVS72wjLnI/TQ599FU2IvTzKst+a1Veq63uIa+6l3lnLOyxqYxI066gWk2&#10;dRWhtpeqIHsJLKdiilXqLwHVr6pvOX4XGklMED3HVMY+KzTO4fF+0WcWgbvkDbeI8JuTcjnaMl8d&#10;lRS4JVvaKbgVzfnQc/ys9toaWrnZq+nbzeBs1iBNyucU/l3sqacPeu+ytlHe664bgJ1CVXdtv1a3&#10;WEjxM8C1qJx7w4uKtMVGU3d5/k3R7XXrVfsdLdVE8y5WiBr4j5QIDf4yeOA58H6DPi67Y5vga6tH&#10;YWEOteLzad6ptR6i+Zveid/92xH8yzeZiE/Q4X/6m5342UfX8F9+HYPvVp3GP24uwNkD8fj7zwpR&#10;dDsT/7e/3otff3AF//DhbWxZfx7/60e5yIpJx3/63U2cPHQT/+GjTFRTs/IP/3wS5+n/+X/9m4PY&#10;frkIf/OfjuHgdT3+7r8fxukMD375bydxJKMaW74+gfc35uBXv9yHzy9XI+7AefzVN8WoKy3HP/zs&#10;PHYdTsX/9vMryBdTR58L/+Un9CuNL8G//fNurD1t5OdO/Lc/XMdf/+Qszhrb2dfxCHiPWB8sCw9o&#10;mvd7yMjKxmfrTuJUig7bd2XhsmsY+nwHvjjsRdVAP9Ztzka0j76ardQqEgyICa6O+XerKcX3E2SG&#10;F2IF3sVsnpp32bRMNO+toUZhqeBd6pf67AQL2TxIZJorkWmh31moZPHz2ZJpqeRBuYpCOwZa4sF6&#10;PmD2NjYQM8FpLtucYw3wsP50kWtzSzbbnO+oYfBABv0TgcMb3OSFnk6axeY6aB5oq0YWI+iGS7a9&#10;BvMW9sNcKmmXCN5fs21h8G7lYUtAUVjz7g8JA6oIMJP0NTh4ORNZplKm1AvgZ795Dz/5559RA/9v&#10;WL1pD4MFldHUsVVpiAW8792fhwsmAuzREezbn4+TeUFs2JGPlHqm64w1YktcJU6fzsJff5iA6x4K&#10;/rqHEZ3sxq4bPuQzloKBEcbD73+WJzTw3o+uiVFc2bgON93MLV0Ui41bktEnwA93cfqrz3Ayv19Z&#10;hVxcsw5XaD1xfMUWHpKd2PXHrbDxp3E6Vi8H+BSgPkG0STdt3CfoFAuU58A72zwfeK/tGkWWZ4CZ&#10;JWjmzrlc1/+QB/MAtu0/NVvyCdgrO6aUeXxt+xDO3zRh9YliHElvpJa/DV9vzoOp/x6unS/E7rQq&#10;7KPVw0UT5zvnvDFIn+MXCHU08D5C8O7Hxi93ooZtj9qyDVdzacHAvvR3e7Dy3Q1g/EYkbd+IExk2&#10;XNq4DzmBGdwTH39lWr+8RdIjCh0l08K84J2HbhvnYphPw0Km+daNsLBN+vl8CVknhTR6ysojJEAL&#10;16Wsg15zTi31OS/fbea6LQBdK+1MjacVPTXb8ptbXGV+oPa9/L3D9CeWlLPt87bdRHBfQmHh22y7&#10;rHHa+IasKeT7K2gX/v1N84G8J0CLEHExeuG7xCWO7ksvK68rvH3ZOIgwRsr884ttJl3nKyKAkrPH&#10;2xzjhb5L2+8I3rnfVfMsFAHvfxmgdaH88ed+33PgPTqlBAdvN1Ij0IqCgvx5fd7FtL2ltRu5hgro&#10;8qz4q7/bjw/WpxBcH8KmSw5kUVJ7ZMMF/O36QsRfTMV//GkC4hjc6v/1kxM4GldCiWk1Dm+4iJ+s&#10;saLabMD/998u4uylXPzn30ThejSFAP/1GC4SvP8//9txXM/z41/+z7M0RXLjJz/ZgZ3RDvzjfzuI&#10;rTc8+P6Ls1hzRI93fnMA2/JoipyQjP/fO3G4cTUXf/WT0zh8Phd/+/MLuOnsQqnFhL/+P87xgNWG&#10;D3+xDe/tKMLPf8p2H2TwpkwPzDXUvNOPfjm0rpE6InRUmneC97T0TPxxzTlq0k04ekKH6JJB6HRe&#10;bLtUAR8j7+89YkBiqQbeZbERzZ5o8cKScQFyUsT3NQze5R5jCLw/e1/4/sV+Sp2yuVfQj3mhRUwC&#10;F/ue5bw/3GbRxJcvsN3yzHK24UV1vQ49hf5LaZtmIjlADVMH6uaA93CfK+kHbaOV1AefrsC773+C&#10;a7dzsW7bAew7cYXB1eLU55a9x5Ghp2CJJtfV3YM4fiIX7+3S46KxHmcuWHBZX4dD1BRn1o4iNcmB&#10;I6lBXIqmiXhCGfbQ0irW3o4EXv+I62oStXZbqXmXfpWF+Hhu/0RYJSnOWoceIeDOwprvVuKbNQeQ&#10;TS30NP21x4igvaYEfPv5OlwrciH+8BmmYHLjyo4zyGLaz+MUihEvY2yZwLv4vMfqWvHJITtWnXET&#10;LI8/ZTYvmndpcwM17znUvIugTfol8zbOMIBtt3pxKqmGmmUG88o0KNp+vnL9bMk0+BlL4I4a43KC&#10;eJfVj/e25iGtcpxmwCOIoqnqt/sL8e0pO3LpG336rBG37L20fnHjWBHHlJG15+MPsX4x0Wx+bHoa&#10;KbGH8c2qdVh7NB51Iw9V4LqB/nKs/Jd38M2mnfh6/XGU0sIs5dBafHvoFng2X1bNuwg8JH3XrugK&#10;fHrQhoPxVSpyf9hsPqx5F8BqJXgP86mAd81MVlvv/pyKzL9wkf6rQt5R5S2tR69Lz5e2PcT/r1t3&#10;5Lk/Lz5/2+Op7Xc0m+d+J4qM5ToLve1+RN4XmQevwwPPgXdl7sNJ4eDGml/wgoB1BO8dTCkWf0tP&#10;7UA+DiWWo2WQQaQKndhzOBcX0ypQpPfjSn49auuacfh4AVLsLcikyeq+I7nMyVyD4mI/gXkD6qrr&#10;cDbBw4A8fYi5no9dJwtx+Ab9g/11OBPrhKWilf6BJdTyNeM6/XIK6fsWdU2HHQdysC/KQ3OZPsQn&#10;WpBVPoiOji5cupQ3W0cltUA5afS9o5l8Fk2Som57KOVmtOX4YqT7+uBzlWEXzfGPMJCHl4f/iNl8&#10;BHQvl+BFwPvgxF1kZucw1sJNmho6VKRvMTGUdEliyikaJR811xpo14rSMs35O3xd/GTNIZ93OfSF&#10;Ne+yYYkGs4LgX4CEfK/kdwUQ+IyY46uFIVR/uL6lfiqBAusvD7VX047xGk0Hw9cW8w7VZ7a1ir6q&#10;VTQPVrQI0UHrS8gyge8UE/D5aPTU+6QumtJVvuDexbQ1TMsg2yaaFQVEw+Ol6KAdwmf7vkBai+ZA&#10;aChjK0Bwvj5p7+GYhun6krqFL0po3iiaiHoGdQpr3uW60KaijX7AXNcPnbmuikSdF7Au7+UtaBh4&#10;pEqA/vKiPZJnfPUDMNAU3hCguaWKbyB+hxrPyl6hNKFiCs66fUwrZadZq4VBu6wM2lZBv09Jm/Yi&#10;PhC6SaA1aSstrdHe3klXkEkVlE4CrYlGWILVtbV20rxzWPlOq1RoDNEvnz2MwracAevErFtSDv3j&#10;lzHYccWmAKf4g4fN5o0E79LmRoL3XAZ1lXkmfasiT+xP7sN//tKBX65MYGCqMZy5Gs8AgN/gwy9W&#10;zZaMYi+q6ZYQ5m0xVRUXBeF7bd4yjZq3A3bGJqiiW1d4bRD6euS+F4y9jJXQsY9EnLj7ADUNHYwh&#10;Iz7mjF1B1XtvTyUOfnsIedTydg3fp0CC8QRoZVbb1qfiWEgk+OXSvEtd8t5EQyP+5v3LyKXPvsQN&#10;kACEYbN5G83mxcJEwHuYT6toNh8WMolQMCxAnLsOPNv/8JqhAKYIiEJzRdHzDax5s2u0WqtEyBla&#10;p140LqH2KOHVAteEN32fRjONvi+jbXgvepNtn9sWaY9ap+YZN21d1Nb/hYzrYu9/alxf8p6wBcjs&#10;WjzPPv0iHg3vz+H9Xfqi1o+QoCq8xofpvlA+CO/DIvCXffN19t65/a/gWqbqWAK/hvesJwL1F8+T&#10;p8Zqke8VGooQUMB7LcH7K88ES+jTQscjct+Ts2yEFm+WFs9Hm+eCUslFwEFfcgXeJWBd7xijvM8t&#10;TJfF6O091CwO3mXkZAahax0YQzfByjD/7mdwuS5GtRpgFPrWoUkM3+NBa3SSgeUYuIa/9zGCfdcY&#10;A2JJgDoGxBqcYgA5CS53h7mPWYbvMMAOg2UNMdBcJ5/vl89h+bzHwwc/5R7WKb+38bk++hb3DLN9&#10;jI49OKeOdvrmSxuHWF8XA+T1q/eM8345ADIyLYNyST2DbL8EsHu6j8/2OfJ3hD4L5wGZM4PkvWxG&#10;mz8flYS0IieBDgNRyYGPc0xt5jy8q82Sn/L9ZUUODOaAFm1egKyJPu+1BBGl3MAEYLkI2sp5j58p&#10;fNyURldwDnsJpqwM6FLFYElBbm4VDOykADK/KxAa/k6gIAttJcFpkNo9aY88X8XvAQJgefbJde3v&#10;Ch627ZW9KCF4EyFBFc38A7zmCNLMl0BOzNi0fo0iwO8KkM/W+6S+2T5LHa2DNClvRAYP/G4BrHxG&#10;3hVg+1zMSe5SqfYGCY6Eflob5Xflr8e+B6T9/FtoFWBwJSPNPc3U4kp/Z/tP2sl9Wlv7Uca2hvv2&#10;bFvDbaskDfx1PUgx0d+WEddLZY1UtBKaanTwClCVqMICstmeMC3n67OAfCWkkGcJdu2kmYNjVin0&#10;DvVB+ieHIK0eBoGr7qNJtiYcCfdF+iz1VKqx1AQcJeQF8QGsZ5ApiTYvoEiuy++lbKM830hNt4B1&#10;O1PKZRq8qOm9q36bj//KWXeAdJZ3KAEK2yXXFM3V30+uCy8LX8s7tDY94fP56pb7TaRdI9sq+e6l&#10;SCT5IYLQ2cIAaMTsGKP/+bCUaUZUl0+JrK4+59w797nX+C6+2pMzjxnk7SGmKDSQd0k7JGVcx+Bd&#10;5icneGebG7sJ3j0E7yG6y6efgOjjXdk4Rf/0BkbCtlW2MahizVNFBMeaGWp4rgut5sz/0N47O55P&#10;0fnF64OMnZl0FIGH0EgyGAhQVjRU9LmPPgadlLSEAtzluqSUE1ovJ/3mjptkWBgjiBc6Cl3lt3G6&#10;JIgFkY3zztNA8E6f91k+pXBGgW4leOxn8MMmZjpgwDQREApPcQ4KX2m0C//NtY809TGqvJ9rq6yF&#10;pQwy6OEckHpEoCTPhdchmS8iwAqvva9ac1/2u7e2k64xjEEibQm/JzTPws+p93Md8kl6NYk+LkK6&#10;cHukX7PPvXr9X0pbn3qWbfTVdcPJ852YeWt0FcslbY2YbbtYMnHeqwCpFA7Ntl32kLm0fea5xbRT&#10;1hJPDQNbUkHjqGxh2i/GlFDv1doj79TWGxE0cN0P7TWzcyjEG6ptitbhT+EhurCQxyrEpzvURm08&#10;pE6tXuGjp37je4X3RFgmz83HJ2q9D1DxoywnuD4LYA7tP2re8l2y3wgwV+szv5eRN60Ufqp9g++o&#10;5r7tZ/YBJwPJyd4s62s5U3qKFlmeebIPhYR6ai/mfsH9YS59SyVYH3PeeziPZG9Kd7SjhHwme4js&#10;t7IPyvqiBIPcQ6Wvaj+Z3f+19ksbFfBnG2xcRzwc7/A+Uxkab6kz3D9tj9X6+mx9T9o3xOB47bAx&#10;payde3d4HGQMNJo/mcPhsZJYIFp7NR4L84Eap9DYzuVT+e7meUAC1qmzkIDzBZylIvdE6PTnwAPP&#10;gXdtolBDwwUhv1CHju5eBGobEaxvipQIDSI8sEAekDnT1duPnNw8nLmRhFSa/Xp5qBRpdFjTtpjP&#10;Ss5JU6A7BN7HCCQEvPNgQk1lmb8W66644Gq/iyz61r970I0yRuKOpk/yvlweiio6kOsl8KevnUQ6&#10;1tN1pKhiQIHiYn4vZJqqAA8BbgoH8ktloyXwJ1jU+7tQxPQtmY5W5Er0e7bdxwNWno9rQtcI0nKr&#10;kV85xMjmIyhkCrLiQAv2HijEOV0L6yRQEWDcOcaUbh3Q0ZRYBAYe1ltQwrQ99HWWg4zSprDemrZ+&#10;nD6vw1fn7DjDeBYO+lwHeACT6Px+Hhb05nqC+kbs2p/NIGh1qOiaQhkP7nnebgoLaM1A2lroU5rO&#10;FF7l3MhTkyz46XcpiKIfdQn7n01NqUf8/qgttjCav6GiATsP6HDR0IpimhwHRHPBw5HZR1/UIA9V&#10;oUOUOnQQSGw8WID11924oW9BBfOSe6q6SSvSrXMYaQV1yKQ/81cbGdPA3oda0tJJf9BC0lgOTV4C&#10;9CJGlM7x96o++xg0SF/KAzQ1j5dTGfgpvQr5FTxoEoSE++ChybYc8tyMRZBmrsD3u/XIpp95kOBE&#10;aOIVEChacV8nTNV8Vg43vCaBwCyst4Ft1Jd1hMC7diB8usjBbYKm8ZomeDG8uFz3yuFSwLvk6O0e&#10;mWGGEQptf+hCkN7FtnTS9DvcFjEDFw2xkdptafMT8P6EruowG7I80Q7Lwk9TTxUluHtuHJ4dl9f4&#10;W2JgULAg6ew6aY3wPA0p9B69T0H426Wv0HFuW3pGZ1TaNjtzM3sIkDTwLnxKIVO7BM0i4OCaZrHR&#10;lS1Zh1wdA80y0Fsp52ZJRTPBXR/XpkkKAIbgCrTBQ1DkZMpKW6ABmWlZdGVgzIiqFs7hNrU++Ko7&#10;KABgVgCue+UUcAhotVe2KiuGpYyFjK3RWICbyUaUEAD7aruUsEYsLjTApwEPf203LQhLGbTUCGfL&#10;FOd3H0EzXfiEDyhk9Uj7mKNaYiAoF4y3UCra6a7hcSAmLpvWMbSKaehR4NlDC64wTQQIl1JI7Agw&#10;nVd6EUxBRsdvFZp3qLaWM5K79Fme80owzNfka9lnXOXVSElKQkxCHgNsylhRUBsSLPjqRdgl+cd7&#10;aalZjMQsJ4W6XOsl7Z4S1Ii/PS3Y+HdJkEHVuB66g+1qnyvx+5CabSePcd9izCMZF18t0zNWyx6q&#10;+emXST+4XgpoLK3rIn/RYsjpQnoeLT8pmJF4MnP7VsHok+W+anyxIxOXHJJBgG1lRg0RJmsCdGbB&#10;IG8WuFrVmuxn3UZaIRUwXeCtvCaU9ZEn2Z4cphRMySrBJgajTOW+WkIrDpOlFB9tzMftimG6kozD&#10;wn2omPtQQAQcBL95rhYUVMzZM5VQnBmfGPhuI9PA7ab16LGkIKzsl9xfxP1F5pmb800i37soxJf4&#10;CyU8Q2Q6WmBvoKA4VHcu65asN9WdQ7idWQ1DPQUQ0g/umU7G8JB9yeRnlhzG3RChd5G7HQ6hKa9L&#10;hpEMng+sdeLvr61v5W203KqrQ2I8c9wzCG5KViHjzTQpYO5l1pAS7n/y3V3VTqE34/ZUMqAjg1mb&#10;SRu3CE6YLrOcmQSE33zkL43f2J9n+FSEMGLZpYF3jqGywImUCA3+MnhgHs27SIcnqJXqQl5+IWbu&#10;3cXk5ASmIiVCgwgPLJgHZM48uD+DrOxcnL2RjDRdCQ8NArJEExCW/i/8U6LCmgjkvA2y8Y0zEBh9&#10;YAko5GBa1zGAA2cZEd7djavXivDZISuyPU3Yd9HOlIojuMW0VL9cm4ojOQTtOh8+2F6IFIJuXRG/&#10;bytAgp+aq2Aj1u5Jw798l4kbPHwclkjXZ700f63G1mOZ+M1uG4qrWrHjcAb++dt0nDc14eIVC27Y&#10;ehGXZMJHB+jj7GnA5q2p+Oq0mQecbJyx9sPmLMPHG5Pxi61FyPQ3Yc3mdKy9ZMZH2/MIrAc1AQT7&#10;UNMxhDPni7AmqhS2pjto7OzHCcas+JdvkrEtJYgkBqrcH1OCFatpjny2lFqLLuw/kYX/zqwTx3WN&#10;uEZXmg/2GpiZIhebb1fi6MkM/GxTMcytU8hgdP93GJNjx23mmzV68PvVfLe9Ft9vTsW35yz4Zm8+&#10;rrtpsmz24o/rk/HLbYXIrR5TEWwFLJQRKGw6mIODecyq0TPDv+uxbm8a/nlVBq7amnHhmhWH4x34&#10;1cex2JXfCbs7iK+ZXuff1uUhydeCrTsysIrv+WxHHq56unCR/frDISf0TIF1hRGb39mUhziO3TWO&#10;3R/3FuN7vmtdfAOFEy3YcqwImy/o8Nv1BchjDvfT53MUTXZn1qpxfXezHillgxSSTBBYEuzz8CMW&#10;Go2909BRgCCgSNOsLZzX3ta9YtVhoQl1pqMNeTwo5tKP/MdYpG2ZIpyi2bwIeRopnMn1iCn/03SV&#10;gIAyBop+CsBPorrn7mwR0Kf8nJd5LOSd+Uwxme1kAMcfOx150C8hyPFIIDce1hsUn1LIRCGXmE6L&#10;ENHM+DSpzO1s8/iQzNSvxSUlSGe2mLRsAwP3MWq23Y6EdDNcTBlmsjqQY/YgMe4Wko1VsHv8yGbO&#10;aHd1Pe/XIyNHjxymbXRXljOobg6yioqRkGklYOJYveY4VBLEOT1uZOrLYHI4KGjg2pabr6Kxl1Fg&#10;U0mA7KuuZZv1yCoo4vqoh0uEbvk5iIpNJa8zE4ORWTuYBSMjO0/ltRZgqNyQ3nAR8O6vrkZ6Ll0S&#10;Gdg3QWhSqEdClp3CTdKEPFve2I7sPB1pxQwj8Vm0XhqEwahDTCz3MSPHxe2mq2KB6tvtXDeDG79m&#10;2wlag313YbNbkcmYGtV9d6A3FFGwkIJU7lMGhxe5BH+5Rifdz5iBJaGQKRObkZUlwhDyicnCzAO1&#10;KJR2pOfhdkYR0nIKkcro/q6KMsTFZTLjhxHJuSUUarYgOSGVAp46FBUZUMB12FcdJB3oSlnfjrSM&#10;bEbOr4XF6WCfGUiZNLmd7YSXQDQ8LrXdY6STH2cTPThyuwqlDOi5+0ARUmrGkJFiw76EGtLFhg8P&#10;WGAg4Lx+rRDv77PhVlEZdp73wUxhzdr9WdiRUsO2OvC7NRREM1PH56ddzI5ixz9/GI8z9gEUG72M&#10;IZWMX+8oRpavEd9uSMeGy2bu2wWI8w/Tv5vrCM8RNYw7tfuEAQmMmRPk+6w14qrUhtUbUrEltRoX&#10;rxlwOJUClqo6pqt14HZxGT5klpttl/RYcdLD/acJ36zX6v6Ce2cK941jDOSc6O9H9M0i/HRlEtbE&#10;VCAj343ffZ+HW54exNDl9OffJuGbq5xndH39w/pcbOX+9OERB6yklQD4MI+lcI76mDakqrGBAiwd&#10;XYICSLiVAX05hVouO/evFLpuOWh1UYX4uHRk6ZjhhoIulwgjGQvrZmwK87z7YacALJ7xWdSYZDng&#10;oWBfxkT2NTcFcWaJnSFnIRHOv+H5E6k/QuMfCw88B96VySMPISKFFPCOx4/x4MGDH3mRuLbhf4/w&#10;cG57H0rCGnbjkdzzWH3++PvzY6d3pH0L4SHhuyz6vJ8T8K4vUSbtcoDXzPsWVwQYmAnefTwEivbW&#10;KH7NNDcWbVWwZxqF3ORWMjL4UQLMXB58vtqbjX1pdXCXtWB/vAfbCLr/eLQEZgrljl614bqxTZlN&#10;H+H3aFs7ktII8L/PxfHUcqQz6vlOplq86mIEa8aNuJDk4WFkCoYCG362MhNHUsqRytgTh48W4WwR&#10;tf7bspBUR1eWkV6s2ZqD1IZJZCWYGMArwPRi2fj3vSacz2DUenctviUwNtGsOOp8PnYmNaGWuZvV&#10;4Ygbf/PgJMF1KVbs0TE1WBB//CYR2+NLcYuagivXTfQrrsLpi0ZEu6jB58HuF1+lYn9SGZJoHXD8&#10;VAHBNbXwvgqsPuZEHA9lO2/UINDYhcO33Nh9Lo8HKStu5pTg+1NlqBnow6otucjvuIvEG0XYkVyN&#10;o8cz8T4FH+fSylEQJHinJl40NoFOug4xyNdV5r39/qoXsclW/HoOrfbyAHfZVIudh8ywD91H7OUc&#10;/HqrDqcZ+yPLT6EIg5JlU/OWwny6OxIqceR0Ic7oe+EmPfYy3scaAv21vH6aqQMPSR+8FVh1lOk6&#10;U+1YcylIjWoPvtulY272Srz/TRJ2MjhcAgUsFy/rsT2uAQ1M1q1858kXHrEsIChq6pvmIakTQYJ3&#10;uT4vv8kzPADVEGAulh+X434xBTXTBLWWn300+RbN7A9dxAKgnwHWeulTL9+lPRJwrYl8Kn7lYj7a&#10;2DOBPIJ3aX+YDmK1oTR1ymVgjDS9Aw9zI+eYy2aLm5o/Af/LQbu5dchhQtomFgLS7h+ahuH3Cx3n&#10;tkX86iVGh4NCKEnZJXwqQiY9wXuQ4F14sYprmtVqxM34HOSaKqjZ7kRWeg4sjdMocVmQUlQBT20r&#10;8phq1lrTCb3eQK0kc3gXGGGpowmx14n0olLoTSZmemihpVEzkgkiTF4KArI8CPQNIzM1l1pExhWY&#10;M36LGZMAtfoC3rP0pSg2W5BpaqTGtQlJtBZwtU6juncSZqMeqYYGriEdSGEKSxOB8i0C91xbGbXB&#10;rczkU4QcB4Me1lUjKcUIT/sdZT69mHa8zr0iWPDXBCnUcMLk9iAl24dA7yDSU3JhYtBescRxeV1I&#10;zHSjmq6RmekF1IjXUjiSiAyTH6ayJgpMrEgtqOK6SA1ycj5sjZrp9+Lbo423CGsymAWjoo3BLmNv&#10;I8NI4O5vRllNM6JvXEG2l64QpSIsqUUVLUFT+c4S0sus19HNiinXKGgo8jFNYCYBItuamWUmUPQi&#10;ieMd7BtFeqpo9auRmqpnSmDyGwMx5xOIlgUrlHDIQAFMcn4Z6sYBV4mNYL+cQqQ+pCXnkadoVs71&#10;M8CciuXVTfiUgui1TJn5y3VZSGBWju2785DRQAFxAgXH16poCdWMfQzanMa19+yFQhzMppCgNMDA&#10;ynYCdAe+OelHD88FhTk2fH28DLWD/dhAUB5tCWLrYScq6Rp6dF8y3j9oxYXMKmQ5q/EN9xL70B1c&#10;PJWLvRltdHMieOU5ora9C5sPFiHeT4023/Hv36XjMlPibdhZhELuWbFXCrAnpR2VwRp8s8+Mm7Qo&#10;+OaoH82jw9yTcnHDXIWV24vho1/SaYn9lFeNvYd0vF6DL1bdxvoYH2LI27GJVqw9X8UMGr34bGU8&#10;1tzwIrq4gUDbgZUnSlHHPqzlXhpfwSwaYlJPAVZpDS0q0k3w9zA9ZBVTDWZZOAf9TBftQmXfODIS&#10;E5metgTFdC2yc24kZ9jV9dyMfOhK65ASn4h0xggx+htgdjo5Tn4KzgfIp8zIwWCpyl1M7Xeyjmju&#10;N5r7RKREaPCXwQPPg3fxI6Upm4uaLQHvjx89wv37919aBBC/6p7F/K5liGW6nle8N/z7I4LyqSGa&#10;9NB0rblnHPcfSpZe5stheTA9heaWPkbUncHkxBTu3n+Ahw81IC/vebDAdyy0LZH7Xs4rf0n0mQXv&#10;USHwTk2RCMbEXHCxRXzKzUw/psA7Ny7RvKsNS8CC+LQ3dWE1tdoXPP2o54Hxo3WpuOai319ZFT6n&#10;efjmU3n4/jIPjjUd2HIwF1tuBwkuOnlgyMPG+Gp4aHq69nAh9sRVw97eg6OnRKI/xMNUEX6xIRu7&#10;U3hIopZjy/FCbI8JUMrex8OJAddt3bidasMXhyyIcTAS+QkemmmSl5lmx4GkBhQSvHx9qBhns2n2&#10;SpeDHUe4iRP83Iw24lhWKw+6BO/sj5jsiVZjxxUzvj1rpRlfL45fpCb+vBf5NLO7Tc3GsQweJG4Z&#10;8eV5D03l2rD7VCE2XSuHsbkfV2+YcK6Ypuj+Kuy67KWZohd7b9bSdLEZX9OUfwvTb60650YiD/a7&#10;rgZQ2d+PbbszeZgyYAXbl1E7hsIiN746ZMC5nEZ4xC+QgKySdK9o6MJ5Bs3cdE6HrRRI2Msasf6I&#10;0CoIe1sPTjAq+E0exA8eycSOnGaY7ZVYxUPQ0ZR6aojamVHAiDxqmVKSbDhOl4Dz1y24bu1DITUs&#10;nzHbwDoG+dyfUYOrN224IH3wBbD1rA9GakbWHszH93zvR7sNKKLLwpFzRVh70YcimmneYnTyQyl0&#10;aaI5pvguCl94aMoomvem/jngXUCK+DTSVLGufwaNw49UaRp5rJ67ejtHXW/itbqB++q+MH8GyFs1&#10;5LNqakTFJ/9lfCv3zr1HzDoDdJt40TPiayngXXzeR8QHm4HqJlgkb7v4Sb/tIuBS+bqzLXQTxwh9&#10;3iUAm/i+t1NAIib+Er+hsZfgnZpuab+iq9CeB8nzBT20ThGfU5rtcv88H5OCD75YOVuyTD7UMhWc&#10;oof4ngpNQ9+raCr7KtoKP853j6wB4vMuYHkoFCNAfNml7eLnPqH6ov39PE0lIN9jFW9AgvMtneZa&#10;HXwdBqehfaqxZPBB+tuLebiDsSEkRoRo3hvJp6J5D3Zo/rNVXBus1Kzn2hpRPfCAfDdFTS/Ni7N0&#10;dNMxEmDS5Lm2gVk8clFAraTJ5kAhc6kbDMXUCpfDRpCebaiihVIzA+TqqP3W0SqhVWneMwvLUd4z&#10;iLxcA7XJBO+h8VvsWhxgJgeTmaCJIFFHzX++s4Vav2Zq0a1wUwtdxTb7g0GkZhYiQ7TCGRa4KUTM&#10;zS8iSC2Du4XuLtQaF1IAVFrHfPTUgns7ptV6s9i2LPb+QNc0wTmFm0kF0Dk9yNEHUN5N964cA02f&#10;CYoomKholODCBRSCGJGQXAAb3ZP0Ql+CLQcFUg5PCXIorCxngOCsbBMcTZznr9X2kLDGYUe2uZaA&#10;eYSBjuU9bvpJ0x3I6UahlSktrdy3/ATaFCTY+H4DBSMphVYkp2SiwFsPXTGtwsrqKcCxMfVeLXIL&#10;XbBWBJCUlIv0fD3SDOUUFrUgK4fjQGGtx+dGUjaDFufkEbR7afrfxn4UqFSpZleJstwoZ0DmbFp7&#10;2Oo1n/BqCply8l0qe4adQdISUh0UFtfTcsGEL2hp9vWuDOxMroO1tBErd+XglKGJFgRWnClkOr0y&#10;AvPTHhhr2rCdAZ63JgaYjaIEe64zE0cvM84cMyGF7mub92TghLkbBYUefH3YgAv5LRR0NWDbERus&#10;/RO4ftWAU/lMi6bAu5zTJ2GgQHfNST123bTyk1YoFNbvPW5CbvMdOM1+fElw/z0F2ytOupBc7MP7&#10;32VgzSkd1nEPd9Y04vPvkrHyjAFfn7SjmO4JR7gfJvl7cCmqGN/SIiCjvA9Z+SVM/RlENeNFXeT1&#10;laccSKHrXD7jpey4Qv5hH3ZzH0utotCS65hYppRT256cmIF0vZVjwHlLtzlflWjxvbx/GhZaWyTn&#10;WBl4t5PuI1XIzPOgrHcUBfkUdNElzWAmTfKcsDHPvLPMR618JceEwtAcI6xi1q+EBLLfaZr3etJE&#10;+cW/xtkq8kyEbn+KPPAceK/uok+Ryp9In84FgPeHBMptXQO4y8Bvjwj0X1QeUgM+tzzg3/cfEDw/&#10;IPBnmZFy/6F63lTaiWKbT31/Fdh7TMuAgYpS/PbjyzhH7VxUdg14/sNQTz9aKC19ONaHazctsJRQ&#10;MvnbczhZ0KWAexfBRysXPwHwr3pH5PcIIH8dHgiD9/ME75kGDzVLI6ijYEwFAJPANTT1quEBXgvK&#10;JtdCBwWCoGoWTbqsXRez6DB4F+2fgb6cDeRfpekLBZcrpZ9YGaXPQQm8w+/idyk+5+LnVsyAOaJF&#10;9jMAkZ4+32UEGOX0a5Tvfmq86nho9vOQVkjfeI8EfeHhWiTZnto+laKuyN+tPUPhQSGBi1sCMMn7&#10;+KyYE1o4Zy0ScCfk91vB3yRrhfTPSTCpk0BvoRy4CvCoAGmhYGjSfmreHGxnPgOBiZ9dHfsmfpY6&#10;/m2vox+cCjAkgegoaae5ubSlsnkARfzdJYGMQkFuhMYqOJQK0MZI4DxMiJ++nuBGfJIlUJEWCE7z&#10;fzfz8GCja0GNjAXvdTCiv47++mVsk4yJmEZXsh0m+tMXsA9+ajzqCd6epZWY8JWRNmaagQvQ9fCd&#10;QjO/+MBKACAVECgUFE76LuNEwGInbU00BdYil8t10UBq6ceEP0o5JkU0MxR/RRXcqIWpBoUm9GVU&#10;Qe3m0FD4whsC781zwLsKNsT319BCIyopj5Hmr2nl7DXme/eiiRYPl2iiuH3fYZy9Fsf3Ekiw36JN&#10;9vGwnE+fyHzyiYAWCWwUZLvEr1/Rh3ULuK8hn0kE8QqOS12Ip7X+aMGWgnxW6Ku+y8FL8bQG3usJ&#10;doibUU9tjZuHNSqQVXRyLQI6o6aHAtYNTRNkqmBsWnA7Ccq2XFHSpR6Jiu6mZcp/+uN1fHe0kNHt&#10;72gB31jEn1z557PNTSHwruYtaSR02p3Qiw+OtuHzvXoeOIcUHf/46ddME7d2tuTSr7Wu75421+lT&#10;apdgkuLuwDgUHvpuymFUaBmmrawRwpcSjEkCNZbxb5kX8j4VZEqESyGNp4D3XkaOl9RwnTwEd47c&#10;B2PUoaeL86m0HqxGCUUkOv8gwbqA+nFulEpAMXEPneSXIX5fKj0FqI9OP8CVdD/+x19fREJhgIHr&#10;tIj24WjzToJ3Xwi8C5+GwbsKJCm0IT2Et7W1j/1kX/0MEOfjfK0iH5U39iirBqGXuldZO4j/svhI&#10;i5+yzHu5j9YtTLknWlMJYCm/KXrJ2shnwmtueI1d6KcKMEb/dT/nu8xpWVcltoXUG65DxlW9n4Eu&#10;ZS0SQVZlq/hkd6jgkDLHxe9XfYYCny30/Uu5T7l6cN2UwKdl5EGt7RpNxGJE24PY1pZ+0o5rPtuq&#10;4oEwoKD46PvEekzarGj5dJ9fp11zx1veI1kl1Hvol17GtU7oVsFPaWcpx13WO9UWWl1obRF3CxnP&#10;uZ9smwR75Bh52AfRUldxrZWxUvzEeeOv5z7HvVBoL7xS2dzH/mpj9ex4avuAZImROUphJidTNdc7&#10;CSAqlk3iq2+mf7mK6VLDvaaC9YpgaO56zvVbwHYF3d7EH12CBUrQLKGhZIsQizzhXwt95Wu5F8/u&#10;Q6E9U2ir1tM5671cq6Pw289254kfOv3Da3h+VwEGxfpH9jMKyHRiMUQ6FhG8b6affR73mwDX+LJg&#10;AwX5RtwmEPdxb61hIE5pi9ArSBoXM/OFhWuUBF2UPVPqqGZ8G4NP+vvkergPKmhs6Lwi8XTKhP8Z&#10;g0DOAUGu8cI3WpC/0N7COe1hMMcKxUdP5qb2+wj94ztU0EHFZ3P5LfQebb/TwHuDCDRC/Ps6fBh5&#10;Rpv7kfKnQ4PnwLu1vB7fb8vB0XxqzYp0r9S8P6LW3cHDwTSjyL/sHzG2WODjkRQq1sWanXidWvLH&#10;BO6PcU8K8/rKv13RpQzQdJYPaCbuLwNOcn+HzYi/+ut9WH3GxwPJfXgo8f63jy7j739yHntpZrt6&#10;yy1cvm3B//Ifd6p70mIy8G8fXML/9nencd7Sq8D864CzyDMRUP8q3pRUcRKwLi3PxkAvTdQo0z+Z&#10;h4VabpRWRkPXE7yU0pRURRlncfFga2cQHDuDM5VQwq/Sk3FRrebGaQlp3gUAGQneRWOpIquHDhcC&#10;8CVyevh+AVrqu2hPQxHn5VklMFCg48n38H0CHBRAC4EDqbNWAYjwdflbez58jwJwvCYR5tU1JUzQ&#10;+jP3/bP1qgOiFuU93Hb5DPId8i6pR/6WQ6T2rhDoC7d5nrbM1hcCh2GQONuvOf0PC0ukb0IXOeSE&#10;gbr0Q66FaRe+LjQM9/tltJJ8s7N9nkvLOTQJR++Xg3T4fdLH2euh77M0UcKcF9Ek3HaN5hJ5WzTv&#10;LXPAu1xX5t7Uqn/z/Rb815/8d1X+7r/9E/7pX3+BnQePMY1hN65nV9C0spLCCREw0bd7cAjHjuXg&#10;qxMWbKCFxv6sNjQS0PrIh4aqAcVXtQzaZKQwwVLXjsPH9LjAYIUijKjv57NHc7Aplq4LPLj5WH8R&#10;gyH66ZvpFkEEx1LG2UL+b2H0+6CbcQG+X4uvv1yLa6ZWTHE/EOAu2vj6IN0/CDZ6Bsgbtc083JJu&#10;9Q2o6b9Li6rlS3M2ztzy8XmlWHM4FZtOZjGYV99Ted4FIEubBbyLj3mYT0VYkeEZwf/8hzR8tjMN&#10;zQwal5xHq4gzV58qRpr21lKAIq4iTncFfv7JbVynD6vPH8DG4y5acdD8nS4gRh6MZY2okzWCgaLM&#10;tPw4fVqHE9kNFEJJkEQtWrVEOlcAns9ZKJwbobmAtfAKfvUvX6CwmZHze2uwc+dGrP12JbbQxYKK&#10;bKVd76NpQXs7LTxoYswQDghakrDiD1thJjAZpap8KQBesgB0UuV+8KqOljyMRxFjVCn+5uZ5lzXO&#10;TyAiZvOakInaRIIrxachgdDs95AATdaC8HoiLkQyd9UcVWtDeL3RBJ7hZ5+6TwGC0BySe0Jro4CM&#10;KmoKhZe17+Qx0n7uujTfd6lbXCOUkDVU19Nt1tYv1c7Z9z5pdzh6uCYkezKHn32XahvXxJe2h+Mf&#10;JBhT/CjfqV2X/WKWRrN9FeEn5x3bXSOCuKdo9XQbZmk3Z0ye9OVpWs7fNhFOT88Kpl/a/jnt0LJt&#10;PBnH8F6i2qquhzNyPKGtll5Ua1P4U9F1lv7aPvOEznN/C/PE0/U9ff+T58N7Vnh/k0/ZF9T+Gmpj&#10;eA99sseFIryrffXJvU/2IY0fZf/T1pTwvqD1Z3ZPnWfPnG/fDN+v6lFrtLZ/qMjxXDOU8EHGNQTK&#10;lWA1tG/N3b+lH9KeuXtp+Mzw7PUn73yyp2v01/gsvI/O/f4ifgrP61fxm7bfaeC9keB97lnoVfM3&#10;8vvTZ68IPf706PEceI8pKMW7n9zEihulND/SE3C/XDMt4L2kvAHTTNE23z9lvD4PaFfAnQc0BdwJ&#10;2u9KYZoe+XcwvpK+PBeJ3e+/ErwrcH/vHrppXvTdvx/A33yUhI9+uQt/uyIbsbE25o4vwj+9cxqJ&#10;DFTy259f46GzE5//80b8fHMxblyhabClW2n4I+bzESC+3MIY4eXEzHxsvhiNT748SxPwYny2Kx/R&#10;PuZltvrx/Qkjza+zsPJ8KSoIRER6XMzotJ8eKsCX9CcXDbOAWbVhcoO1MoqsmM3Lpmas1Das8OEv&#10;fBBbzk8xaW1h9O0G+k8vZ71vqq4GgiJpr7Rb00z+ZRXhCwFFYo7cMkBQVEGASVCkDkFi7k3wvn77&#10;fvz0V79T5RfvvIfPvl6F77afoB/9KP51XRnW0e3BQKFSXS+DBg4O4iADAB7Pa8XN2zbspYm+n1kU&#10;Vu9K473ZSCobommwDR/vNzIwH10iCFy/PEUT0r15OKmrwcZN8Xj3mJt+iwxUuCMLJ/UdNIMtx77s&#10;JvrkiyaeJtIUZnVOjOLy+m8YKHEE9cUJWL/uFhjnCJPcG7zGWHz04SrE0uQ8bu82fPzJN/jiq7XY&#10;vGkNvtgYi05ql0WjvBTAGX5W8spTFqCctsTxaoSafrkW1rybCZylzQq8M0q0EvKEeEysMZINARgJ&#10;ROVwXE8NOy2QMShm46HSQNcE0QjWcT5Z7GVYuSkbG29SmMwgYBuPueCk+8fhszn41aYCpFXQhFTv&#10;xse7dbjpbsaRw1n46JAR3+6nYD2rHleyGXvBM6jaogL/UQgyMP4YHT2l2PC7VShsewh3whFsOJRP&#10;AUcrNv5xFxiTEbLFujMv47131mDn7k102UhE2s1j+Kf//Re4ztgSYxRgLJWWon2X04DQkdnhZusL&#10;a95dFEpKmisB77N82hni00XOWQVaCUaDJPbrzHd5zl9VSz7sIdi8i0oGNjN4GyhwukMhy10W1i2A&#10;Uv5mQDWZS3Jf/QBdC/1Bmh4P8v0UyDDwmoy7gH/1XcAc69bqkL/F9UQENwL4pwj82V6xvuKz1XxG&#10;0jXOvk/WLoL2ugHyC9tj9jbT6kXrn9TxbH+rafnkoruQk2kx6zjv3fTvloDDXkZtL2UQQGlPuB21&#10;TGHqZMR0N6OFi5BC6pK5rvrF76q/s99D/Q+1r4ZCONVe4Xu5xj7M7WNtuE+KPpNw+aoojJZgmtIf&#10;7V1SwiD8dcZr/mc0QYn46yvahADj8tW/tH1ECbdJs2Za77TQ/Ub29LBw4K22UWg0Z82SdzexTa3h&#10;PXORc2852i78o/iCfL3Y+rT9boT7XSf3ExE4L22cFvv+yP0Rev+QPPAceB+YHMCO/cVIKh+ASf9q&#10;n3cB7y76G03f4SnqmX9zte2iaVeFB5n5gPsdniqkyL99cQFsOXRpQeBdzOa7GAjjbJwT5w4lYUN0&#10;AIa0QryzOhU3bjlQYg/gwy+uIYeHm70rLtK/1YGbV1LwHtM6Xb9lg699hsKFl2v3lxvURer7yxAU&#10;CC8nELyvO3cdf/jiMgq4OSZFG7A3LUjf8Dxc8VJybHHji6NulA7cU9Jx2UwtlT2w0ee7iYHdlGaJ&#10;hx85GFpoUqzAOzdgg4B3AqDw7wqsLlORDV5M0C5nByhI8+B6flCzDFCHtuV7z3LVJe2SEkPAeDDe&#10;y0A/FQocyOF0ud7xp1CP0MBH01ATQVErD4k6gveggCIZNzk8Dj3AV2s24W///h9V+dXv3gfd3sFY&#10;gcgsGWDUYKYbinWpPLzia9w8PIyD+zPw/p5CfHFYj0JG7k+9VYhfbizESQYtzGbApg3bGbiphvFE&#10;pgexcWcOEmsZdDDVgq2xFYykb8EFPd2X6Gd8IdaJE2mMp0DLAAdN/pU1CDU7VqZD6pwYIXhfh1s+&#10;jpk+nqA/EWIPdQ93cPqrz+jqNKD2hYtr1uFSNmMfrNiMJLMDuz7YCls/zb+XqC2eC94lz7uATrqJ&#10;qxzoT4F37iFi1q7AO9Mo1tC8VWnXpLA/Wd5J0l/T4tKLAkZfPTMiXJwtonmv45yWYrL6sJ4Rn/N5&#10;z/f7MhhksQTJ1lrGSfDgs7VJ2JtXh/2HcnChZJwAeJIpGHNwyTUMh6EEK4+UwMIx8tLUVWmMOTcF&#10;vPfynTMYwbHPN8NMAnriz2DbcT370YiNH+8DZYYKVJvjjuLbLXkUUAxg9bsbkOXQY8+3VyAOZaPU&#10;3i8ZvNM0nzIARce73O/D9c2Cd7oAlFILqIRMIT6tDvPpgtcXzRRa/IktbvqRl9eE5vri1igB5WXB&#10;AFIZUTs4OAOr2QxJnRVgMLBCvQV5lgqUSdq5yiDy6PpUwmwO3gBTZJqsSIhPpYBsgGm12lFkLKF7&#10;USfNrztQZGAwOLrfSOTvQoMd+RYvfbiZBqtCnmP07MoGWlQQkPeMweElkGa6NpurFAUmiZxfRtcc&#10;aqzbupgek2nLsjKQlONlMK8ZlTnCRSsN6a+nsj4klKOwoH8MRXk5DPDFCOgtzDqQkYW8Er7DHYCr&#10;XiJ7+1XdedYAzZCbkHDjOhKKJCgb04OWVTAwYJlaN9z0K88zlZKvmKbLX4Y8owtFDAjnbeolv5ZA&#10;561j5O9qJbCQfloplPMyI4aee1gu/c71FPrVUMDhKWd8FPr0C3109JkWoUcZLXNsbLfdw7gDjd3K&#10;jHq51lQBgJKGz85An1a+o5QBDZUwZ8G89Gb3NBFqGCq6cTTRh8MJXga7pHBUBB0/YPu0vXwCUQXV&#10;OMQ9/lI2fcpl3X9re7y2Z3sqGSeAY+YqZQBE8re4MCyULvK8n/u8KQzeQ2elhT4fue/N8n2Evm+W&#10;vs+B92h7G86cycM3173IXqDmfT7wHgbu8jkXuNOtXWnbn9W436GIXor82xMbpOZdwPvMKzXvojUv&#10;YCqO1atv4TtGvb4Q58Kj+/cwzAiqNfSnGZm4i/FxBqqboW/9nQm00uyKenb0tveihnlCJ+7+ZQDJ&#10;iMDg7Y9zWPO+6XwUVq6LgY5mainUYJ7Ipg+xwY/15+1YeyANH5/wIjA0o5mmc0MVTXe9aLvF7CwE&#10;TOUAYKkR8E5zZQJ5Ae9N/XIAeHJP+N7l+BRfuiwGYlrJYDhFzNMufy9HvW+qDqGPiTlnv2V7UywN&#10;P/r2vgk6CF/IYUZAURtzeivNO0GRXJf3NVBAdPrqLWYH2KeV7fsYJOkIfXf7EM8ovzsPHsfhc1E0&#10;eb+nDr+NQ0M4ddaA2+UUMjlo2n29lBGyA/j+qA7HGIzPS41fIoMVfnXYyjSFDTh+mlGjGfE7nymW&#10;DiXVI4npj75kcCNj3QCux5j4nVGDjZU4kNuszKVrJbJ4sB+tQw9R7kjBd6tXYeWafUir7Mc00d8Y&#10;94mSohis/HwDoxu7Ebv/BOKYcvHSlhPIsDtwZPVRlBC8jy0TeB+nz3u8oY2BmtzYcMlP3+Dxp8zm&#10;BSCLyXsLhWa5jA1RS8sX0f408O/80jH84/f12H61DG10LUjJt2DL3qP4ctX62ZJvL6c1w4wC71Zn&#10;OTaf9iE4fhdXzubis7MuXGN07G/PWLBmHwNe6TqQp/cy2KKRFgmNDA5pRCzRt4V+8wcvenAyqwy3&#10;vIOko7YGSMq9EQobHEU38M4//ozWPDoGaq3Cvl1rsGbVBgZ79GOMEgmJ8uJIOo13f/olNm3ehK2X&#10;i9HRVYcNH/wBF00Nqr9LAe8i8Ohk0IIDt6rw3ekSHE+qQR9fPNdsvoT+/WW0QJjLpxIzIcynC50b&#10;ItAM1jXBZipGdQODXxIQLvTZJ/eJC9MIdAYz4180oaDYDi9dRvSFhQwo1wQzA2fluOpgNBUhiRHJ&#10;yxqbCaj1DNzWwejmOSjmOlyYk46bCWlIyrUxcraf6cJ0TDE2xBRmBYwp0sq6CKwtAeh0BUwLFyT4&#10;L2V0bQeqhsk3WYzmXl7LfSGdn83Iz2EgvtI2mEwSRb+RafFMfK9PgXcVB4SRw21mI2qbKZgj0FHu&#10;FQPjKC7KZ+o5BrV0MCjn7TQUlTUwMF8xQePcuvMYU6QauVm5KGRcj/LqSgLsRMTy3QX+ehTmSjsb&#10;UMoAYqkMJlZCa8ak25m08qplmrVMWCk41uXnMUgc41/UV6l0c2a3E7dSzCiprESipPligNAM0sdJ&#10;sJ7F9Gs65iYXbX49A5KWuBzwej3MYy4CRW1NWo4igK+Oa5Hf74fLYVOpU5ez/qW2UfE1gfpRAvdd&#10;UQ5lfaN4d5n6/7r1iABBz1g1K08wpaKj+a3vmUKXWgqBbEwLF2BqRbFIWExfVEwYCgFFWN38zHlp&#10;MfVE7l2eeRih49ul43Pg3dnAhZXBKvI9zchmdNRXRZsXzbuTqR2mQpr3sJl82FQ+DNw1//YnwH1m&#10;jqm8aNynCdynWOT5nTcXDt7FbL67bwxNlLw2Map8A6XEEjwvHE1eAuqJ6f/DB/cpRBBdgOZHP/s7&#10;r0eAbYQGb4IHBLxn5uQw6jR93otcDN5FX19JO0NgVBZoxmZq33+1MRMXrT00adbMEaXMtwgKeLbU&#10;9NHH6+2Ad2mDmJ83s10N/FT+9D/wYeOl7w8JPaS90u4fdVvfEB3D4F0OMwq8U/sXBu/yWxMFRPuO&#10;X8DHK1ap8s3aLSqSs4B6W0UzCh0VsNCKSpnHCi9SMyeBhCQInQBUCZoWEAGBBNFjML7SjknSegK2&#10;8i5YqE2XoHsqwjx9hyUPsbxbogVLcDILg+6V0IS3htpSP4PYSd1h8F7POmlpjebGJmrlRsDsbDQB&#10;14KrCeBsJEDz06S8m77UPYzC1kWT5R5GrOsicJUUc0sBm3OfHWMAvDIGkvqbj25gw1kzBmiOHw5Y&#10;1yoWMQLeeeCVLA8uBlFUvqOkk/TjSn43fsucx79fd5sZHQZxMSYRH3z29Sythd55jJwtY6CZrjIA&#10;Ff1PRQMpvu0+oQkBrJUaOhvrFp/jBvbPyTE0iaZTgptJ4LBQ+kKxLCkXs+uQVYVmNj+D5tYOVDbS&#10;XJoBuajwRH8f1wyaT7P59Hd/iAlusI7UKOzcfpOBKTvBMy8DygGtne2o4jvE5H0p9NQC0z1ETEEd&#10;/qd3ziPNSlN8CgTmBqybBe/URof5VAJtLRa8yxyX8WimyYEEY3zdOV9Ds/IKprO6lXCbWnfGEhme&#10;QlFhAQookDIRvOeW1CownetsR3VbE5JTCwje25CRmkHNcjNyMxlV21Ch1mZPmZvA18PI3BMEyTkq&#10;GJ/FxHzv1HrrdHoCX2qdm5gKK50CAKZCS0li3msC7MwMAv5ezkNGUs911DAFHlPJOak9tzIHe46b&#10;Ke40vpF94On+0kVjgJr3/HxG3+9FG/0+jHxPPlNw5THHfXFZDTN/6OBj3RaDjhlDapRQIZ+xFEoD&#10;ftxipglDaSszlgxQCJEHXSV5raYSSRlmBslsQ3paPuOrVCODOelL2QabkTntTYy4zrR9t3PsMJcw&#10;InlRFdPK9fEecfWqRSotH4U+6cmpKKTmXQl+yeeSpUFcw5YbWGt75qSqW6xi5F2vywtv6jlZK2Rv&#10;kiI8+6bes6h6Zc8M7fE/1J4prhfCzyJIWFTb1f4k4J054UOxM96UImOx7Yrc/yM/K76h89fbHvfn&#10;wLtMonr635YRDOcVLMxs3jEXvM8JTPc0cNe07XM17spUnoBdAXemkZEi4H17jID3ywvSvM/M0Oz9&#10;WXv9Rw8ww8B1CwFkTz/66pR32v3hOAAiBBB5wMLe9Wx7Hkj0PvW49rzq/Q9kwi/R/1XPlpA6TwQi&#10;jygsWQjdJcvAk3/P0F0JV7TMBXPps5B6570n9K5HzwhqQoO3oPY+W+/TfDD/+Ms9WdSkXLqZglwz&#10;tSeUEosWQg4zlQzcZSTosdUxAj01ccon8iWlnulVrDX9PCDSokRp3rVgT+Lf97LnlvqbBlD+dMqf&#10;WnuXk7YCuiUas6TaaVfgvVsBQg2MU8vBtd1e2cLcutWqmEsblFAmLl1HSw/GCqCPraz9mhBJG3PR&#10;NKsggizCt0Jf8dkW6xBFa9YtViKyb8i9Kmq/fJcI9KHfakOf9bwu1+Q3qVvqs1HzLlkTVAR5el5J&#10;tHQBmeGUZUOT1MATzI8xOrqkcJO0bZJWTgKjScT08L3yudQiAHNSIrAzX9wk9yQtVdxD9dlGv9Aw&#10;eFfaTvYlTCP1N2lwKMqIYn+7CkpXwojZYTqHP8sY5VvGQJ4TOkj/lfsAr2m01WgpJUxz9beiZ4i2&#10;in6hEpqb8n5LVZ8y8Vc0ZB/CdBRayd9a6jgtcn7/yBRz2N8HM8uFUsg9ieiv7llCCY/bNOseIjHl&#10;M3xtPJQqzk1Bj0pvF+wOgfduFSU7zKeLnRMC1hb7zFP309+2rouBHl2Sxk0A8l1UUQiiM9hQYAug&#10;guPpD9TBwUCidRSolIipuZiUU/DlYwrIivpG5BdTC80gohXNNA8vbSGYnUEpBQKpmdmIuhlP94hW&#10;ClEa6QM+xICQjALu8THdGk3RmVbSx0jnDrpUlIv/Pd8jZulVLTS/p6l7vtlNwVc7I5U/2SNm+xsa&#10;/1oCVnEbEP9yaZ+noo7BTnuUO6OHEdql7gox/Wfdco8vUIUCRxWFQczwwdR6eQaayjOjhptChBIq&#10;b+p7R2Ck+0BCUhKibxfCzbOgqqObrl3sXxFdVvKkXbQq8Ne1MmMGLXy6h2m2zvRxXE88Yfowp72X&#10;kcbDPK/a/Sb3E9HcLpUX3uReJ2vjm+z/YtseassP1qbw+vWaYybrhWQzkf3ubZyFlrTGLHZsIvcv&#10;bU3/C6Dfc+BdHSQosvfRlPJF4P0hwWoYpKlo8/46pnkLAdlngfRr/L0rrh6bDiwMvEvO9nsT/Ui4&#10;WEwTTx2OxPnRxUMYGzgHGz7bNgGLku/9AWoc5Th6rAAnrjhQwU07DGDD4OxZcF/vqaFpnOaDySy2&#10;8BgYsZcHycePNAD3/D+JZD/n/WIJELppZrgHuoJ6ZcooYLWLuYGbaV4VwvQacJ0FuY9Vqr3wvyfX&#10;tSsS3O8pgKkAcOgfhRlPCzjmBCEM1/+Qh/58mjiKs+Kc5+bp0JP3zH3H43toYNqtHjk9zv0nQQfn&#10;tFsFBuSYzdwZgy7bgTM0yzUxcvXcPj+4yyA7TLcyPNoPh6kFMipiPRH+9yS44NN0ffrFIkQI/06z&#10;0rwguiXp8Oy/x2iiqWBFAx1FQ8IY7Q1zxiskPJilOdvO5Ajq3wBzpFrdPaovLwp2KPdlC3iPTWUe&#10;W4J3aiQFvKt0UATjjQMSXI0BbORg/orSIKa2EqWZ4F3Aj4B38RcV8PSqZyO//2XQSHiqTEARDzMd&#10;NF0W8C6R9OW6xgPUTlHL3jR0XyuD9xV4dARaZwHh2+QV0fqI2XyA2pNuqts7KXD4oUsH29A9MoMu&#10;0k++S3u6qO2vI51MktZOhBbzzFW5LimOFLAmEBchyCydQ/QWgK/S6i1gvi/2HhPTQUk6uy5Gun8Z&#10;DaVPXQTuPW+B3s++o5dSGA+tCjzMNiCptAS8d5C2wqeSfeMJn77t+SoB4yiQ4nyoZ+ArtT6LMIvj&#10;ptwcOJ51dCWpJ7/KuNRTyKV+Y6nj/fKbfK+XtZzPNXBdl7GuoMWI3uqGrqSawPcO6xfhWKgOvqtR&#10;Ci0x5LxVP3hPrevh98y+n/VKfUoY9hK+qee81uoWM3p+lzr5+VTdoXskEF6jvI99rg+3Qb6r39kH&#10;mrW7SitQaHJTuMagqby/IdS+Z9tVx/7Wk+/E8kH1QXj/Gfq8KZ5f7ByJ3P+259WbfZ/a77jmCnhv&#10;oVVW5Cz0ZukdmT8/LvrOA94pheaCLIGx8gqeN5t/SMA2wryw45MCqTSTdLMniOrGLkp0WyjtbSSY&#10;b4DN18goqU0wMD2WroS+ZE6al9mbkWVroV9VK1JMbbhN/8Jb+nbE0r8vuqgDNwo6EGvowS+3m7B+&#10;zxlRA7/S512w1HBTBb5+P4H5mnuRFZ+PjQxKN0U0WOcsw/nrHjSP0WSrpArR0RYcPWuEo3mC2F6e&#10;nMHtfbdxNI7S7kwDvtpaCD39/obYx0aanfnpMx+wVuJGtBlHzllRQ2BqvMyoybQMCLirUFTgws//&#10;ej/W36rFHQI9EWpU2ypx+VIxYnIqcTvOgJuWLgLwSRSl2nHplh/tVIm0M0rt1WgGKyqyYecWmqPV&#10;NTMITRt8jDqsdxHI3h9BepwVMfoWTE+NIJeBn+T75N0R5NFn+npBI6amCbbTSnDhejGOx5XRRPKh&#10;EkYIgH9AQPnwDnOBpztwOc6LFjE1pTnbrRgrjp1h4KnAMLXa4j7wkHSYhD7FjoPHkvHhh+lg/D60&#10;eMtx/pob9TQfbPEGcYX9iWZ/Em/R/9LQTveD0LMPaKFh9OJcTCkFJuOwp/s008E8Hy7fMODQ9RK0&#10;TVCDPjOEzFtWjm8D7oQAdaPRin//NAlOamEmGCTp4cwoCpPsjKJcj/EJ5rJmnuDb17Pwd399EkmB&#10;UUY+GkQK2x9b3My0guH3M4iPrRTnb7CPjGvQ4AzMjrGzhfagjxkYKt2JI6fS8Mf3ktBwh9GYywOK&#10;J8ob27H7vRP42coCtI4IHR6il/56RmsnZh5SQ1lYjabuARiSXTh7VY8zSQFMkGcme9tw7ZIBq765&#10;ht3nA3TCeGI5MZ92XoH3OIJ3i1/l0FSRh3nQWWxpIBgIg3cBCsXMid4s4P016lrsuyP3L368fgia&#10;iWBIO8z0oJNASc9sBRIEURMYvaAPoUP7D9FeARalDLpmY45kJzWCjh9pkbZJG73MoyxtfhGtxIJG&#10;A6Bvt8g7S7iOSt74HysNpV1hOkredeFTM4FhJ4UIegbolBzTL+XTt0zTpY8hhTgE9Q0MEinA/ofg&#10;i9fug/ioMzNFI2NRiLBPO7S/XZ6OvC9C71fxwJP9rptxU7RzlcyzSInQ4C+BB54D7476cTgbCejK&#10;upGTR7P5Z1LFCWD3N07jePogegZFZ/wItU0dSMkx4UJUCkFuDHPbRuHgmWhVDrDsPx2DfSx7T8Vg&#10;D8vukzexi2XnCa3sOB6L7SzbjsVi67E4bDl8FVn5etyfubcg8D7YGMCODUWMs8t/9zqxZ3MqBQe1&#10;WPn+Wbzzu6uMeFyLmD0J+P6MH7rYXHy9xwlm8VHCh8wTSfhkdRb2MT1XdJ4D275inl7+YjyXgcuZ&#10;VTizgW2MCSDjQjo/K2Gjr9pv37mKOILYnr52bP4oBkmlw9TIqsQ4iNkRh83Hddj47S2cjTXj+9V5&#10;6JicRGp0Hv79l+dwMrMOWRdSsOqgDx0tdfjql2ew5YobHbQbLTififMpDSiKTsPP3r2Ed1Yk02Qu&#10;iJXvRsHASM/mqFR1/defJTC3Jfv3+xtIdTdi/3exuGbu03oUAu8zU2NIjSnA+785h8NJjHIblYFP&#10;t9ngyDPi07U69Cs182OUZRdj+zEHSl0erFybj4raenz73ln85ndXcDqvGonHUrH5mA6bVt3CmZsM&#10;prQyW4Fg+dfpdeP9357Db35/DTesdYjenYk0+utt+eg6rhkbcGF7PM7r2mGMy1Dt/tUnsbC3i2b+&#10;EWYmxlFAWu48ZkM58zaXJGbjZ7+9iF99HIei8noc35CJlDwn1nyZgWbafWafisfPfncZ73yZAH+/&#10;plEfqCrDx+9KW6/ikrEWUTsZjItp1wpjcvD9SQacYvCeHYcsKPeXYuUq5m0mOF/7R97/+6s4kOhF&#10;9ME07LsaoGmn1p+yTB027/KSKuM48m0qijyV+Pzdm8zp3IBt39xCJg+ZcUdSccvWiqSTSdhxJagi&#10;KofdHuYD75Ln/ejVZMTl0cyQkbWdDZOMtk2zyXmKvX4M7maaPVLw4G6WMgUHLQPkXhfnZB6DDJXS&#10;vLGJmph8ppRzN03A/oK6XvSOt3Fd2uRsnEBJE32DG5/vq/wm/Qp/vqpNcp8zRAd1b8Mzf4dpINfn&#10;ed+r6l/072/rPYscWyfbZQgOw0jw3kObaAHvttph0o70XmRdb+P+MJ+4yMcujvHbKIovmyfJm8Ir&#10;fCd5VL4v5N3Cz0/x4Y+Ipm+ThguhldDWTTr72u7SJPuOKkL3cDuLq8inBO9/Cnz6NubCn/s7wnN9&#10;SfMnvGf8iObdn/u4/Zj7J/uaMUgXD7E0E+soETpRgBopERr8JfDAc+DdWjcOGwFGYemLwPtDVPKw&#10;895R5ks/Vo3GNjEhp9k4tc6PaZ7NLwJnFl/o6y3+3qrweQkwd4/521/l5yywa0g0739I5CGsD9nX&#10;c7D/SiVagn589P5NpBQ3oG1kjKA6EfEOBkOq8WHtd0VgkGL+u4/EfQnYfNKLpi5qah8O4OB3t5BH&#10;rebp9VE4nh3Ete0pyKu7g05GMd1DkJtD8P+LXxDYZteia3wAx7+NQ6KfmmwtMQ5u7khBnLkOFzel&#10;MyJxDY6uzsDtLDvWnDDg1NYbWHPJg9QLObiS2Y17A7X44z+ewOqLNhV9N/9sBs4lVyPpVBJW7DLS&#10;d64HXS3V2LQii0l9gNzj8fh0iw4WXzd6u+uxlcBW0vvkMkXeuWRq6e/cZ9A/CdYH1Fhs+PygDud2&#10;RWPlaReyrufjfHIH7o81YMMXGWhUFv6P4UzIZcRzJ4I+Dz79KpPmcpX44g/RuK1rQMvQOBL2pyLW&#10;WMcIzxnI8tRi34okeIY0A/N6kxnvfZCAbFMTaTGCSxuTcdscxJHvUlFFFnBHZeMk0/6lnkvBF9sN&#10;sDC90vCdB0ogc+/ONIb7h5FwLJ5CER+yrmbjk/UFtOLoxMBAM3avzGC+3QC2fk3wTt/JuF0x+Ga/&#10;BfayHuYi1sB7u8eJ99+PZQTfRrSPjiFqWyIS3aMYDnixbYcJ5gIL1u+mxUSgDJ9+mgJHRZB8cgOx&#10;DKbUNDiF/PMZ2H2pktYAGnhvstrw/RY9KquC+OxD8kFJJXatysMYf0vcyai85KULWxNwy9WJpKMU&#10;FJypWBB4P3wlGTdzme+6aojWIYywzTk2X3E0TiHJ0YarhQHEmWoQR4GEsXoE1nqCdM7JnNI+8skw&#10;x+UecilcExBreUFdL3rHm74u7ZG2WmuGkV7Sg9xyBitj+2VNcch1Cij0lUxnxvvMNQzQxd+kTfKM&#10;9Edbf7T+qr95UDNWMzI1o5g7KMCw8QBnrBpBcZAa2/B9cp31WGppMl7L56VOFnU/nw/TL3zdzut2&#10;Piu/yTXtu1bC75f3huuX3zW6aXVa+R5jNdv+I6O9tF9H2hiDvehjsLfiYB9M1cOz/fqxtfeHaI/Q&#10;yER+MtVoYx/+HuaVMP+Gx1x4RfhQ8Rf5VfGX8J1cD/HXj20O/hB0ffadMn/zy/txpSDA/aOG2QKC&#10;FDj2qnVA41OuASE+1TMtZoRP598TfgxjuRxtmDvXZG3V1uQna7TMIbln7pzS1t8n+4MIAIzBUbWf&#10;hJ+1y7yUdfi59f7pupajD5E6flw8Kvyi535noLC6ixY84l6iXBEjJUKDvwAeeB68y6GVh5LCF2re&#10;QdPuVvx/3onDiSgb+voHFcgem5imufO0+tTKlFZozjw6WxiYaHwSI2NPysTUNM29HyoNv4C6ueVV&#10;wF1+lwjy98b7EEt/9xMnC3A1vQrD4rf9gKmjGA319DmmZGEe1ICtCmU0lx/vZiCYwkZM8rlHj2ZQ&#10;yRQuPi7+CsqKDzxzoh45X8yUSnaU0gTcZ2QkVQaLGWxugdnZhmq6BZTRhLKEZtCFBFMVDFRzIT2I&#10;Caaik/rKGYm1tKEPbn01atp4WCmsRVNnF25eNeL0DSuspGuQINhNieEUfd4tdB9oa25Goo7PUWtd&#10;QmAzNdSFy+d0uJFej4GxfhTnVGOIfuP3Bjtx/ZIeV5h+p5+m5Ua5ThP2OlctDEw9s/e8BR3065YM&#10;AZMDXYi+YsSpKCvMPuYkZlBBZ8UQ7oz3oyi3BkP3tYBw96eHVO7xozQFj0+vwdT9GbgKnYwfYKef&#10;HiMAu2oYuZj9Ka5mpN0+mHOr0MWItsrsfoba81QrzpwroYn9OMpMdCdgxH9bPu9hCr4WH+MDlA1h&#10;eqQbVy/ocZWCiWGOsYz3WCfNz5nO6OQ1B8o7pnF3oo80KsbF+Cr0TRLw5VfTf3McmXE6ZPoHMUUr&#10;hwsc46gMmtXz3WLm/vD+JIzM+3z6nBPVjLhbaa1CecskxrraoaObwb2ZCT5vxNGLBsQmV2GC/OIr&#10;LsHJM1Z4aMkw0FiHM9et9BGcUbR4cGcU6QlGHLtsRNTtCrR098KYV8v3PUC5oZIRn/kMIwUfP6PD&#10;8atMLeTvV/z3Mp930bwr8E7Nu5Gadzm8aoeX50tJ8x2cyy6Fu6aT+XiZYod+trY6glTeGwbv5Uw3&#10;1zp6nwdhAe/M7/yCul70jjd9XdYOiT5+IMqL3YlBXDd1w05LAjMFF3kVI3DS9DiJVitpJS3Yfs6N&#10;m94RBomiD3/FIAroHqEEEhRY5HNu5VaMwkNXgwuxfpwp6uTzzHPNe3NsHUh09SsgL3mWs8gfrtYJ&#10;3EwrxbbYWugbpuBqGGNE5QGmKeNBjzTUs/7CKql/HHm+PrqO8BBIEG4hkCssp5sGfzMpYQLNzkVY&#10;QJAm7cj19yFf2sV+iVa/uHIA19LLcSi5GVb2SxMO/DiKHHb11LwLKOpnkDUB7+Zq4TlNCBIp1Lo3&#10;juHyLSe2pHXARz/keOY3PpTShGzyloWCNdEYyxjnlA4RFIwxgjdjv5BvXQyMdP6mG/vS22jdMIJs&#10;L/mzbBDFFOIIqIjQ9mkalNByKIbWV9nOau67g8xgM0pLIe3wL/wYBu9hPlXgPcKnf6Z8pM27K/Ey&#10;79rhbJnSBKCBQWT6+tUa7aRViwh8M919MNRqllkmCnjyy4eYom6S8SZ4TjHVYU8Ug+3V83nupVl8&#10;tphCOLEUtdWNIq90EGYRws6p2yTrf2R+/lnyldr/lea9F90UVjcOz6ApUiI0+AvhgZeD9/znzeYF&#10;5JTXdON2dgkmxuifTY17oIHgsLkXTR39aGxn9GApBHr1rb2ob+lBHUttC4PSNDOAUhPTF9E/vrqR&#10;eUqZ0kbnqES+pQzD1I4/ieK+yOjtcwKiKRROsKWlhQv9IyjX/lE4EIqMFgZc2nXxV9dA5dP/QnXQ&#10;GuCh5L6bDfsWDv/2JAzcs/Vp9TwXB1+9K/zOR6rOZ/8RlM5eZ/z50PeHBNVPrj8JZCcm2/Kvv7aZ&#10;EWy7VcR6sVp48FSwtfB7xFc8FFVegWjS4xnaSUyD2X9iSRGij9adUEi3/z97bwEeR5ZlCf/Lu98y&#10;8+7M7MxO71APNcw0TkN1NVV3sYurXGW2JVlmtmRmi23LFjMzMzOnWEoxpJhZ5z83MlNOybKdcrlc&#10;rqqI77vKUMSLFy9u3IgX56Ixa7tJxnhRfKxqo2TPl4XXY5KNzuhivmp8wl/TNoZ+l1fuB/tYGdTy&#10;fbBsmrF+5fz379XqjPbCM5Nr4zmNd2Il2d/a+2/godxb/bU9IvHfOln65ZCNgPc8gkHnmDLUssRW&#10;GD0Q7CJKcS+epbwYOynWhsiyPpaHGkEbs0rHljOL8HMK3tPLOnHcOQd26b3Ip9tsRmUHbG5lY/OV&#10;PLgXdMMlsBJXwyqx+XgCLiT3Iqm4FUcds7D1ZhFDULpxxjEHxzxLGQLB2t5lOtixNu4el2LWpM7F&#10;1dRuBCZqcDNey35KYM3tR2/l4Xxsi6KoevdyAUIJtr2oBNl6KQMnQ5oQnF6H3Ty3W4EOnrGVLEVZ&#10;hoP2VOyldFBZVIB9Hhq4xdfgrG8TMhiWcPleGTzz2nH8ZjZO+ZTCypHjqhxDCK2Hx5nf4SDLiB32&#10;Y31p7fMK3vswwMzeKcyOnaaC95UP1+zmSSQWt8MurBbXQ2oQQZDgH1GCrVfzYeNegFOhrUik7B6m&#10;MtAujc8Xy8a5BLDW+s08uKRpcepGMrbcqkJQbieu+xVi8yXWuC4bUdzuVfC+GrznEby7pTYgi8kQ&#10;sxtG4JZEj6yAHCWBYqYRvGtM5VQF719WGcric5dU0sHnTqM8d2G14wiOrcCemwUE4/l8lzYio2kQ&#10;132KcOIOa6EHNCK+thcnrmfAJrIdUfktbFeMk645sLzN2vSZjdh7PQ82noXYx/xDKU0juBVYiI8v&#10;ZuBCrBZ+8dWwsCtU+j7k14B0KgtUAP/lUzCugHcqqbtZRaOFRo1WlVQefEVkYB3wTksfrQ/xjKmN&#10;Wge8KyXNlEzuUo6NFkuCpsqGTiX52ZMsVawHmkercEh8Hto6DXHbBFnmWN1N20iSNgHGs1MzmJqZ&#10;wcjgBKZZLs643bRMmGzTZy+X+u8EsLMzTMJHD4GRCYxP6uPsWfRMUQJMTkxjVgrUK21FqaAvYyY8&#10;mJuZZU15Wv8FLCvXT2v2Sjkyacca9B2sc0rLwzgt0caxCNCdpDfC6PgMeThLzwVDH4Zr0J9HT1OT&#10;05gxnHPBsH1Jxs7wBL3CQJ800IAuMT5E74KJWSWpnH67vt0Cz7mkhDRwjJLYjuednqZCwMzSbhu9&#10;H2p7PeC/D97zaXln4ivFuiQW3gcph89dCL1aSlkP2zO9Ae8zHMIzoZjJWOYVS3AU3U4rWN6nk6Wc&#10;YhTwvn4/D+v/WW0XkFTAUniOfsWwCW6Ae2Q5tlwm8A6vhW9RJz0RCnGL9Z/P3i5DYucM7vnkKMD9&#10;RkQ9AgrbcYxgKbh+At6BRTgX3YxrtHg6ZA4iMVODo15M9hhRiYsRjbjhVYiryf1Iya3DEbdquPOj&#10;7WJoB70q+mB1NgnHafm/naKFB5MtHvNspNVeh8M3chHF+FtP/wKci2nGVbd8OGUPIjatCofussRS&#10;5xBsHPNxO6MZh+yKEN82ASe2uUZPjrPOufCpmURUXBkOeROY0Hsj6yH38lnx2vQ8WZSHRLG8ExQx&#10;iTVSWZ1AL3Py4fZ8ysqzG9cYCtrG4OybCwuXEt7bdNjEtbOGdilOBLazhn0n9hFMBNGTwymoEs5M&#10;pBpd0I7rkRp6iKTjWGgjboeU4WZSH6qYGMknka7g2f0o0EoYzFeIt3KtZpC8yyIY3pVV24dkVhPZ&#10;bR+NowzdamdWaAGpibSkpnEfI4CQUqujt4iEFIll3rz+1XZfFD7xueN85uybhz3O8twRkMfKc1eG&#10;Y35aJjHswhGnEip66pn7pxJFfRM465SHWxktOE7PrEjOJa7eebgQ30evxFYcci1ncuNqHLxbh1yt&#10;jkljC+CW1QLLc6k4Haxh7p123AkqwYkA9k0PtgM3qMytY64Fef+psvWl4oHMd0mSO4PzXS89zVpH&#10;F6BVSeXBV0QG1ol550uOACOulOB9nYR1RlAmAFdxWzeAdwGxT7KU1bZibJKlUGi5d/SKRVl1g95e&#10;SyBrLgAU6/ESXffb6Z5+50wUIgs6UZLWhN4ZAuiFWXR20UWdANxo9Z2bppv/wDA9BYYZ9c5zDfUi&#10;KLoIkbQUaFnPVwCujh/x3SMD8L0QhYDUdnT0T+it9nSN7+0eRD+BfsytSNjal9IdW3C6/jwTch4F&#10;/M8iJyAJFjaxituvdpSNlufRxX4nmbW8v6ENJayPGuwYgQuuVWCyeCa/Z5kf9jEl2dQVhcE0Qq5F&#10;wyuuBe08P1UGBOBLdEMfRSdjthUQTwVBb4cO3YNTdGNnHda8RlTRNXmRipXBvkG6frP0nJRCo6Jh&#10;fGiEnhFMrsejKmPTcOhYKjrFBf4JlCXm3puvcjtT8O4enc/YrAElNk/ccR9G4p6dRqCeXKVDNV3G&#10;G1j6p5gAQeL6omh5r2Td7u6JZQW8S4K7R/X1eexTro81p28zJ8RZ7yLYMAFjdL6W1vECXIvUIrGe&#10;eSJoRbmb043zLtm4lNyNiLQ6HLxVDMd4euJoaHm/VYIQujt6hZbhamwr7HxKcCuHbvdZ9TjjXwfX&#10;6BpcJah3DCiDU7oO8bmNsPGqgz/dKq1pJQ+itd7Bt5Au9BoE05UyMKkaNn5NyJaPyMBS2DKEYv+1&#10;NJyL08KBlnUXgvfsMlrab+XjtH8Zdl/Ph1uOFmfulCOO7vi3vIvhwCoYHhG02LuV4ShzVJyg23yW&#10;uH8+4l4+a/4roEhiifkxw2pnBO8MrSEoku3PeizP2/nE9TarnB4g3uXwzO1HeHoTzjHcyTG0Alb2&#10;hTh1rxC24a3MxTAIJyqd9rtXw5s5J/bdLoENQ3tswrXwjq7EAW53j6vBjkuZsAmtR2DxAOPfH/1M&#10;P2+8eFbjUXJJMEwooXIAJS3DShhQNeuNp/OZSWTFk3SCd1atI3hX5fRZ3ZNnfR557rJZQlaeO48c&#10;ee6a+dxVwS64EpfDOygDXTh9uxyhDFW55i3PYTGO+9UhmqVQbTkPhNVNIjpNg30unEvc87GfSlpP&#10;luc9I15SLcxRxOfTj6EtouA96VuPcCqFvKgsviB9azpx0qWUln5JEvv8zZXP+l582c4nc6/EvAt4&#10;759apkfiEqs5qaTy4KshAxuOeV8Lxj4teC8leJ+YmlVcmIvq+qlJDUdCZok+BtnEAv0wECjW7KWp&#10;CQTejsLxyzF4e5MrAgtb4HUliVnMJ5DsFcGM83dw2qOSVdmlXvgcouxDsWV/BI4d9MG5kFYwyBwu&#10;FwLw/p4IVDK+vT4/F5/sCYF/YStuH/TAR4cicWCvD1xz+9DCDOZbrCKRRVfga7ud8IsPw9HITPEp&#10;PpHMen4HJ90qDJnsZxBNYL7vRiazzQuMm0eqfzRe23QHJzzLUJNfDpfbmTi2hVnYd8ehg5b4mLuh&#10;7MMVF/w1Sm1zyV7vccIT7+4Nx9HD/nChlXFsoB3nD3ngpfd9kMYY3PqcXByzicbhfV64HkwXsqAs&#10;hGc3w4dZ0Xefioa1pS+8OLkVhyXi4z2hOH08ADY+5Qh2CMBPXnBFMj+wxL3/YXHbX2Xw/Wmv3Qje&#10;L94OMivm3dRtUgCBKNHSJbEbJyn5P7S4B5V0O+2hcETRMyazfthgVX1+XOIUKy8znIfndyEgvxcp&#10;BOH5zDWRVN6HwNweJNWNEFDyw50gP6WqHxEE1zl0O44voQItn/GOvNYUAtB0JfacyWhq9e1TJT69&#10;jonquC2t1rCd6/rtI4zvHlGs4DHsJ0EjGe6HEZLbhUjGTKYzHlL25zLbdVRWIw440EXfrgB+dHnO&#10;ZJ/SRy7HkFTRh4CCHsQz74RyDD8MMiRBnnJ+9sm4zQiGpoSV0qLNcWUqFu3nh7L5PoglUEqhG+Eo&#10;NXQpBO+JlcwNILL0HI3z8xiLyGW6yA3zGeSwioPIZIrIF2MmJXdJcGEfXXclGeGgkmgxjrHsubzf&#10;0UU9CJPcCZIPgc9bFHMgxFA5FMlnMSiP7ZgrQe/ZoNLDeCDeRkIS+pOmvMsop8xBIR/dejnVEcyr&#10;cvpllKH1n7shvluHlGdRPG9kPZMx7xkM8QmiUjfR8K6V7TL/5TJXQlxJD4KZZ0Le42kyD/A3k5ZX&#10;aZMh3my1gwjO6SLoH6aXmv45N/Ytc8nzlJvky3ifP49ryuZ7N65ykDLQB1Y0RDuNGh0qqTz4isjA&#10;A+A9sbKPJYaYSCSvBZExcQ+UilsLaIxu809ueWeMUnQ27gSmwtaFGcePeeIbv97J0nNJSoz14wCU&#10;xFUPN1Vg9/ZIJcba+0QgPLPqcIOlxpJKNNj+G3ucc86AT0ytUqdbAcQnfeEY14eJhjIcsE5AXkUD&#10;k8BlwuoNFzgyo7jDIV8E1kjW9iXctPZGcOUEujIzcPBsHloYW+5gn4K82n5k+CXgTjDzvS914oNf&#10;2tHdi+dhMrhxSaZmCCNoqajEPkuWrqtvxt7X7HGC7pq+cbVID81g0rMiZq9PogvmADDehE2/cMDF&#10;WxnwT2jAlDLWadw+5gvPwglMVRXA2jYTaREJePktH9aJZ9m3hg5csfRBLmvktUTE4+SdYoQ4x+Fe&#10;TDUcDgdQ4zyF9pQ0nGJCubB70Tjn2YrFwUYckqzu2YW4crVUURFMM8HgDEMMHsdrdf/GeKSA94go&#10;2Dp4M5FiBhOodfLZ4ocqn7GNUBLbxxP8plT1MZnfAgY4UZXQBTiWmfc30s+za0tXdrprp9Xo6EHQ&#10;j8QKJhai62wq/08imBSvAuWX21KquZ/rKdy3sp/b5ZqTeKwcb2wv7eR/43b5lX5Wthv6Seav8Flc&#10;xkVBoD+n/jeKrtA+6a0IIyhL4XmM25U+DGOU7frxydhlHIbr4DbpU8apv66N3cfPnP8cTwwrVDT1&#10;M2EoLZr1zJUQX05lxvM2zg3K/9Pjm14O9P0ZZctU9vTbjXKjl8v791vkLVVkRpGT51gOPjf+mvc8&#10;iDzGUk5bjHLKL+94ehKpcmoe/57e8/Cszrfec3f/nSrPk/E9m6phEkjlGdW/j2UeMJ0f5J1sfP+b&#10;tlHe94Zj19v/xePZs7o3X+DzGN4jTX2TTFINus6rpPLgqyMDD4D3EsaklQ5NI6utH9HxTFjH2OlH&#10;gTYB7+V1HZh+Qrf52bkFpJe2IT6/GXE59UjMa8BxhxgcOnNTyf5udM9/2Bgk0dncaB9unvLHaWYj&#10;//gjT1pKmuFyMppxt/3wvBJM8JqLgsZhxnrra7EHXQmHf6YOg41VuH42nVnW0xgzFYf9lh64l9aF&#10;kqQMWByIQTATaXnYRiCB8bdtuXm4eL0IPe2dOHfAG5fCG6BJzcbWfZGoo3u6x9VgnLTLRV49y8YJ&#10;eF+cRXVeFe65pcHqRCgK6VUQ7BiGg1eykE3NcHUas6S7ViInOg3bjyWgpY9ldS4E4YxzAV0MR1bG&#10;6n/WD9sPRWM/wbhHHmN7mhjvdTAY9xjP28dY/cygRJxmTOYhyzs4RpfeGHdmjWc8pifd/VOYNKgl&#10;I4cZ1YsR45sCV7qSTQ404eKpVJRW1MJyhy8tnV0IvJGN2tFZpdSfCtA3BtAfxS8B7xFRUbjhG4zA&#10;7GIU9I6ijM+WPGMbp0loxuegYbx7JWN6qscXUcQQjxKGT2y8ryc5/5fjGOF/5cgMyoflPnzZeDep&#10;XFsdQ2EqKCM1lJFSZl4t0vGd/kQy9+W45+rz8Xzdx2I+dw/K6awqp+ozqs5lqgyYLQOm7xH5JlJJ&#10;5cFXSQYeAO8OsTVwoGX4SnARQiNjxM/cDPDe/sTgXTH9rlk8mBH66AUnpXb848C7gCfJXD47NoKy&#10;qg5ou0aZiE0S1o1jhpnV5yfHUFGmRUvP+Epf48NM6sbEdLPT0xgemcLc9CTqNB1oaGe8+ZQSwI5W&#10;/l/bNYJxxrZPMLHbDEvajY5NY2RgEBU1PRiRcnRz02hq7oaO1tDF6XHlPM3d+vMsLMyhv6MXJSWt&#10;qO+dVFzTF2cmUFmuRRNdn6dZ53yEH9rzs1NoZB9DDHqfnxhFRakWWiZtMV735Mg4Whs7UclsrBJJ&#10;z14Yj89+6TY9MrNIBUQt9ll74MX3PBDFOMJpJrgbY5K9MV7jxIyMm4n4RqcwwRJ9SoI8Av6hwUnM&#10;MyShs60b7bpxXtM4pqh8UV3nnx5wF7mUJSQsAttOOjFOOgI3Iyvo8aGB8oxtmDSwj6mBHUv12QuJ&#10;d4XSx5P29yRjUI/Z+H17ljyjLJjKCOVExuu4YVl7lmNWz/V8y9Tq+yPvnU9LIqPyDrsZxdhnAynv&#10;M9n+FPpX+/j090jlocrD510G1nuPGN8n6u/9d6vKiy8nLx4A707RTXCSLMyBFQTvsWaA90WU1bZ9&#10;KvCuFGHjH2OFtNvhrNe8AfCuJM5TkrdJT/oM8pJZXcDoSsk4E6uy7JMSd/OSWI7r90vESck4Y0Z5&#10;6Y7tZL9kk5cM9UoJOkn3xsRxyvGGddPSbCwnZrTG6hPKyaL3XtBnm9f3a+xPv01f3m29sa66LkMG&#10;ev11yhgWGAM/hOqaDrRSOSGJ6aT+umxfPW4p1yZ16GVs+msW5YDSD7cZeaVa3T8L8B6J7Sdu45hj&#10;LOyZbd2Zz5byjKmk8kCVAVUGvmgyENUIJ5VUHqgyoMqAKgOqDKgy8LnJwAPgPVWyFTOJj5TJiXxE&#10;tvkVgErwWarRPjF4NwXuxlLfLqEbB+9fVeB5v549E/ytU2v8q8qX5+G6RU8jMe9nHfxwNzyHNaT7&#10;lGdLnjGVVB6oMqDKgCoDqgyoMqDKgCoDqgyoMqDKwEZk4AHwHlVK4F42ioDsDkRExz82aZzEdxdX&#10;t2KaLtpPtIjFXezlYgSWFS6OwWU4fM7RbLf55wGoqWN4ulbrLwM/RZbDCN6P3/CDQ1AOwgqZR4LP&#10;ljxjKqk8UGVAlQFVBlQZUGVAlQFVBlQZUGVAlYGNyMAD4D2yZIjAYgT+We1mg/eS6hZMTs0o7ufm&#10;kriLL0g9c5K4n8+xrrmQHO8QXIpjF1zo0T1nVsz7lwHoqdfw5QP/RvB+jODdPjAHoQV9yrMlz5hK&#10;Kg9UGVBlQJUBVQZUGVBlQJUBVQZUGVBlYCMy8AB4jy4donVQwHubWeBdYqfHxicwwERu/f390Ol0&#10;j6V+tunvX5/k+Ja2LjS3tmFmZloF76or/Bc2A/6D4L1XsbhHlgyqpPJAlQFVBlQZUGVAlQFVBlQZ&#10;UGVAlQFVBjYkAw+A99BCHQJy++GXaR54VxKxEcDPz89hbu7pkCRcW2YGedUa/eWzRn+V7ukKeL/u&#10;B7uAHITk9/LhHEZE8aBKKg9UGVBlQJUBVQZUGVBlQJUBVQZUGVBlYEMy8AB4f+NkFJwiNaxLbV7M&#10;+1cJjKnXqioTNiIDRvB+5JofbvrnICivF+HFwwgrGlRJ5YEqA6oMqDKgyoAqA6oMqDKgyoAqA6oM&#10;bEgGHgDvPsn1SKkeg0+aIeZdCp2x4plKKg9UGdiYDBjB++Grvrjhl43AnB4mrRti7PuASioPVBlQ&#10;ZUCVAVUGVBlQZUCVAVUGVBlQZWBDMvAAeI+vGEVw/hC8U+k2H5PIpHHTGO6vIWlUUnmgyoDZMlCD&#10;pcUZhEXG4PAVX1z3zWYFhx4+nEN0nx9QSeWBKgOqDKgyoMqAKgOqDKgyoMqAKgOqDGxIBh4A70G5&#10;OnYwCK8ULRPWJWC4Ox/TY42YndRidqrtM6J29vuENKk/bn6mA4uzHViY4f+yzbB9Vb+G7dJ2frod&#10;c9Py27F+23XHw7ZTT5ue8LqflF9PfNzTvm7p74ty7TLOjcn+9FgTRnqLWCoumuDdB9d8spgEslt5&#10;OIPzdCqpPFBlQJUBVQZUGVBlQJUBVQZUGVBlQJWBDcnAA+BdgMV98B6P/tYMLC9001+4ldTBYuxd&#10;qwmd9A5ej9gORuLxeAQt9bBPc6iX7dYSj4MOWOjEQG8zxiflnH2kfj0tc13I5P/lBTmXbDPsW5a2&#10;7ENI2sq+dYntlswk6fOrSuby6KF8ftQ9MGffenLyENkxS+5EXii/ZhHlb7GN1IuB9myEhkep4F19&#10;KW/opawqd1TllioDqgyoMqDKgCoDqgyoMqDKwHoy8AB4F+AeWjBMt3mJeU9AT2MqlqY0wHQ+qYxU&#10;oacZ/W93VxW0bdVoa5PfKrS2VaJVW4mW1gqFmklNLeVoai5Do1BTGRqaSlHfWILahhKMDLDP+Wr2&#10;Zw7VsN0aWqrHWH0ydlnY4fp1L9wKSsDUTAMWxysx2Mcxcj8mud5VivGJOgL0Slw6dANXotPhctoF&#10;R91SsIwWYKIK44PsGw08R+1DiMfPmEmzPO/nRryGWXPJ3HHyumfNJHN59FA+r8d/yuDM0yZzZM7Y&#10;pornN4OU56MQS9N16GtON4B3o9t8r8FtflBRkKmk8kCVAVUGVBlQZUCVAVUGVBlQZUCVAVUGzJWB&#10;B8C7W1Ib3JM7mHG+FuFR8eiqT8HSJAHJVDqJAH6qUE8EKAtjeSiqbsTQ2CyGSUNjM3oancHg6DQG&#10;R/Q0MDJlIFmfhm54ErqhSUSlVSA8MRutTdnAXCn7JE09ghTlQflqWq5FR4I7fvfrx3HBJxGz8xXI&#10;cL2Nn75yE/v33sDHFwMx1peLe9fv4c33rsEvMQEndpzF9hv+2PTDw/jee+4oSgvFzn12ePUXl3DK&#10;K4EWc4J4o5Ji1W8lt5tLBHrTnxcRcE6bS5/FGM3lkUERtC6v1+5bc9/XysGq/0VOzKBHydoD+0oo&#10;m+aQPB9ZVHhVobcxDSFhkbCwvQfbO0m4E9/MZ6sd8oyppPJAlQFVBlQZUGVAlQFVBlQZUGVAlQFV&#10;BjYiAw+A97D8HoQX9sE3tYmWdyN4JxibyiAVkIr0NF2E+bF8VDc0S1LtJ1pKNa3o6huBb0QmSkpT&#10;CeAJ0GYIuqYeQgpAWwPqxANgtgKNWRF4+8VjeOmwD+6euYFfH42gN38Uvv3D8/BLiIfbLS+8+dPD&#10;eMHSHQe2XYRNZDxOfXIFF8PTEbDfBr//a3vcvOqO07ejGSYg1v31AOhGgK654PmzaCfKB3Ppszi/&#10;uXwyF+RLu88A6D9Mztbd/hjF0grYl+cjm+C9muBdb3k/esULN33SEZTdjvCCXsgzptLT4UFEYS+i&#10;i3WIKupfIflf5fPT4a8qpyofVRlQZUCVAVUGVBlQZUCVgedHBh4A73eSO3EnuRt2kfUIE8t7bRIW&#10;J2hxHKdFepzW9/EsPU1kYX44HVX1TQpwX1xaxtz84gM0y23L0mBpERMpwRh0taVL+wiWxoeRX6pR&#10;9nX0T8DeOwHRcWF6BcF0Hs+R+yBNcPsErf+mNF+M9owgOHr449rBK3jD1hOxdnb405fsce+KC/bf&#10;DETwdTv84LdX8MmHtvjtvrs4vP08TofHw/fENfzsk3sIveOCn3/iCD8vP6SXZBK4F/MctKA+QARm&#10;E+aS9PG0iQBywhzi/ZJ7ZhY97TFKf+byaD0ef9ptlJ+1MvLQ/0WezKTxHMqjOSTPRxKWeJ966lMR&#10;QvC+y9YDJ2+nwCmulc9WF24ndar0FHjgmtKNm5HNOOFRijM+FTjrV4mzvhWw5bpjXJvK66fAY1VW&#10;1WdVZED/XaCSygNVBlQZUGVAlQFVBj5vGXgAvLtygpaPYvtV4J2AbDyelEYiuBWayCR4T0NlfaMC&#10;3sen5tDWPYr23jGF2npGFWrtHsEc909E30Lzlr9B6bf/MearcjCb4oWchES614+hqWMAcXmt2HrK&#10;B1edbmF6kABoch2gNEFAvxZs0ZV/ticNxZmRKCpOYrx7Pk5sP4ff+WsbbNvvgpu3fDHYkozGikRU&#10;lSWhtyMTA9o0DPZTCTCUicrCREyOFqBXk4D8tBh0dfIcEhYwISBwLW0EWJoLYDfS7rMA5Bs5v7lt&#10;zeXTejz+tNtEuWMmIFfkyUwaZ2iHWSTPB0ssUnFiBO87bdxx8lYyHGNbFNB+K7HjS0ztuJPUAbfU&#10;LoXc0/Rk/H+937Vt5B1kDo/c0nqw/3YBwtI1KGvoRV5VJwqqO3HOIxs2vtW4m9JlVj/mnEtt82WW&#10;2efv2uQZeNQz8yz33ZVvApVUHqgyoMqAKgOqDKgy8FzIwGPBe6cmkZZyAqqxGFISie7tQuOpmB9K&#10;QmUdE6NxmZyeR1f/OHoGJtCtExpX/u/sG8PcEpsHXUVX8G1UBPujuXMYrX0TCEutwFWPJJxxicbe&#10;i37Ydtobf/PqAUSGOtH6LWCJQGjMhBSr/xoQNcZtUwT6CwRsiyT+X14cA01JDMoLolGUEY7RHrr8&#10;LxNQzhPYzbDNrMTu85gpri9wfZK/c9y/KPHK0sc6Vn/FE0A8Aswl9jv+tIn3Qe7FU6WnPUbpz1we&#10;PYzPn2a7KH0M3iGP+zWVrceu0+tkzByS5yOWniWF6KpLQWRkNO55BSExvZBKqiG09U5A2zu+Qu26&#10;GQyML6JvaJr77m83bWO6Lm3a+Ow8bP/K9r5J9I0uYGBsDh19j+9Xjmtnv2aNge26h2bRsc5426i4&#10;q2kfQ1r1MNJJiWUDiC3pV9bTqoceoPSaYSSVDyCmWN8mtWoIZS2jj78+nrt7YBLZlV2IzW1CdesA&#10;Mss74Z9chxsBRShv7Edn/+R9PvdPoXtwhopF83ghPDaHFx0Ds8r96x2cMqu9cv/WyMC697JvCv2j&#10;i9CNzpk9Zrl/j5ULw/V38f4J/8xpL+M1hxft/cxnQl7oRsyTObNlmWNW+Dy2wDnFvGs09/51Dc3x&#10;/i1hwEw+m3v/2nj/+sb092+952Q9vpvev5LmUeVZePCZGUZm/RRyG6eQqRlZ95lae4w8Yw97/oxt&#10;M2rHDf2NILthGjn1EzxmCBk8NqNmSPlYEUuDCuJVHqgyoMqAKgOqDKgy8PnKwGPBe0dNAhZHCZhH&#10;6NI+QgA/Eqen0TjMD0SjQiMZ3Il5Z+bRS+DeNzjJD1mhCQOQH8c8wfuQpw2WBjrB7xl+zIwqpLQf&#10;nkM/P/YGxxcwswAcc0zAvdunCahTeA7SSPJ9kv9HCY7WozF6BcwTpFOpgFn+zksSPJL8jvP/EQKv&#10;0YfQCPdL2wlpRxp9GFGRMPoIGuG+WVEKEDzK+qPaGveJ8mGFOIYFsQSbbtvguvQrXgsQBQWPHTU5&#10;XtbnxbPAZLtseygJ/wjEpa/px1yTXO8czzvJdvIrYPix1/8oXhv3sR+5hwKcH3b/Vm2nHIiciIJp&#10;Xo4xyNF6v6ay9dj1RN5Tc0iej3AsUQHUoUlCdHQM4uNiUV/HTPn6AJJVy9xQO7JzCtHQOfjAvk+1&#10;YWkCNWWFyCltwOyDp/1UXWNpHgM93Zh5SC86KgxiS4fhntKOQ04ZSv6MqOIhRBYNrKLokiH4ZnTh&#10;INt4JzWwzSAiigbR3De9ofG1dA0jhgA+MrsJbtEVmBJt4ZpleXoc/f3969yBDZ3qgcaTfS1Iz8pH&#10;M72OnuoyP0olZAGKa7TgK/OpL2PdHVTATD7VfpendCjNz0N+RT2mn/Kg5/mc5OSXY3Dm6Xas02r4&#10;/OXRY6P5KfN5Eg2lJSiubAGntQ0vDd1TCOfzElM6guiSYUQUyrMziKhSHXyi83HDMwv+2X3cp3+u&#10;Igp1iCkbVZ6ziDXP2drnTvZLO2mvtC0eQECSBj4ZHcwb0Ys7/slwCKlEBM8bxX3ZtcP0YlHBu/qx&#10;+vl+rKr8V/mvyoAqA6oM6GXg8eC9Oh6LAmiHg0iRpGg9jURjXheBco2AEuJNus23002+g5Z2Aebt&#10;pLaeEWi76DYv4N3rDOa7GhVrT2PbAK2Qg2hsH0CDth+1zX1o7dKDlyN2MfBwtSEIJFAaFbDEWPsV&#10;kv9p/V9LowT4gzHISwiETsf1UbaZ45gXCfyW+DtmAP3y/wL/nyXAG+E2AfuLpMlk1GaEYlBHsAcB&#10;uwR+I2yzyHVpPyqKAR67SBAp20RRIPuNxPABBRDz2L7icDQyTwAW2HaZIHbaoDiQ/6UPUSKsrAvQ&#10;5P+ybZ5tl9JRT0+B/l5un5X+BAxLokCuL/N4SRoobQUYLxGELwmo5bYZ8T4QxYVh+0AiUiL8UNPI&#10;a1QUEjxGPBmQjc78cGb353blf/YxbQiDkDEt8XxzhjEqCoxUlCf7w8PFC4WlDJuQNsIDOe+EjINt&#10;5JgFOX8qGjPD0d2RCG1BJKZEZgRwK8cIkOf6HNspx4vCgNc4I7wXLw5Z5/5J0pKAdVG+GO7VUDwq&#10;0sIwK9dH/ij3bVb6JU3LcTx+mNvm+L8A9CluA4nyUJYWgqU5uY9y/yk7w2vA9zBly2wiKB82h+T5&#10;4HmpEOmoSVTAu1BtbS2GR0ZZInF1gsfZsQECnix4B8ZCN3//G39oeATNLW0PfPR3dvUiIZm8WLPU&#10;MffE1LQJ6F2cQVeHFuE+3shqXK0Y0NQ1YmHhQUgRGZPIcoqrAV1vXz/aO1i73mTpbymD4w13NE6u&#10;1gq0d3QTIOswMLGAuLJhOMc0wTm0BEOTCwgrWA3cBVDElA7hXqIW1/3yMTq1iGgC/tvxLShrHl51&#10;vmlel1zf2mV8fAJRsXzWuAyOTSOttA3zC4ssW9mBYfLv/rIITXosnNxisBZi1zPh5sTk1AN9C4+7&#10;e3pXbR+REJ9m7aptUyMDqC7KhKd/LIZNdAb9ugFo2zsf6LexuRUZBPtrF7kn8/MmAjDH92RdNfw8&#10;/VDZe398i4tL0NDbaXl5Ne+XlpaU0p7z86vva0dXN7p7+1adbmKwFUHOvkisXC1fLdp2DAwOPTC2&#10;7Lwi1HJ8psvMzCxq19yTtpos3PKIR3Vzt/LONy5jY+MsD8pynGuW/oFBxCXw+V2z1De2rJLDxfEO&#10;BHj5ICa/DuPzq69b+DY7K4FZq5eY+BTIM2S66AaGWMq0w2TTMkb6u1GekwhHzzhQj7yydHX3orO7&#10;54F+q6rrkF/IvCMmi/C+prYBSyb3ZLgpH7c9IhAezjmy576aa3ZujvdvNS+lK+GnPH/GJU+jgwfD&#10;TnwSNfCj8ksAfFTpOMLTSnD80m1cvhUGW7dMRBSPEHDrQf69qDIEZrYhygDo5RmLq5jAdfd4eMRW&#10;KW1kmwD3oMx23I0sJYAfQ1ShFufPOeBSUA38Y9Jh4xyDKy7+zNHRgfiyIWRpVPCufjCqoEGVAVUG&#10;VBlQZeB5kYHHgvf2qjgsCjga8iIRwA+F6mk4FPN9QSirltroevAuwL2rf0xxlTda1wXAK+Dd01YB&#10;7z20yjcTuLfQ0qgAeAL5utZ+gnz9R+PBm7EE7yfYYRSBGklRGBhJgBGt/2tpLgGjOfewfes5BKeF&#10;E9jFoDHFB+F+d+Hu54UhHT+KxqOQ5nsXgUEeKM3m+KcT0JLuzYRiAZiajMKtnRdx8uodeAR6Y6Cf&#10;gGAyFpWxngiLD8LCcCwak30Q5nsPHgG+GNFxvwIGDeBvKgkjNUHw8nOF1Xvn4B0VhvayQET6eqCi&#10;KhbLowkoifFEeHQwQV0iKuK8EBoZhNkxKhqG2dd0EhpTfeF+1xlb37iMsrZkTDeFINTHC83aeEzV&#10;hiLKx5NWHF67gN3eWGSHcWwRARgbSEJPUTBa6uKw0BWNqsIQ+J+5im/9wBap1RzjhADaFOjKguDu&#10;cwe73jzPGOFYop1oxPgSlFdGY5FZ+QsivOHpdhfxBOAY57gIitsSXfHe+1eRTsDf3R2H3tJgJAV7&#10;wN3NHa0dHHd3FFIC3REeH4zZmTh4HLwOx1u3sen7J3AhKJh9JKA+iTyOCcQcgW9Lmh8i/O7B3dcb&#10;IwTSPQUBaG2IxlxHGKrzgjHQGIoU3qPQOF/kx7gjIC6Q3hpBsH33PC7dckVApC/mp+LRmeWN8FAv&#10;VBUFQFMQiuVxgmP2PTIQj7EaP9y7dRcFuawc8O4F3HBzhR+vbXqI1yxKpyFTonwNmUOUvyHyxSyS&#10;58MXS1TstFfFr4D3ujrWfe/TITOHYQ9rlp6mMvhHpqFv6j4wEeCwFiTIYY1NWnj6kLdrlvSsPAi4&#10;NF3mp4dQXFiDgcnV4CY1IwdzBBFrFxdXL0XBYLo0EEiVV+qf8fvLLHJiE9G2BvOWV2kIblsxPLWk&#10;gPdbsc245leguNiHK5bD1STgXUpjXPDMpUv0PFximxCSVg/PuCrlXWJcRsfGCHjFA2T1IuDs1l3v&#10;B7YL39YCr6WJbiTFZ2FiTevM7IIHQJ40ER6vVZ4ICM4rYN6JVcsyupsaUFHfBVN7f3NrG0rLqx4Y&#10;W1lFNYLD+ByvWeSeTM+s9mVYGOtGaHAkanrGV1qL0iUlPXtd8O58x/MBIFtVU4e6hvuKj8VRhha4&#10;3YGLayD8YguVfCTGpaikHG3rKBzCqRQoKCpbNeLx8UmkZa6+J5ODbUiMTUF4XBZ6Ju9byPuo0MnO&#10;Y0jSmkUUC26eAQ9sz8otXKVEGGvMY+4SD8QSkKdpVgNq4dvkOsoXV3df9PK8pkurtgPFpZUP3L/S&#10;tBSUaFc/OwLGqzX1D4wtm2OLiV+tcFhcXERKWjaTtt6XAB3H7OUbiaCIOFR23Ze6yalpyJjXLlPc&#10;7nKXcyyXFuaJic5phEd8HY7aRcI3qRaxtJJHEnRH5bfDJSAFF67fxr7rMbSOi7WdoSnlY7D3SYVv&#10;cgOVYHqQLpRQNQVbOz+4hhWyjzFlmygC/FKacNM7WQHvsZUT8AxMgEN4A9z8Q2EXrYVXcCzO+9Ug&#10;oWJEBe9quIAaLqHKgCoDqgyoMvAcycAGwDs/kocIGoboPi80HIY5gvfSqmrlg2Ml5p2x7vp4dwJ5&#10;A4gX8D7oQfDe2cjY3km0dtICQlfXFv4KkK8ngNfyg0Wgy/7rRvCut+5jWAC8kQS4CwgzIXHhH4uE&#10;v7MjwfJdnL92C6Nj4Tj2hi2ueHrgstUlOEeFoCjICeeu30XQjWvYeuA2mou88PGrp/HCL88gMCMA&#10;t/ddxtk7HvCwuYpLXoGoTb6N135zGj/97XkkFfrj2JtnYefniXO7L8E+hABtQSy+4h2QjIWecFw/&#10;dA1Bsb44vf0CvBIj0Zblhc3v2uLd7UzUpwnC7ncvISIvBjNNQdjx9kUEpEdggRZ/TKeiv8Abxw84&#10;IDnWHds/uo5STQSu7zyLF1+0xREnD6Tfc8S7HzuipUuUCjyvLhbezKj/0gtn6CYchLALdrgXGoGp&#10;ah+ctnaEh70jdlvcYjLAdKX9rDYUF/bfQGSCHw5uvozI3EiEnLmMn//SFu8fdEZxojs2vXoN0VFu&#10;+PjD6yhv43kI+Ge0kfBxtMdFB29oBxMQcYYZ+w+7IuaOAyxPuTPnQQwcLlzFz398FhHZIQg+7wAv&#10;f3dYv3EewYVM/pfsirdeJg9fOofovACcff8cLrh54rr1FbjEBCDY9jo8qeiYKHeHzREXJAe5YOeW&#10;qzi2/zJsLjnBevsNuuAG4NSHF/jx6YmrVlfgmx4At/3ncdjRC2Vhzjh60JVSE4WrPC67JBjX91+C&#10;Q6Af2uq8YbnpPLzC3XD4kwvwS+M9m6KscMz3aS2Yf9j/AvAjzCR5PvweAO81NTWQj/y1yzAVWunp&#10;6fAOiUHH2OP928V6WFRS8UA/azcsjWpx19kV/gl56Bh6mIP76qNy8oswPf34tqM99XC+dBOJNb3r&#10;uqH3DM8aLO/NuBVWytjteYQW6NYF7/cI3q/5FSKjvAPJxVpUNPUjIqtJiVuvau5/5HWKp0FuPpNp&#10;PnZZgrYkHdeonKtkHLw5i/B4cB0r9Npja7JppXTyR051G2Yf9NZ/4FSiVKigkuNxy8J4Pwry8hDg&#10;H4T81get4WuPF0t8Di3ki/Q8eOSyOMuknXRBj4tHWEq5WS7dogBYD9SvPc9Efztyc7Ph4ReGlqHH&#10;O4uLsmmtUmC9sS+MdillS2PDoxFatNpz5WHXml9YQuv9WlXNg60HGksQnlRmFh8UYN3avq7lfG3P&#10;HdUZ8A+OR3BgGAo7VisG1huzeF3ImCua+pi8tZkJGPuQUqSl+3oZHJg8VkJKxG0+mkDdN74Ilxz9&#10;YR/GUBMDUF/lNm+iKBNw7hyYDZ+kegW0613sxfo+qLjNRxZRIVDcjitXnHDUIR6eVOjY3PTHGYdA&#10;3E3tZfjLoAren6MPtufF6qOOQ7VAqjKgyoAqA5+fDDwGvCegjdbeRbouY/AeMOBL8tfToD/merxR&#10;Uqm3ZIxPzhKMDysgvLWbCekIzpsJzpvaBzHL70kB7wsE7x1MYqehm3wtP8xr+KFSTSqv76H1XafE&#10;HFpfpwX3zlGCYoKtQdJAiAkRGA2EryZa1IcK7uCdt8/gwiV7vE0rbWSOO65uvQzNQCyqXW/imjNB&#10;O0Gmc4AfelJccOikM3KCHfH2W5eQlOCD9u5ggr/zCKCbdc6dm7h8xx2pLtfxztYbSKVFt7fFH7Yf&#10;XkHzGC3o9tepIPCgVZnhBDqCPcb+zzV4w/qDK2jojsAd64u443oXZy854K7DTbz0m4uo74xBYYAz&#10;Dh51YthADAoCXXDgsCPadASTc4loJAi12HsLY51BsH7/CtKyvWHx8hncoWW8ojUCqeznsh2VJ4sE&#10;+yzZVx55G/tZBu/G7rPYb+eOBAc73HD3Q0PsLezY64TM0Ns4b8P7NU8Qzvbj5R6wICjv0kXiytYL&#10;8E/0xYUPz8DG7i7yK0NQE3UbR/ffIfdjcP3jS4gvIlgd49gGac2nAiXY9iJsnO4g7OpN3HTzQ2vK&#10;bRw77ITowFuwcXDBqfdscdHPA55HriOMlna73VdQ0kG39TvX8OYHV5Ga7Iuu9gBcpOKgojcO9R52&#10;uGx/D5E3rsOB7rB1EY7YdcARST5OsOe9imJpP49QT3hQIRISzzJr719EXl0IAm0uwy2SCpbDV6gM&#10;CMNIFksBWjugt9UXlu9cQGIms7p/cgll2igsNrvj8IdXwWhoJJy+CHsPWrWmaEFfJT8iX+aQyCC9&#10;TswieT7csUTFThu9VpSY91hDzPvSg4BmbrQP9bSMDk08aAl/HMB7NEibQm+nFk0trRiZMnHH/lSd&#10;6g+enxhEW3MzFXHrg5LB8TnE06oent+PBMboZtWOIqZkUAECa0lcfkNyWJoyuBQa7QDCCdzDMxpx&#10;zb8Yt0JXuyd/mqFPDPSglbwYXuOF8Gn6lGNnRhjy09LMShuPVjRs+DxzTKzX3KCEH302yxKWWb7z&#10;aS4L4zo0NDTSi+LxCqCNnnduuIeeEF1PPWfB/CRzsiw8Xmm20fFKfouB9laGkq0OAXlcP/ciy1DR&#10;2IvkolYmYmxGYFIN9jmkKc9PHJ+pOD5PQUmV8EpqUqztces8U6uesRJa3yvYjp4wses+g4x9L+qC&#10;X1wFvBJqad0fZP8V8EltQ1z5sNJ/bt2IGvOuAnjV6qbKgCoDqgyoMvCcyIB54F1cu4cJHgcJYAZp&#10;fRcaDsZcrz+KK+6Ddy0Bu7jJtxG8y3orXeHFsi7gfYDgfY7gvVPAewvBO8F6DUG8gPcKlnmq0+og&#10;EMPyKuPzXI8TdIqrMmmQFs8VIqiku/cqGo9FQ/I9JBcShC0nYqSEbtqJXki+58YP31hoEz2QkBCC&#10;8Xo/nDx0A6/SIr/Nxg1zI7TW2zvh5lV3uuhGI/ueK87YOOLE+TtMPpWIOW0wXC4KmPSGricCcQT0&#10;3bp4NBGcJni546bDHdS3U6lBl3gBuoXBrjhh4wTbM7dQWhKKiDt3cPXqLTg5eKCHFmz/6y50a/TD&#10;VHck/G7cYhyiDyaHJAY7BYv90QiyvwXbs864fNmNMe+JtCrfwzlbV2RXRNO93wdxtFArLvB0aR+k&#10;NfrKuVu4eOkWohMiMNMQjAtnnHCKx3t4+6Mh1x/RQXQ5nzC45VPBkEGX+VO2zjhje5uWozh0ZnvB&#10;5sQtgu0w9FcFItwrAIu0TCe6uqO2kddEr4Cp2hA4X3ShUuQOChsiEXf+Jt798AaO8hqL62PRV+CD&#10;C+dccPHiLSaTCkVegCcqK6OQcc8ZN339MNseBvfrzrC390RvbwSS7rpRJuLQzjKB8XEh7N8f5844&#10;4tQ5R3j7+6Ih2xcpcQEojfaiBS8Y2VQIVFaGIsbOBTanHXDOzg1jE9HI976HovJILA+EwYdeBmcu&#10;OOLSxTuM7Y1GXexdHD3hjLRcX8TTvX+ELvXlQXeRkUkAzvXV8iPyZQ6J1d3gcfK4X3k2hnxoeU9V&#10;3OYjmG3++i0/BETnII+W6pIGurLXD65QKbNKV7dNoIJx3sUN97ebtlm1Lm3Madc4jErthNJ3edPq&#10;c37avkubRlHVPomKlpFV12LsN7d2CEkVg0iulN8hxs0OKP+vRynMqC37j93Jgh+Bik9CNbzjq2Ef&#10;VISL3gUPPYdyLnN5wbZlLWOP54XSn4FXZvZd2qzvt6p1lPf2U94/Obexj8YRVG2kXyM/TGTrofeZ&#10;bUqahlFKWmljeu61fZjJixLKhSLLIhcb4YUp39cbP/fL/atqG0epOf1uQDZKm0ZQJnx4yv2KHFXw&#10;+avSPkYuTHhbzneAHRPFnXQrwCn3QuX38O1c2HgWQ56TZMMzlFLNag41o/z/4c/Vw5639bcPIVUz&#10;ru+Tz2xqDderR5TnNaVyEAmsBqFmm//8LCyqdUvlvSoDqgyoMqDKgKkMmAHeY7HY5w50HQE6L5Ku&#10;6qnrKuZaL6KoTO+2qk9YN2KIdR9R1gXEC4CfI3jvd7fBTHsDugbGUUugXkcrm6ZFAHw/KhtpfdQS&#10;5NMAsvtKIjyddgJ9DjyHI8/FXyN1sYRcl/Nq6uT/fbfoSu7C7dwv631cH6IluUu283fEFTNlV3H7&#10;0hGcOHIUJaVsN8DtQ3S57pd2sk5L9eBd/W8P/+/lviH+38/fbtnPdWk35sYKcFcR7XkJC+KNIG17&#10;2GZYPBPYZtiNx/B3gL9C8n839w9I/6Ru7tPxd4jbu7i9U/rg+hCt+bTYYoS/3dLW8H8P13XcrmMb&#10;adtF6uM+2T/sqd8n/8vxg/xffvvYdlD657nkfNLfkKEP6b9Pxsr/pU0P9/caxtZpGL9s65TrluuX&#10;fWw7eRclzFuQmcR7MiF9cJ/0I9c0yn50cs1cF74JH/tMeSg8vq3nYTd/dWwj96VP2vJ30PArx8h2&#10;uTf9bDfA7b38HRb+8XeQ1MV7K+s9/O3m/ZVtOtIIqduwT0eZ6CEN8v9Oudf87eP/si4yIr8K2ZtJ&#10;dmx3w0y6wnbHsNTviQ4mewyhq++20+445pzMWNJmOCd0wCm+/UtNco1SF/22GfXspe79jahWXA8s&#10;YYmxKaXkW0PHMIo03Th4Kw8uSV3PhFfOCZ2wj6zDhdsRcE7sfibnNJUD56Q+XLoXhxvBZc/8/HK9&#10;F+5E8voZDkE+PEv5dE7qwfWAfFz2SIbw4Fme23iuC0z+5hDTDKdn/Gw6J/Xiqk8WrnpnKNfuyPeC&#10;a0o3gXIXf4W66brOvABp3crz9HmS+uGofjiqMqDKgCoDqgyoMvB8yMAD4P12Ej+6+fFwM6IOYVHM&#10;HF7BhHWtVkD1n5N+TdpEepP0BubKXkVhsWRFJ3Yan2HmeGaRp5u8kkWecez1BOm1Lf1KCbg+NxtM&#10;tzfSqj2C0tpulNV1o4Qf6EU1XXTd7mDCp14w4TR2XkmF55VfAnUfAjUf8zyb75P8X/PJg1THbbWf&#10;YKacvxr9Omq3sh1JfhXaBjRtB7Q7mPWL66b7NPxf9htJ/q8x/F9n+JX/63h8HY9v2MXgx11YqtyB&#10;ydIdmK/S/y7Xcl89SX5rqYAwUj3XhYz/a3ZivmIn23NbHfsyUi3XhTSG33r+Chm3N+xhWwPV81do&#10;7f+yje2XanZhrnoX5it3Ydm0P+lr1TkN45XrMo5f1jUk+TVur+G185rRxG2yLqQhkaczJdsxVryd&#10;5+T/tUImPJN14aHw1Mhn+V/Zxvui2cJ1kvzWGKiWv0Yybpf7KmS8/8b/+btY8QkWKg37NZQRzUds&#10;ZyBZN/4vv7WG7dX8rX7fTHoPqHrbDHqH/b0CVH4DS6170V6dgODwGGxjfoCjzkm4GUWAEN8Bx7h2&#10;lQw8EH5cCW/BOa8CFNR0wyu+BkGp9XCNLMcuu0y4JHY9G15xHHYEr5fckwiiPrtzOiV04RYVEooM&#10;ECjfSu7h/wTMiT247JUO+wgNXJJ7qbSgAsEoJ/Gd5EMnxyXtu3ksgZz0QbAnwNuFoHNFpngd0qdx&#10;mxP335Jj2Zf0ey+dVlSCQic5tyhGOJ7bbH/VOx1OBLC32OY2z+HMvu/LaYcyHhfpi79Ccoy0EfDt&#10;wr70ShaWE0vrx900HalP6V9pJ/t5rDPvpbSTeyrAWc+DLlwPKmXeg9yV61baG8amH2Mn+yDflHN2&#10;GK65C3cYk+2SIP3or3mFXyZ8k2uRcSk8kXGzP4Vn5In+l+f3SeOxWp6fbbhNaWN6n0z6E/4b98mv&#10;vh/p03AOrt9O4bgM/+uvX7ZJ37wGw72Qa5d7cyOohPkd8uGU1L+yz1nhteGecd0tnTxN1yl8kOdF&#10;+CP34Fm8R+Q8Hpk6joGyk9ajKBMUxYKJ6+Bd/n+P991Rfbc9k3vyLO67eg51jv5SyoBhDtXPFTKv&#10;9SjznXE+UuZnvntlu7MytxjayZylzKHGOUjmCP38ZfpOl/Yyr8gcohy7Mmfr3/euhrlR5jGZj4zv&#10;cmVuVOZH/dxqfP8b74EyJxjmXmX+5XwiylwZr/44mVM5D6b0ca7o5zyvU8agzHvK9ejP5cJrdVGO&#10;Wf0dKnOkGF2U88h+w3wu853sk//luuRajedUvhX47aJ8WyjHrf221c/L+mvVz38ybuP8bvwuUL6B&#10;DGNU2hi+GZRzr/lWlvEbr8NZ4a1+rtZ/V8i3CX+VbyoDL5V5V9r18hwm317G78+V+yffVIbzKXO/&#10;fn6Va5XcL24ZA/pvMl6LkIzxWcx3ci63DJl/+zjH9irzr8y365aK887sgU9WH+7EM/Y02gDetQcI&#10;gL5FepVEIKN5l/QO5io2Ebyz9BeXsYkZNBO4SzK6FrrKi7u8gHgB8ALee+/ZYFLbiBbGcFYwxl3A&#10;enldD0pqexQAX9nYzzJAwLZLBO9XXyJAFgAnANEU+AkwNIJjw2/jDkzl78TZzbvh7Ekw3LaDYI5g&#10;upLrPbtQ7rIbHg67aQ0VsL0LMwS0CiBuJBHgKv83cD9pqWo3pkhoNFDtbvQk7oHL4T0YbOI2AuWZ&#10;KgvuJ7VaoDfRAmc+scDbL1vA2cUC8y0k7l9s4P5aS6CZpLVEV6Qlrh20QJ9sa7DEcrUlSn0tMFbH&#10;/xutMFVuhcV6KkgaSLWGX26f5LYIG0skhHJbhxWBuDUWG615DKnemmPX/yrUZI1Z7p+t4zqVLb1J&#10;loj0tkRxhCVj8nl8E89TaYXhDEu4HrGEludckO1yLaSpcgvMaixwb58FrevcpiXx/5kaw/VScbBU&#10;tYf8oXKgURQEJG7LtbfAAes9sLtGHlXr902VkZf1ep7Ole/GJP9H+270R+6B26U9yLq7B3eu7MF8&#10;s9yHnVS68F41GJQb7TuReXU3Qtx2YaKO25oM+2p2YIbKEkU5wnu+WM7/q7neugMdkTuhSeB6C6l6&#10;OxPgUSnQcF9xM17Kde1W6KJ24NqBHegXpYEodBSgbw5RgVTzgRlEhZNGlFvfxZL2IGPeExAWGYuz&#10;Dv64F5aDxLI+uqPSLZUusCrpeSD8ENdc97hqAvcq3I2qwD3War8VXsrEj3XI1Iw8I14NsjoDx6MZ&#10;5fm4/hndo/h8lmlL0/K6h5Fa2skwgXIEsNZ9es0QMuomEM39oZmtCM6oQzxdmNPEXZqJywKyO5FS&#10;1o3AlAYkVfZzfwtdqUeY3KwRwcwtIHwUt+eMGh0CEqu4rVe5hricJqV8WCrdoMNTSnHDK4VVAOqQ&#10;UNLF8zYjnmXCgnJY3zu7EaH5HQhJrWX4giQ3093nQbUOoVSoBKXXIzi7FSHpdfChkiWqjAnUsmsR&#10;mteNCI45oaILboFMDMhziDU9OKuFydU0iMhvQyCPCeex4TntCM1m6bNiY/+DHDdjq4t7EFfUw3wH&#10;Daw93sHcB+1IYCK14Iw2xBZ2IDKf40yuZXZ1lkXLoWK5oA0eEcUIKZBr72ectgYxDNFYdd/KOuCb&#10;0EA+9iA4RcNKBo3wSWlGZHYDgvM6mdGdv1nN8EuQ/jqpNKrlGJvYhvHkcr5M7er+Krt5nkaOneNK&#10;bUF0gZbX0sb+mpmMtJ18ryYvtPCOLUcwrzM4VQPvhBpefwsTwVWyrfTJe7EiW8wIn9uKyJIRZJS1&#10;IcCwLzqTvM7pZDsdgsnzq355cAzIQkxhJ/lEXue2sYRc9Wcmo6Y8DGL1h3MembgWVA678BoqeBpx&#10;O6EVd5LaSR24k8iP1bgW2AcXIrm8/5mM6bN6NtV+1XlJlYEvuQwo7/AGJHDOydAMIiSFuT6Sm5Vw&#10;ofSaEc6x7Uxg3YaIjBqEMx+P8r1W0YMgmSsZRhTGeSS6tJ95tTiPsPqHvLf9WXZTacc5PbOWlUIy&#10;auGV1qp/F5Z1ITC5Dokyj+c3wMk/FXaBBXznDyA0vZb5RroRwjkoKrcFQZxHwnkeX5YHDeF8byqL&#10;0VmN/G6o41zezO+DJvjyeykotxdJxTwuh3NQBnOklPcxaXYBrnP+FWW8VxpzpjAMMSi3k9dZwzlO&#10;y/m9FdGFLZzHu1b1n1jWw/mll/M5cV9hG8IytAyX6kFIciNLjPZwfm9hUupGBGSxak8Jv084bwXy&#10;28UjWX+dkWm1CMnvWfP+5/zFa4kgvyIyeE3sw8f4PcC5OK6Yc25GPfO61LLfdlbBqkVYXiu/GapZ&#10;/rSbc3Y94k2/w6oHyH9+H/A4GVd0SSfbyLdEO79JWpnouA7+/A1OqYRfegtCmTvJJ76SczHvEcca&#10;mKVFIMuuJpn0mchvqyDyIqNGvqkalW+uZPYXwPNIqFpCQQtD2fjd5J2i7Jf5V8gzrlL5nv+s3xcJ&#10;JT244p2JKwEluBlaBceoetxiOWWZfx+wvMdIAhwmtwnObmfd2SS0VtBtXgHv3ybgeZ1EEFNLi2Xd&#10;e5irfJvZgg3gnQnrBLhrlXh3AnhDJnmxwE8RvHfftcF4awNamIG+kjHuFcymW04AX1rXS/Deg6om&#10;HcaYs2vLRYL3a7/RW8cFvK0C6/K/iSVa1tt2If/GHnznT/cgInEXBtN2w3bHbuzfswfZ+XtQdM0C&#10;l89ZYLhwDy5Y7sEJqz04b7sH0wTinkf24IMP9qA82wJRJwhCrSxg+bEFImIsMF1mgWvWFji0wwLv&#10;vcvjCcjDbC3wwTuWiIsk6BVvhE4rdARa4dhOKyz3cz3cEpbvWeDkeSvkeVkh/M5eRLhY4aylJb77&#10;DUsERguwJlXvhecJK1Qk7cXFLZY4fsgKOy2tGCO9j4Cf1LIPaQ5WOHzACm/+0oqlpfahJ3Yv9rxn&#10;hVOXrNGbtg+H3rbCXb99WG7jvanZj5vbOY5De7Ft215UlVizipsVTmy3xIWLVpht24voS1bYY2WF&#10;rPC92PtrSxw8aIkdFlborLZC0jmO4YwVSqKt8NLXLWFx0RKzVVZwP2yJ9z+0REUulQjHLHFgrwUs&#10;yJ9wKiPQJooHSzhupQLjJoF/O/8vssSZzRY4doC8JHXVWaDGi+s85tYdC3RGWsB2D+kjC/zklxbQ&#10;lOyBxmM3PnpzD67Z78ZMM0F+z25EU1myadMeHN29B66eezBHZYr/id348J3dyEjYhQG5x3t24zjJ&#10;4eYuFHnsQpTXLqRc2Q3rXbtx8JNd8A7ejvbAndi3eRfb7cJ5u51IvLgL3/2L3QgiiEezKIUMFv/H&#10;/opVX4D540is/G+RBLwfgLaSpeJi4pAQx1KD9bVUcdG1RF2+0hzo1eQgo7ARWGJpzao85BcVoyi3&#10;AOOsVS6l4QoLctHSqEF+Zj5zgBgSqS3PYGZuHjO6OuTkSKb6MRQWlWJ8iLHruSnoEq2nLDMjqC7M&#10;QGGZBtPzellrq8jh+7afa1PoaKpFNvNJRKSUYGywkzlBeqlQzENGTj4qazQY7G1GQXoSS5mx7CDf&#10;xSvLcj9yknLQ09uEROa1CE9IQGpqBhPTjUKTn4H61npUlNVjuFeDpLhMdLXVIDkpDfXVBQjw9kJC&#10;fDTyymow1NmA1OhQ5FY2KflN7vc/hpLMeMSHhyAgJAndfXXIzatCU1Umiqqa0dPCdZZazM9hOUVm&#10;qK/nNdY2ViAxKVuf4X++G9kpeZhdI1mLfZVIyS7DGKsjpCVloKIgHj4shZbE8VTV1rMUXDV0HXUs&#10;yenO8m+xyGK2fk1ZNooaOqjgK+S521f3OKVFZlYFhno0KCxt4LjKoGlsR2N1MVqb6pGVk4ueNg3P&#10;Wch9NUiJj0RqXhn6W0qQkleJtupc5Nf1mV44WjQFaGKi1+7qTJQwB4wkuqvLz0R9x4jSrr21EceO&#10;n+BcYI3szDTk52axCkE2RoZ0z+Q5KszLwqYth2F53gcnnGJxyScfDvQOuR3fShBPbwWWd7waVIHT&#10;F+2wPL+mduQzGaF6EpUDKgdUDpjJgfEm5sDKwcziPKb6apGfn4/ivFy0MrHo8vwE6ksyGbrXivLU&#10;ZHSLK7CyLGJuhu+25WHkp2Rhemke2tpCNDOvV1dVBkpbeg3t5tFTVwQpJ6ob078L5wbq+N6W6kBL&#10;nDdaWRI5jvmdwtHHMrct2lZM9DYgOy0NJRXl6OvvRE1+OlKS01DXrn//G89fk5XBstqsxpMYBD96&#10;cybGx6G2axQDdZy7GzSoKOK8NNqDLFZladY2oTAtHmWsBJbMxM9h0bFISUlnWOIQSpn/Kym3GINr&#10;EiR3abKQwOTK/p6BaOxq5jxThPaWcqSkFmF0sBnlpXVoKE9jAu0hDDUUolJTgczUFDT3yXXOoSIz&#10;He2D06tvwtIQssnH3sEB5CcloroyH4HK90AM8lh6tr6OJYE721HAKl0B4bFITmZ/9WVIzeG3zWAr&#10;MpML1ySonUJRVi751Ia87FIM65pYbagGg901DIWuR115BmoatbyfqWhhEuGCjHjE8Tuko72F83YW&#10;ulqqkZJbvmqMs301KKhqYy4yDbJYYli+uMY7KthvndJuYXIYTix/vWv7FoSFBKIwLwc5WenQtvAb&#10;7qmnz31QhqdGB7Dd8jC2n3LFkZvhOO+RpYD4W1SYPwDeo6gRimZW28AsanPWBe8EMALg694neH8H&#10;BYV6t/nhsWlmkO9TaraLq7wko6ti1lzJJD82v8zw7tMYI3iv7RhCHt3k8ys7kcvyUDnl7cgs0aKw&#10;ugvDTFK8+Xz6I8C7AHcCPFOiRXw8dQ9OfrwHE9274bNrD4Kjd2M0jODvsAXSHC1wh9Zh/yMW8Amy&#10;wAQBpDVBes5dC7xGAHnpmAUS4yxxg6AzJNoS9S4EoGcJ0Alg7bmOAgLdXZYo9LfEmy9a4vxRKwT4&#10;Eri37KU1fC+0AVY4uZvgvZdA/A1LbCeQv3xhL3qL9sHql5b45Iw1JjP2wnbXXsx1E5g3kqqsmb3e&#10;Cmkhe2GxaS8G2/bD+RP2S5COrv2YzrKG9Xtsr9sPP6u9LDlkjWvvWGHHLv5e3cex7MO+j6wxLEqV&#10;1gNYqtjP7PRWqNUcQORhK7g47EVBsBUuUUHw6q+tkB+9F/vetcJILxUHhXuxe5MVPyitcXcbz8l2&#10;CVQUOF6n8kFjBYet7KdmL5puEchz/BePEdwnWOEaQXw4+aRxssShQ5ZY6iBvCN7FuyDlliVO7LNE&#10;Fffv3kRrfS8t+Nss4OthgXRv8pig/+23LZAfYoEb5HeyE8H8VVr06amw62d7cGgvLfe0xI+LNb9n&#10;D8IOEcw7cj1zDyzp2VDktwdvvEjlC5UtkVG74EHQHhG7CzofAvXDuxF/bTdu2dHDgh4Azvd2oj94&#10;J47s24lkx104wN8FWukPvb8Lmdx+aTdDCbok/EG8Op4NeJeM81IqTspBqctXmwO9LE0Wl5TC8oDZ&#10;nHQ7lHwgQx01ykSYlp7Lsn5TmBhoQz2Teo4P9WLQpF76UHcDmrolw/8iupsrkJaQrEzgC9OD6BuZ&#10;xnhnDcs9RiOrgBO5aExZAK2VgF3H6njLi+Moz81ERl45JqgImBpkWbfMROQXV6KhvgkdLO83O6hF&#10;aW4akrI4YU/z/1nS3BxmRzpR3dipTFZ1+Wkobu5FNyfC9KRkJlrUYXZYiwKC8/a2VjQq42MYVVcr&#10;S4C2o74sH+kZ/Djq4yAWRzn5ZqNtbB4Lc4b+qbRYZGb92tI8VvZIRU5pC6bHu5GVmoT07Dx0DU+j&#10;p76IyRd16GmtQUZyMsrFS4vjb6KiWJZp1pfXaAl8Fxf0Y1bGPY/52WFU5GcjITYOxTxmWpQjnHhz&#10;CqvQwkz+4gW2vDiHhooCZGQIYB5Ct7aGCoIZJhmt5/6x+/2xz+7qPGRS8dBYkkWA346qvHTmbWlD&#10;QU4Oc730oKmtA8N9HWjqGqAio5XJNstYs30Qg0zU2kqldS+VEC194yt9zrOs39RwF/JSEjgXNimJ&#10;XZk1FA2N9RjhXGhcpJpBaGgoS03KPX22S15uDt7ddQrWl1iy0yUBl30L4RhRawLem2mVr4TtFWfM&#10;TptXhvHZXoF6NpUDKgdUDug5MD/URiCbiLTUdBSUVGFsZgnzk32cF1KRTIV0WUMPFuaHUV3bhsmx&#10;AXQN3i83ujTRywpZeoXu1BDxS3ICsUwr39tTTGY9jIWJAWTERyEhPQ8tzPkly3B3o2FOXESrphSp&#10;BP/agUnq7plImEro9Oxczr8tBOt9WJ4dRV1FLpIIOJsGplbmiQXOj/W1dRjj63+spRRphRrodJ3I&#10;T09GTlE9y/uOUXlehNZ2mac79Bc6yZDl5lZoG6qQlZ6OsvouZbO2LAclLQNYovLCOFfOL8yjr6US&#10;GWyXnFmCESrlq+hRnZaSzMpNw5jta+B1NmJI10VAnIxsnn9sjMnItW2E7cLUUdSyyswka4LPrczr&#10;s+TjHJUcHC8VDUl5NCjMTNBgl4v0LCqsm1uIE9uxxBK3Oiq8s9PTaMRtxxANCDJ/Cn8rG7sxb9Lf&#10;ZF8zE1EXoq2+ChmlGrRSGZBbQ94VZaCc3wedLfzWGRrl3N6EkWF6fVdTud6kxfCgjnNzF0b6+J3Q&#10;3LFy3XP8Rligwrm6IJ3fXkXon9Z/n/e11w4K3ZIAAP/0SURBVKG1/74ienpqEkHBwejq0vPwWS4j&#10;QwPYtf8Udtl64Jh9FC545sAutHp98B7JOrJRJUOKC5+Ad+2K5f1vCJrf0McM1xLA131A8P4u8gsy&#10;lWsZp8qicWAOzaQmHT+I+udQ1zuDmp4ZiPh33D6NEX4w1dHKIEC9kPGtBVX8cKnsQjZBfLGGH6pU&#10;3Hxwju4e137LzgRgCVg3iRVXQLvBZdv427QHYykWOEoL+mDbHlQSlJ8giLuy3wIeAQTddpZwuGaJ&#10;EndL2BA4up20wLY9lmiOt6RV1gKBrhYYoPv4bVqpMzKt0OJB8H3KClW0qFtx261TFtj8iSVa061w&#10;9GNLeDoS5JYRBDeT2q3R6r8XxwnMl3r3IZxg2Xq/JTVG1tCEWeP64b24es4aRZHWOPiWFeJTCM4J&#10;tkEL+/mP9yI1xBrntxHc6w7AhwqA4KD9ZNQBLFbuxyVa0m9e34sdr3F7+H5E2xKAH7RGZtoBdETv&#10;x8md+zDefogA+CCWyg/A9gNrdLYfRLKNNbx53NG9Vrhua4V3X9uLsqx9cKaV/doNWuU5lnNb92Ks&#10;dz8CLPciMMAajbFW2Py6FdJTreG2ywpX7u5FV8ReWPF6g+5aYbDBGs4E+tnZVmi6ZwVbegos0Y1f&#10;XP41IXTPd7DEXio4csOtsP8VC9hdtoAVeVyZSCs+Qbw9efjRB5bI4f24Spf9Qk9L7CQoby62xG1L&#10;WuLpCVGSSjDfTOq2QDQVLdu28B7Sen/Z3pKeBhbY/+Ee+DjtRjdlINtuD2xPE7AT5Fsf3YNk/u/q&#10;sAcBBPdhwfS+iN7Fuva7kOC4GzfPMlyCHhznGVZREEkw/+ZupGfuRIzNLlRmG9zrldj7R5GAfEPs&#10;/CN/6V6vWN6/t8ryroL3Z/m6U8/1xBxYnEBlQQGt3nnIy0knoE1HVm4JBkyA5BP3bXLgwijf/dmp&#10;BPX8eCGwbx9ao7F/wpMMd9YhKyOV486gFb0UQ2tN8Rvsd6RL+ktTtPZZGVlIT8tHY5OGvClGPT8g&#10;CgrKUVNZhKKKVvN08MucF2nZT0vP5Ls2nd5m3Rsc0bNvLuD9HYL3vQTvJwjeLxG8OxC836Ll/RYt&#10;786xzbiigvdnf2PUM6ocUDnwJePAErqbqpFJJX5RIRXtVCinp2WhqWf9krxPfPHLs6ilAjotnfPv&#10;U5yHFiZ0KM6VeZ3jTs+iVX78iYcoBy5PDaCI3nYZmZx/M7ORnpyJmrpaFOUXUllAr4mcIpZZJr+y&#10;SjFpcFJ83Al1rZUcG/ukoiK3uAaT4rn3HC+m4P0owft5gvebBO8u61neHwrea79D4MxEdXUEKHUE&#10;MvUfYq7qPbo/5GCJVon2xDCUBPuhLMQfpSEBKAnyQ1GgLwp8PNBNbUv7bRsMNdHy3jmCgmpaQAS8&#10;8zePMSjZ5Z0E732Khei9sxnwuv6yPtZZScgmseZGIriTOHFTqrfEYpUlejIYby7bmyxRE0iLL+PE&#10;l2gdny6wQl8RY8oL6XJOgPl3LxBAOhN4du9FZ7wVUj1p+a7ch+Eca4xX78NsKd3Sc/Wu6w0R1kil&#10;1bsjQ9zd90FHd/VUj33oKiUAbyY1HWDc/3705BB0t0howX7k+uxDUdwB9OYdxFj1IYwUHkRfKeOf&#10;Ew+gOuMgjyPgrue2rIMYrziI3uxDrEl+GEM5BzFScZiAmNRyGNM8Ls3vAMrjD2KqmttqDyHX9yCK&#10;Eg5hRnMYvTmHsdh0hGMg1R9GT9YhzHF9vOAQhtnvcPoBpAcdQGMKwX3LIcyXHECaD1258w9igOda&#10;bGK7XI6RioLW6H3IjeM18JrGcvcjP0Z/PZ2JvF7vfYxl38/x7cNEDflDl/zeXIm7J48a9qElxhop&#10;7ntRnc94++y9OLyJ4QF+e9GQR88EKje64/ciPZjJ2+h9MFWxF325e7FIy345lQM9pVR6lFFp4kGr&#10;fYrcO71CYCLfEtVhlkgLssRUnXg5WKEn2QKp7hboqbTAXK4FDtJd/4c/o1eFpwXGuW2wiKEN3D5S&#10;toeW9t3oy6ZHRiHj7PN2MzHgbvSm78Z8zW60xO6GJmM37+VuXrvBAq8k2XsUSQI+xsY/liRRIhPb&#10;ab6PpbaDK27zKnh/jt+O6tA+JQdE2z6HuYXnfBY0vcrlRZgOd3HB1KK9zLrv969lecn8UBcaET6T&#10;RcawtPQZdf6YEa8G7/EE7wWK27zE3d1i7Lsz3eav0G1etbx/Jrde7VTlgMoBlQOP5IBYuMWK/PnM&#10;EE92c8TrbGVZWsCiyefDwpr52Owvi89qAiZnF5UBPnsOrwbvkQTv2YrbvEtc84Nu8+uDd4LO2u8S&#10;NNOqKJnd6whk6jcTvL+P/PJCuoN3ouDNryPvyEfIO/gecg99gPxTO1Fgs5vrH6Hm1Ga0uZ7DQGMD&#10;6/UyQVGxFhklbUjnbyoTBiQxSZMA+D6a6N85I+CdGbslQRyBORg3vUKS1K2eoNCU6vh/A4nZvSHr&#10;sq+d1EZwWU9qEmv3PswV0908hBTFdQGesk9L6iBQbdS7nyu/BOQKEG8gtRtI3NPrSQRk6CL4FgDe&#10;YCBZ1wogN2yX/W0CwAmqm0mtht92w3oDfxtJWsN27VH2RdIeY3vDuvzfyv9ZcgwdpCb+L/u6j3NM&#10;0o7URmo0UJP8z33yv5a/ct42tu8kyXnlnK1c7yLJuOTcsk1+CeKV8YoVX65JrqXNsN7O7Z2iUOD/&#10;rbx24Y8oLYQ/wg8h4U2n/nex+gC6s7kuPG0l1ZEYEoB2w/9NohQQfhu2EfxLoj10kOjGD0m2JyRe&#10;DW16zwbQ6q9skxwDYu1vtqJig6EAQVYojmHSPYJ92aYAf/kVV/56ykyTIdGe/IoMiVVftrdSISTb&#10;5H8lp4I5xBh50wz4D12XRHiSzPGHKnh/sne6etRzzIGpgRYU0E1QlqG2atQwj0NBTibjw+i+lpbO&#10;8p/tdLuPRwYT52CZ9d5ZRnSQbomPm/KWOekuzBsB9DKBqn66Xqab+KIBtPa2VHDu6GfkoGERAG78&#10;AFheovudfvsi++npbGbS1FFlsl35SJA2bDQz2occxgOmpBegf3wKA9oqpMTFMQ6f7voTY6guSmeY&#10;EGMO+4Yx0t2E/KwcFFc3YHIl4oV9DHfT46yEoQp60/70SAeTfDIef9qYo+D+FesnfcPYNrg+N6RF&#10;sOcdhjaFISYxF4Nzj+Pk0xceBbzvpOX9Ii3vzgTvPgTv4QTv1PyL9d05huA9kOD9Mt3mZ1S3+ad/&#10;B9QeVQ6oHFA5QA4ssIQuw9zGiHuXGVpWU1OByvJiJUdNfm42CkproW0qQkR8oTJPtjMuv7GXLvqP&#10;AbWyf4mu84vG6Yvzr7LKOdM4fy4OM868og7zpiCbc63+kNVz9jTDC6rpAq/MxwTipm2W5+imXpzB&#10;vDPJqOkexdRoL+Pi45CaKXH4U+htYpw95+MChi0MD/Qz7C2PYW6l0I3fT8KzNDsOTVURQxgGDBPr&#10;FMqYq6e6fdj4cbAiLktUfBtnzdXrvEbDDmW7ybrxW2JpfhI5Mb5w8/JHREQCNN2fzpPgSWRYAe/7&#10;6DZv44GjdgTvHgTvIQTv9Hh7IOY9khkWo5hFMYAZFxW3+UpJWEfwVvsDgh8Ck3paIevF3XgLwftm&#10;5BZk8cYvYryuHKPVhfxl8p6b+1C7/1W0Oh5C8w1ae93PovboWxhoYcIFJjzILG1HFjMBy286QXwK&#10;AXwu3ed7yZu3bAjeb7ymz9QuwM0UqDcQ9AmoNosEgBJ4GqlJgCjBaofBum26T8C0WUTwawTMj/wl&#10;gG46YSadYjtz6TTbmkMn2c5MahTQbw6JokCu/xEkSgZRKohiwCyS+2OiCHnUulFZIL+iYGF4gaJc&#10;EVkw3VdPGVmr4HnY/6aKoUeuiweIwUr/yF+CfClxWPtjgvdDzDavT1inWt6f5LWlHvO8caCzMgvZ&#10;mh5lWJrCbCZvyUBIWCQqqipRSje/glzGtydGIjqFcWkdbSjKK0aPrhtjjCUbHR1GRzOrjbTr0McE&#10;d809Q+isKURSYiwC/QMRE5eIzHwNEwlNY4ATVmt1EcLDohAfy4QzBNk1GZFMNJmEgnLGgzOZTVxo&#10;OGJiElHRomPMog79I2MMqSlHKt3hkhirV9fKnCtM5hcel4QaJk1dmh5ikqA+lDGpXItuinF2FYzd&#10;K+WYKzC7MImyskIUMnFgCRPKLY61cH7SQMP4+OyiQsREhKCB4WCSs2JpZgw1uSwBGZOCUX5EDXcS&#10;4CdHwjcyiy54i0qbySF+WFVXQ9PQwmQ5bajTaFDLuMZV6x3MB1DLc9Q3o2PNegO31zZo0VKRhXOn&#10;jiCG8XglVbUYNU0i+IyEYz3wbk/wLm57LgTvTgTvlw3gfU4F78/orqinUTmgcuCrxoGZvnok55Qo&#10;yV6HtZXIzWY+l5hwpBZWorqqkIny8pGfnYJQAs2Gzm7muMlnzpVO6EanmUdmGLrBLtRSST3KxHY1&#10;Na2MYdciKzkW4SHBCI9JQGJClhL3PTbQg37mbEkIo9JYmWPpFc2kq8EhYUjJLGIenkHkM7Y/ksnx&#10;MvOqMbM0zSRyA1R2tykhaxmpsYxFb2cy7CJExsUjq7iWFcdmoRvoZYLWCuY768LSVAe3F6M4Kw+d&#10;TPDS3VyGbCrE89nfwgIT8paXQsP96Uz+msEke+kMsV7g3LrAWP0uJqsNDQpA7QBz3DAvgaYgBb7+&#10;kQzVnlLazDNHQFNNNarrGtHe3oFWGhlkvY05AfTrDcq61rje1om2hjplu5Z5a9oauc48QO1MHOxj&#10;fxL2ntGoZPK/BoaDP+tFwPtOgvedBO9HCN7PEbzfIHiXcLVPBd5nKz+kBUKfsM50WZqZxwRv0nhd&#10;Ncuh1WCkqgzDNVWYpnGlqWceZU1jKG8eR2njGIobeKPqRlDZMokBSuWms4XwvM6SdE8bvJuC9bXr&#10;ZgF3AfgqeH8sgBcemQXcBeA/IXhfBdZV8P6sXyjq+b6KHJhDaWIK85hMUFvejozsfBTmMA4tuxz1&#10;BPURyQVoa65lFvw6JpTJh4ebJzLrdNRoU6W9vIAJsWoX04pdVY/c9FQ0EdRK0qBqem4lMEnOUH8r&#10;UhIKMCVa/6UZ5NE6XtMziCpavuub65DEeLfO7l6UFRSijBmBs6vb0a0pQk5Ji2JRXxptQXxiFj8Q&#10;upkgJ5VtMuDu6Y+4uGh6dTVggVYELAwit5BzETP9luRnKRlzi2o6Md7DhDyFBSiuqGDW4XGW0cxC&#10;WXM3+ruogEgNg0dQIjq7Wpg1OAddTLY3NdCMbGb9p10f5VmJCPZ1h3d0Gnq725GXlalcW05yFJPb&#10;dTOZ4ChyEsORVtaprOclRSCFCuuFmXEUpEQqZQBlvSg1EomFzViYnUBJeiTiWQKQV4Wh5lKUl5dT&#10;acEkQc/+2wEqeP8qPuvqNascUDnwvHGgSwB6ISu1MNldaU4W8kpKkMrqLs1NVYiOjENDFxOBMzt8&#10;Vy/LmHrdZVm5Ks57epPy7NQ4egn4U7MqmRQvi/NmI+ftbGSzGkoW52Pt4CAKElPRNjqreLFJ9ZPk&#10;shb0NZajqKQGxUWZTBTbxwS0xdBU5yMuo1gB/ykJ+StzdgHnbA2TyFZkJqOY7YJ9PJlYmtWWUrMx&#10;xGR2y5yD62ngre8co+I+H6WVpcgtrWFi3iEq+rNRwfm4hNXHRpnAN4seBgPD/az+kgNPd29UtXSj&#10;LC+TOLGfifsneJ15ivK8n8lsI4ID4Objh9o2KuxpVCit03Kc6YhIKlaS02nLUhGWWEjPsDm0V6Qh&#10;NJ5j5nonKwWExOVikuvdNVkIic3GxPQcemtzmPQ8E6Ozy5geakFFKSsClVUwieCzn4A3BN4jaHmX&#10;+oX+UuuQlve2qjgsiut1/Y8JtmhVVGqi6+tzz2u2MwlbMmIza3E3IB0OXgmw80jATdYYvME6v1d8&#10;83DRJw/nvApg456P406pTHqTgeMuWTjslI2DDtmwts+B1c0c7LmRg+3X8vFX77rCx4Fxw+LGLtZy&#10;cdk2klh2xUXcLBLLt5nW5+ZTVBaYQ7R6N9uYQbZ0Az9jJp1jO3PpPNuaQ2fZzkxq5ljNIrluuf7H&#10;EfloLt8V7wTxUjCDHmf1X9kvShYTmXnUurjtm0Xivk83+8eSJdtIWMnPsMRnpq06QbW8P28zoDqe&#10;J+TAEsaYNT2DCeFSmbytWzeOtpYGdI/pPw46mutRTgu8VsfsdrP9zAqfiubufvQM3E+2M8CPh+R4&#10;utXzY0AmpZaOXmaX1dJKoGP2e2bKbe7B1Eg/+odG0MzyN5PTM2hoaMJwPyduVjVJVpL3jDPrfBV6&#10;lYzwDSx3N4QBnQ7Tc5OoL89Hcmwsa++2Ymp6gGX0Mvixwiyyw+MYGuzDBD3E+nlsanwSqtoGGcc2&#10;p2SaTU0tgG5qju7wrH6SFI9cJqCbW2Di1cpCZsDPYUK91e7gQ10N/FAaWeHjaGcL2vqGDP/PoJVl&#10;99q7etDczNCCynoqHWS9ChpZ76L1gVnnayrr0KGsSxvDOrPpK+u0mjRR+6+U65vo4HGlyCqq+hwt&#10;7yfpNu/PUnFxuOSdD/uwGsVtT6zvTtGNuBxQTrd5J5ZTUt3mn/DhUg9TOaByQOXAIzkwNz7AhHCc&#10;B1l+rZJAekTXjhrtoHLMRF87KqsrmE1dkqAuQZOTjKK6dvTpBhSjqSzLE6xnnsxSsEz+pu0fQ19H&#10;M/oGh9HEXGQz0xO0PDdjYnQIPcyw38N5qZOVb3QdrJTSPYBOuuAnUdleUtfNrO2taOhg9ZahLv2c&#10;TZA9MDlHb7ZqWsnjEUMFwggrjzRT2ZCWxrKu9HybHqN3HNPlzzBZbW5yPLJLG+nxNs8EffSWowu9&#10;VM1ZpNddBRPepVExMMxqNyOsrpNOhUIFr8k07n1xvIdZ9dtX3PyXWM6tqbF1pfzsYEcTs9l3ob2j&#10;nh5wGrS0dtO7zbBOJYB+vYZzMtdZvla/3oVOft9oZL2Jlvi2BnTQQ4+chZZe5TkFTFL7uVre3fWW&#10;d/cs3AiuVMLVHrC8hxcOIKJoiEXu14L3nxCYMFFdA12IFQBPatyDzvz9yAndikTvtxF991U93RPa&#10;hGi3txSKeQTFcl+s27sGegeJXh+gjSXClsSFWgHvJqSAdjOAnrRpJnB/qoCc4LXFXFAuwNlMQN5K&#10;MG42XWBbM8jccyvtzFQyKADfHMWFgHtzFCFGkG9ueIG5ShvxjlgjNw/93xB/LzH4jyQB+QLMH0eM&#10;uWc4CepeJHg/qoJ3dTJWOaBy4FNxYGmiHx0swVfX0gGl+t8zXsTy/vbOk7AieD9O8H6R4N2O4F3c&#10;9pwJ3h0J3i8RvNuo4P0Z3xn1dCoHVA6oHFA58JlyYGEcfZ00MLDsXo/U6nvGi9HyvsPGHYcJ3s8S&#10;vF8neJdwNTPBOwFR/U8JTJhpvpEWSIL2FZKs8C2kVoJ5lmq7TwQ8bZLkzQwi0IEpSXI2oyVVsbYb&#10;aSPW9MdZiI37jaBcgPnjSICuORZtAcXmWMgFuJsBxlfaXGR7c2gDCgGzgb5ctzlA31yQb7Tkmwv0&#10;zQX5Er9vbg4DyqYk4XssSa4FAeaPI0meyHwQdT9Xwfszfsmpp1M5oHLg6XNABe9Pn6dqjyoHVA6o&#10;HFA5oHLgcRz4VOC9oy4JS50ERA2/pEWV4LzFkLFcspabkmRVNyUtwbGWAM0sItjUEsSa0nrWaO1l&#10;trliJl1jO3PoOhUHN8yjtptURtiZQfbsz8E86nCkz6m55MS25hDP3WEmtXGs5lA7r7ud1/9YIi+1&#10;5KlZJPfnqnnUyntvFl0y35OhRRQ35hBluYWW/8eSeHwIgH8ZS13H0VGfbHCbj2aCkBolmZW6qBxQ&#10;OaBy4IvCAT14PwHLC36K5f2Cd55SZ1Y0/060vjtENeCSf5lqef+i3FB1nCoHVA6oHFA58IXggB68&#10;n8T20244fDNCsbxfY2lW8Xh7jOU9mVkAU7HQex7LXdZY7rmE5V4786jPCct9zmbSbba783jqv4vl&#10;/ntmkhvbmUPuWNZ5bIA82dYc8mK7p03e7NMc2sh5zbkWaWMuj8jPfnPJnPtjaNPHe28WuT5ejlZk&#10;zVz5pCz32ptBDnxGrmK5+xCfmQuMG0ojeGfG+WgVvH8h3pTqIFUOqBxYxQEVvKsCoXJA5YDKAZUD&#10;KgeePQc2CN51jHkfZMy7lqXiEjEzyQRCXfnQ9ZaRSkjFnwEVsc8vGfXwep46FbJPc2gD5/6y8X1D&#10;1/NZyLL0Wao8MzNTOpbakFJxKnh/9q899YwqB1QOfFoOqOD903JQPV7lgMoBlQMqB1QObJwDTwze&#10;I6LjlLPNM05/fp6FcZ5X4vgWTOhx41xY2OC1sP2GjxFeKWPa4LmeVx6r49qY/BtyWwhwV8H7xl9a&#10;6hEqB1QOfP4cEPD+1o4TsDjvh2OOcTjvlcc6s9V022uCY0wz7CMbcNFPdZv//O+UOgKVAyoHVA6o&#10;HPgycWBkeAA7rOk2f8oNh25E4IxbFq4GVjBcbT23+QJa3gtpeU/TQgHvrM0nsbrr0eIiEQr3S/0+&#10;IVl/LClJ/6W80DKbPrzvh51zve2zM7OYFaSMRUxPzWB2bp6geUEhaW/6u8hzyrmXOHbT7QssW2A8&#10;xvRXjudIecySfr/CC/2xa88hfRjPJ/v0xy2aHLc+HzdyrWrbLw4P5SWigvcv06tUvRaVA18tDtwH&#10;774E77Em4L2R4L2J4L1eBe9fLZFQr1blgMoBlQMqB54BB1aD93CC90yC93Il18wDMe9hBX0IL9TB&#10;N63lkeBdwOno+BTaewbR0Uvib3vPANpZE7CtS6eQVqF+tHaSOvpY19dIrG/b3ssagyNYWtKD2ycD&#10;pQtKrd7SxCLs3+OOl953w3E71gIeFYDOfhWgvkjYfb9K4EiTBnuORqFKp08etrxoAOfLi3qlwhJB&#10;uQK6OSblsCUkeETgmGs1Fle6ESXFAqZn9X0sEbQrQF2UF7JQMTA3P4lApxCc92tUepO+9cBfpa8K&#10;D1Tw/gzebuopVA6oHPjMOKCC98+MtWrHKgdUDqgcUDmgcuChHPhMwLsAVU1zD+q1fQThY+gdEBpF&#10;j5BOaATd/ULD6BLqG0KnUK/QIPLLG+EblY1yTYtiBRcQ/2SgTqz/QJ5PKL7xsi8Gud5VWQ7rkwF4&#10;f0sw7kUW4ughf9wLLMCRExG4dNET/+53bHDBJQuHzwchpXEK8a7hsAupgd/tULxsEYBPdnngoE0c&#10;dlr6Iai0B2GX7uAPvucC64M+sPGrQU1qFl7c5Ak3j0zsPRuC/LZphNgFwSGhDRXp2Xh7TwBuJ9bi&#10;xt6b+OMX7mLnHk9cDG3E/LIK4J/sHn8xFR4qeFffyioHVA58kTmggPftJ7DnnC+OOsTinGce68xW&#10;K257DnSdtwuvx3lf1W3+i3yP1bGrHFA5oHJA5cDzxwEjeN920g0Hr4fD9l4mrgSUK+FqT2x5F/Be&#10;19KDkfHpJ7rilo5+1DV3IjGzHPEZJQTuc4900X846NMHFxcFReGH74Vilhbz42+fwNff9MY+Sx+c&#10;CapH+r1A/H//cAv2+rZioqUIf/WiLzrbWvDLX51DQN0ifI7YY+vVbBzbfRU/vZgPp70ueONEDtzO&#10;2uNXJ1Lhcdkbr54uw1htLr7zy1u4cNodf70jHtMdTfjuzy4gqW0RzlY38PG5RLz24nlcLxhXLO3X&#10;re3x7uUqJDvfxR+/4Yc+GerSFxOIfpVA99O6VhW8P9GrQT1I5YDKgeeEAyp4f05uhDoMlQMqB1QO&#10;qBz4SnHgMwPvtQTvg6OTCjOXaVV+GC1x31qqa+miu/0Q3cuXaIEnUA6Kx9i4gF5JjrcRgKsH77Us&#10;yfXC5ghl3f/cHXx3SyjCY0uQUdiII1vs8ZffOYcfb49GZXU5fvA3V3ErphoHd9lh24UMbHv5LPbY&#10;5+Gk5XW8al8OD9bU+/BKEXzP2+GFw0m4d8ETf/xKAFwv+eIt/h/o6IW/3ZOExelh7H7vKiyvZuKD&#10;X9rC8lYxrh1zxSvHk5FW1YXLluzfpQklnp74w9e80SVe9ip43+D93YgsPF9tVfD+lXrPqhercuBL&#10;xwE9eD9usLzH0PKeS8t7lRJz58Bas3bhdbS8l6p13r90d169IJUDKgdUDqgc+Dw5cB+836PlPYyW&#10;9wxa3suUXDOfyvIu4H1obJIu78vQdo+gpXMYzaQmUmPHEBrbB1HfNoC6Vh1qW/pR09yH6qY+VDb2&#10;IClPg86efkzOzKNGO4IL91Jw5IoHOrp6N+RCv7CwiNLKdnjcTsSJS4kITajGwsQocjMqERZfjbLq&#10;dqRnN2FoeAxpGXVo7Z9AQ3kdUorp7t/dzVJeJYhPa0Bj5wia69tQ2TaCzqZO1LQOo7u1DeVNA+hp&#10;60ZsTBnCYqvRNjKHiZ4uFGj6lZh6HdtExpQiQfron8Hy1AjiqDRIKutCa0MHatvHMdzVhfyqbkwp&#10;ie6eL4C5MUWJOvaN8EsF75/na089t8oBlQOflgOm4P2IfQzOeuTiWlCV4rZnT9f5m2F1OOdTitOX&#10;nDA3o1fkP6tlcHAQ3/nOd/CXf/mXiIyMfFanVc+jckDlgMoBlQMqBz5zDhjB+9aT93CA4N3mbgYu&#10;+5fBLmId8B7KhHVhTFjn85iEdUrMe0s3hmh5F6t67+AE490n0D0wjm7dOOPcx9BJ6ugbpYV9lMns&#10;RtDWPYzWLqEh5JQ146ZXEi7djcX+K/7YesoT33vrKKxOXsPC3IzZSewk2V1JhQDoCiSmVCMqvhKT&#10;03TBf2DRp41jhjrDHsP/K+2M2ejW/q5px0R1+hZSAk6fsO7+QnCuJMnT79cvkjBPv6gJ675a4F/u&#10;uZptfs0jov6rckDlwBeGA1818N5QlILY1CJMGT8TNnSnltHV2oCByfsJcjd0+Fe4cXt1HhKTUpCY&#10;mIme0Rm012QiKjIBrQNTXymuDPc0ory8DP3jhlqzX5WrJ4YwLvcTQ0skrVSyWp8J4um7+ltb7wH8&#10;RV6WHnG9T/W6xBuaRtdnsdy/JffP98yu81lc4Gd4jg2B97B8ZptnuTjf1EdnmxfwXtPcrbjNG8F7&#10;t47gXYC7Ebz36cF7ey+BO8G71gDeWzqHFACv7Z2Atm8KbX2T6OJLOjqvHZv3XcD42LDZ4F0PoNcK&#10;IZPfsVycshBsG62l+qzzaxLj0XIvxy8aLOJyLZJhfiMW1o231b+YJUv9Ro/lq+zBa3hImMHqT4iH&#10;J8vTl89jKTyzwxWME4uel4sKz/TrxvJ4K4oNZu83vca19+TRuQykpJ/+/pjPK/3YpIrARnn7tNvL&#10;ODYK3pubm5GWlvYAVVZWKs/Eky4TExMrfQ4NDT1pN8/1ceOGsJvPepD5+fkKL1taWjZ0qt7eXuW4&#10;jIwMzM7OmnWstJP268mE6ba6ujqlv8bGRqSmpqKgoOCB/jfKn9HR0ZXzyvp6S0lJiXK+mZmZB3YP&#10;Dw/zA8Gg6uQ74mF9mMUItdHnwoHnGbw/bYZ0Fofhg198H//5X/wDfHw9fsPdL45o8PM/+8/4xDld&#10;ObavIRcxcXmYXphDVUEqwWgk4hJzUVFWhLiERHr1daNbS6NDQgJSkpIQHx+P2OQ8GkJ0KEiJRnE9&#10;wwrHtIiNTkBqWhIS4uPoYRCP/rkFdFYUEOgm0HMwFqX0aNQvc2ir02CYr5aliW5kJyciPjaGyoh8&#10;9A3pUJqUgKTcUkxOjSE3MRqF5RXITUpGAvuJi0mml2A7KjKSkZRVgKamWiTy2KSkRERHJqFdOjUs&#10;k/0tSE9MRALHHRuXjqaOdhSnJCI1rxTNDeX0PEzH2MwCmiqyEB0Vzf45dmkbn4G+6SVM9zchMT4G&#10;iXm1HLF+aS+NwHf/4J/j+7vuYaBXC6cLp+HuHaEH78vjaKqph7xhRsiv2PgkdBrA7dxIJ9ISybe4&#10;ePIjkeeORUlDF9rrihT+REfHILe2c4U/2toaDBocRAZaK5EQG43c6jZ0NRTzniSha2gMTWUFKG3s&#10;Rk8jt8VEoaypH90NeYjmOZJ4rqSsQmiYFNl4zxKyStChrUcC9zcN6HNALU30ITs1mUmdW1GcGo/I&#10;+BzoVmmEltFeWUiFhdz3OCTmFKAwMx63nB0QEsIEy+5BSE5JWucaNiyWX4gDZnuqcXLnu3h7236c&#10;PbGXFsYYDPMTvjonB+UdI+teg7YoDFvfe5/eQInQZPnh3Xc/gHde8xfietcf5AwK07L11bLm1jNA&#10;PumlzSPs7CGcdkxY6WBxoAVJ6eV4WMayQs+rOGLrg6ehOquMd8GmNzbhgi+/E5QRzKM8Mwca3dO8&#10;xiflzfN93GcD3gn2apq6MDgyoWhwOgnU28XCTmrrGVXc6MXK3kJqJlhvoPu83m2+V3Gbr2zoQXld&#10;F8pqO1BU1a4AreyqXnxy4AomxkY2BN4Va/fcBDJSKxAeVYG6PhGRRXQ09dzXYDLWfLB7EF294+z7&#10;Pqydn5lAU20vxub1CoCZkWF0dk8oFvr7VvT7gH8FnBpAv2TJX7ssCgg2VR8qwPY+8FqY5Tnr+phc&#10;T78ooFnpT3ntc301SJP9C4b+pgcG0UzX/vmVaxBQvrq9KCIE6PU2t3Py4mQXV4H0ku6V8wlvlOsg&#10;sJZlkZN5R8eYcm5jHfuVa2Kb++D8Pmivq2xAWYv+Po309VMBM6YA7UEmImzvEZlYQHtrD5r7TVwp&#10;eQ86WaGgb8zQjwBs0+s28WRYXpxh+MIAxmanGb4wiBnKmCl4XXvNenAvRf7m0MMwjYk5ucf3vS0W&#10;jVpGKnPu31fl6k3GIP/rPSpM7/2CokAwLuYrduQIAe8xMTHQaDTreGo8IDqwtLSUWJZ16c/+7M9w&#10;/vx5lkfcuFmorKxspU/5SPwyLQKmX3vtNXzwwQef+WWJZv+///f/rvBy3759Gzrf3bt3V+5BF0Np&#10;zFna+UH9MHkw3f7KK68o3X300UdK+//6X//rSvd5eXl49dVXsXnzZnNOudImOzt75dyyvnYR0P6P&#10;/tE/Utq0tbWt2m1vb4+PP/6Y3yBzmJ6exjvvvAMvL68NnV9t/PlzQMD7Jsa87z7ng8P20TjjkYOr&#10;QZWwY8ydHePeb4TV0m2+5HNxm3/a3BnoaFE+LgOOv4JPbiYp3cvzLgooI9nY2GDXrl0YGRlZffpl&#10;AueafFze+SP8mz9+HX2cenqqgvDCH/wu3jrqgMTAe3Bwu4m//T9fxyWPEHz4k9/Hr2xioC1JR0DI&#10;Dfz8T/8SVueu4xwr25TWa3Hv+CZ87U9+Cq+wcNzz9MGl4+/h529b4d5Va7z2yT64Xj2M73z7ZTjc&#10;sMVv3jkM5szlosO2F/8KB71rAIL3A6/+Dbbb3MalnS/jw2sesN/2En78+mFkZMfjnkcoCspKYfXT&#10;b+KVzYdx87odItNK4HXoN/jey8eQn5aKOxd346++/hOcuOqM7CbdihV0or8C7337z/GupQ2uXXVE&#10;Ym4Zbm7+O/z0w+topMLijb/8ffxy10Ukh3rDzv0afvUXf4FdJ6/g4uU7KCqrxMl9b8P6+m040+ty&#10;lN9dy8rcPIJdv/wD/PzjQziw/zRS6/kNZlwGS/DiN/8K7sXDGG3Nxov/+1/jpywNLHN1iv02/PX3&#10;X4P15t/i7376ERxv38CdoDxUJ17BD3/6W/h6uOCHP/st0hX8rsMnL/wFjgQ0AtON+OT9V2Dr4g6v&#10;kDw0Fvngj//j/8DF2DIk+7iSPy54b/M7uOnmjsCIEhQm+uHkrtfw1999G67+gUiJv42/+6Nv4oSd&#10;A85e8UZ5dS4++ub/wF+8cpbQBKgKOYFv/fH3sN1qOz4+eAZ3b/mgum2c8mS0JC+jIfE6vvW1v8EZ&#10;Jydc9QrFnf2v4VdbbDE42I+Ae7dhZ38MP33xt/DzcMYP+ZuqpXFELLNPW/CfZn8L4yjOSkd5i+6h&#10;vebm5uIBRTKfs9iLe7D5VDgWJntx5pNXYG0fhtzkbLQKiifMLMnMQG2XXomsfy4HcfmDd1gFIwRh&#10;Ht6UwypMUZaG2ioRHRuHstYBLM0NoCg9F3X11UiMS0VzXy9KU+OQUq5XvC+P9yArIxu9E5NoKsxH&#10;YX4BSjRadLVUIiY2HpXaQf11LI6glJWkahrqkB6XhOpOVtrKS0F8oQaDVDblMen2yNwkqjKzUN89&#10;hpnRLmSkJaOqfRgzco70ZJQ1Ck8WUUOFREVtHfKouClq6kBbRS7i0ouhG+xGMcdaW5aCLa9+iLtU&#10;bomMd1RlIzG9lKW5h1Gan4Eu+aSe6EFmRg76aJRpLMhDYV4hx90MbUMpkhMzoBNwMd6BmKgoFBJr&#10;VQVfxUfbLyKDyrh8JgrvrStHNkOXZRlrq0YGn2Gjw1BTcQpcT23FS29fUMB7j6YIuRVNGB/qQREV&#10;e3U15VSgpenHwaWpJBvFjV0Y6W5BQV4JassLEUclJCOMlfEvTlRhyy/eRFiN/plenO5HASt21dTX&#10;oii3GHXVpYpiT7D80ngXMsm3EoVX7Ls4GyVUcq70TcVaXHI+3xv6vpemBikjVBBmVPDdvYiW4jyU&#10;13dhbLAdOamFGCFO6q4rQHJSNvqnvngeUQLet1ufwJaTd7H/eihO302n23wp3ebrHox5D6XlPYyW&#10;d5/HWd4J9KobOzEwPKE8SAMjU+gfFppE/9AkNb0TBlf6cZaNG6Mrmd593PTFI+tGkluRVNyFjzcI&#10;3hcInhdnx+DHeIBT9/IRHpEDy8NRyGXcfcj5QNg65SM6vQkjPHlbMR+8/F6eaQG1hQ3IqScIHm3F&#10;yd3hqOgfRy2VCN6X/PHah2GoHybAnB3lA1iH2l56F7CcncSr61irvq1rgvF942ihgA2NjKEqtxbJ&#10;Je2orWxCXEEbpgm0l+fGkJlYgdRCLdo6JBHfAuqLG5CpGcLCdCfObPGBS2Ql0sq6CTc5uKUplOXU&#10;oaB5hC+cSbRUahGfXMGXTK++Uv0M+0uuwqVTvjjvxMmZnKvjNWRpBug1ME03szYkp1by/B2Y4fkF&#10;POu0Xbh5zB2vvBWA5LI+jnkM2el1qCO47mrtxODEPPoZv+91IwgvMxt+YfcUdRa8zvlp1BTXIyWr&#10;CX2T85jo16GlbZTJBafRqeWDF5+Fn373POwzhJfAQEUh9jsVcm0e3rbOePtSFfUC47C7GIrE1hmM&#10;dXYhJbsNE8uzCDobABsmB4xOb+QLhhM3FRn5mTXUfg/yKpf5oLUipaCLYH0axckaZOcU4e2f2eFW&#10;plgXltBS3oTU8j4qR2bRVdeB9PQqRGa3YpyJDxcWad3racCHP7+By7FaDA0MoyC7HpVdVNhMDtN6&#10;UY/m4RnM0iJYU9yIMCo1KvkGWpydRHNFK2KTqOSo6qcnyRIVGqN84dZBQ8+QhfFR1JU2IyK+AoVN&#10;wxyGeWUNhTcC3AXkaLVa/ZvuMcv+/fsVMPTP/tk/w/e///0VEuBuBGsWFhYrFs3H9WfcX1FRsXJ8&#10;EieNL9PywgsvKNf285///DO/LHnX/f7v/75yvsOHD2/ofB4eHspx//Sf/lN0M9+GOcvAwAB+8pOf&#10;rMjB//k//0fp4x/+w3+oxPsaZeTSpUtKdyJnosyQ+21cfvSjHynH/PrXvzbnlCttBPQbZU7WjYt4&#10;bly+fFmRUdkvAF6UDMZFFFVf+9rXUFsrHx/A2bNn8Ytf/OKJlE4bGrDa+KlzQAHv2wjezxrAu7sB&#10;vDPmzo5x7wp49/5ygHdh3sJwMxLTimmUmMQMFdOilBL5NdL//t//W5H5Y8eOreb1vA5edjY4cXw3&#10;fvff/BccCtV7wrQUZ+LIW9/B6+/Zoof/J5x9E68e9kKC83784LfvI6FmhFuHcOjFH+Ldj3chWz+l&#10;ookhifn+J/BDAsR7+V2oz3bFcccY7hnDb/7sW7C9cxPv/PgVXD5/Atv2X0UvP6R66zOx76W/xR+/&#10;qn8vJV7bjDfe24xP9p5E2eAsKv1P4bvf+C6+8+pmGFVtvoffw69fegO+hXplYoX/cWzZ560fRH8u&#10;Nr20B3qYM4PMsEAUNYqSH3D8+Ld49fV3EVGj/z/Fbjeszyfqx15WjIvbf8JqPgfQgFFcfPVneOuD&#10;T5CqAOgFFMfexeGjJ2HnmUqjyQCiAyOho7flvt9+DT/7yAI//hoVHmf1yYdlqcwMwQff/X/44X5f&#10;5f/SQGf8+Bs/Q1xNHzK8j2DrfidkBt/Ez77/C1wNyzKMPQsfv/QLbP14K855pCoWxm5NGqx//W38&#10;2Vsn+E0FZAfb4fCxE7gTUqD8Xx5yFj/84btIa+McPzOC0LsXcezIMfin1Ct9dkbb4c2dLvr+l2vw&#10;8Te/hY/3HkOVkmeZxqzUIPziz78Lj1wtKpKu4N03j6NKU4gL547C9sJttPHboyg2GDk1/fo+pgrx&#10;9p9/Gx9aH0UtB9AWYwvra8HKrra6Cno0FGPXb/XXcN47E+OLQ4j2CyGYfX5BSKrjDuX5+Hv//jvk&#10;o95uK/NBFEGkUHh4OP7BP/gH+OM//uOV+cF4n3Pv2OLg+Sjl3+bgo3jrE2scfmcLbgTTg8P9Jj7a&#10;9BJ+9us9aKTrRAFBbPvoMNyt3sJf/NGfY9MxT+UeivdJrq8v7M9aUNllg+E5HY6/+F28suUq3G/s&#10;xwu/2YOQIFdspsKrpLEazif2Y9PLL2DL/pvwOrMH3/wR5bRSgzQff9w4tR2/eP8cKA2YbE/Dr/70&#10;9/CTl08g0P0CXnjxfXgH+cDio71U7gRh8083IbV7FEEHPsLBi4GI8LmEN960Ym6vYkR5nKdxYRdC&#10;cuswNdyC7S/8Kf7i21sRFOiCl158Dfae/ji9wwJ3AiNYKes9XLt7Dx/8+C3czaHcTXbiyqHX8b1f&#10;HKAXcyec7Z1R28xEoUf24s3fvoBth+3hfmoHvv2iBdKolLPe+gms9l1FFcMvPK7eoILMBS7ugSiI&#10;uYVf/PBjePs4Y+u2M4gJdMDbrxxAYVU+jm39GL/68Q9xybuQz1oYrjk6467NTry26ybKitOxdzMV&#10;hz/9BZVWIdj2g+9j6zEXXD1siYtuGfx2D8LO99/Ez154A/7BxE5/8R0cu+HB69kGR+ZEGe0jNsqP&#10;g82HFkhoMNj5F/tw4tXXcP62Bz7+3vex2+YOLu63wA2vdKSGXCKv9tALuxTZcQHY+cEb+NnP3qSC&#10;0x8vf/07VJZ54MS2bXCJbcHkcDW87rnBz+EG3vjFK/Aixil2PYrXNtthZFCDT368CRHZmTi69SNY&#10;H7iMSslJZkisbpS55/13BbyfIHi/RvDuagDvTBT7QMK6kLw+hObr4J3yGLd5vqyqmJBtaHRCsTJH&#10;ZNQjOLkWQQRcgUmsmR5fBe/YCrhHlcI/vQUldqcwUxCN2eYKTPBmThQlYaIwEWOk0dxYLI0NIrGs&#10;f8PgXZjfU1yMfYdTVizLRb5xTKRTBq+Lwdh5JhWOFwJxLrAOuVGpsPOoRzWtSG+8bocfve2NjNpW&#10;nN/hiXO36Zqa3wT/q4HY9EkEmoZYu/2GN174JSfJIwn6Mm98PcQ5hOOqRzOmR5theyCeyfAKsf1d&#10;d+w74YdDZ6JY0z0QSXR3S/WLxVmXHJzb74qjd2pRX5CPt96wx9+94YmMeioMPnbDRe9cHLH0RVDF&#10;IMqYLf+3r9jhF6xNX6Spw9ZXXWHvl4UtW/yQxoR+iR5ROH8nB2cOuuGsbxNqTa4hp74Z1m/dZn/Z&#10;2LPNE75Foi3Uq0laqVW8cEP/IR9y3Rs/+5UdPjiZRO1WKWxPhuCsazbcncPxxlv+KOicJHinVZ5W&#10;hHT/BLz+qj3OetYgPzoVZ29U8bXYjwvWobjrmYh3mD2/SEc7hWiCpwfgfD2BwLcNHg7RuOSQhfxy&#10;JjVyq8CorgNHtzvhxy86wplJ/YKvBmP76RQ4XwzCaW+C49wCvPVxAPL5UTBEl7ZdHzri737hAr/C&#10;ZvhejoZrYA4+eskJbsU6dBQW4L1N9vjBy/eQyPt26qM7OMnxH9zjCadk+TSi/r6rHpt5jfYZncgP&#10;iMHr74ehomsQnhc98ZOf38RuuxwqHzLw+ruBdE2LxUcHU1DfXIP3X74LZ79MfLQlAAXU7kY7+eNn&#10;vySvbFJQQpe2N1/3xl2fZLy3IxyaUQrDmnCA9VzuZTx+fn74wz/8Q3zzm9/E0aNHEUu3vvVcjI0v&#10;kQMHDiiT3//7f/9v1XtFrO2erFpgBEymYEo8EsRlUCyr3/72t/HJJ58gOTl5FcBfD7yLq/WLL76I&#10;HTt2YGpqihr/QQVk/exnP0NmZubK+QWoyTZra+uVbaJAkG3Xr1+HWGW38YUq4PnWrVvKC7KzsxNH&#10;jhzB3/7t3+L48eN0w2x64D0pio3f/va3/GD6IW7cuLHKeitu/mJNl3NEREQoE/9bb72lbAsMDFSA&#10;oNBvfvMb/Ot//a8Vnv3bf/tvleu/ffu2ci65htOnT+O73/2usl3GL/fjAavZBt7gcm1/8Ad/oJxP&#10;rm8jixG8yz00F7yv7d/Z2Vk593/4D/9h3TAKOcebb76pKBZELkz58+/+3b9T+ODq6qp0KxZxd3d3&#10;/OAHP8BLL70ENze3Va7t64F3cX/9b//tvylj+PrXv678/uN//I9XgfegoCD8/b//9/GrX/1K4bXc&#10;4//1v/7XhpUdG+Gt2vaz4YARvO8ygHdbgvcrtLzfNID36wTvZ78k4F1Xn4rXv/m/8LU//yZesrbD&#10;GJ8fed5N3+0nTtAKsmWL8q40LotT/fCwPQnXeHpXLQ7jwI//J/7Jf/8OnLy94RmRj7nhCuz5zXtI&#10;G6B6W+OPvybwzK+vxOYffQN2mTqMtqfghT/5OnaesoeHH92066r4ke6AJoK9TIdj2HfBB4H2O/GL&#10;d6zhefMAXvnICndoef/u37yCm5eP4Ps/+TH8ErJw9eQJeHs74uv//Xdxyi0QB977CTYfO499b/8c&#10;VuedYLvlF3jxbWsc3PS3+P4rR5GckwtrWt5feu8Q3HwCkV9dhdtWL+Fvfm6NUVrBejOc8PWvfQ+B&#10;VGjLIp51ElY4qavE+9/+OjbtsIE7wWRRbRUuvvtDAu/LKClOhqN7HGanOD+/8xHuRgfhzW/8BbYc&#10;vgYP/yhUVpTA25Pzu+cNfPDmCTTSqCPv8fayKMVt/kf7vFASfxP/6R/+fwRkdxAX7gvbMxfh43wC&#10;v/c//xrXAjzhetcLR97+CX51yJnfY9b4wU/ehDWVCT/48Xtw9fRGUn4lCqKucC77FS5eOYpXXtwE&#10;Jz9+A3Iu8PF2wJ/8jz/EyZuucLjrCi+nU9j88XXa5KlCqfDB33ztj+BZNoqFrjzYudzBHVsr7KTS&#10;gH6YiDn/Ef7sO5vROj6D/hIP/O3X/gqHr9yCXzAtqBWpuOfCb7Otv8EPPrZFis95fPfPvofj9Ghw&#10;D/PDnjc+QWhRj56HiqfBMhqTbuBbf/hNuKVrCMz5rZbuiF+99B78AgMQHJaK3Dh6LfAaLlw+il//&#10;6Dfwz6rFLD0Vn+ew7iS7LXqF77/+JpJb9abZ6upqhIaGKiRzw9/7e39PmUNrasQIZVyWkXDZEp+c&#10;jsTyzADObXkFZ/3SEXzpOOxvB+Cg1WZcvBuBmIRYtA2K1V342I+T77wLV2KOkOv78P6+s6inUSo/&#10;MQQ2h7fiBz/aBT5y8LDcjJtxnZiq9Mc7713jlkVceH87PEMD6Wr/Efwi45CaW4i0u5ex80iAzIzI&#10;iPTF6X0f4Ed8FjoNFsZIKgQO2OfT6l2ED35jTZUb4G25DU5hSbi83RKpbbMouH0UFqe9kZ+ViGtH&#10;9uHC3UBkxEfixtF9OH43FNO895W+Z/GxtZynD5YvfYhyPmtZ1w7ijHMYnA4fhFt4Ai5tv4Qq0X0o&#10;N3sBUU62OGDjipZR/t+djJdefR+BUXFIyytCkvN57D4ZznYDCHa7ixN8D3gEeeCjPTaKwpBWSBS6&#10;ncdHFp5cH8aRN3cgPDECBz85haBQR7z8/hFEJ8SgoIbKjJ0WuEbD10xVMLHEJfh4nsVbFlf43RqJ&#10;ioYqnHn/Y4TVzqAj+ib2H3SG440D2H7SlfujqYwpwL43tqGYt73Afj8szsconiaLE9XY9qu3EK6h&#10;cZDYoq+zDfa7d8KZFcbOf7IdcdpFNAVcxJ4Dd5Cfm4Qbxw7ihqcvrp7ajV22bvq+NQXY+9pWlBP/&#10;5/BeW11KUPrW1ubB0fE8Xv32d+CQRg/qikAqu+yJTodw+K2P+MyUIdTLDcdPHIVHdBruXqci9lYE&#10;hp48AvWzmWgf0uta8H6K4P0SLe83Px14pxDWtytu8+LSHZ1FSyat1KGpdQhOqdUD+IQqeMWUIzhb&#10;i8qbxzCdFYKZ+hKMZ4ZjNCcaIzlRGMmKwmBaGJZGdYgr0eHDfZc35DYvoj3crIElQW+h+IosTsLz&#10;QhgCC1vhbuOHu+mD6MzLwqHLOUiLzISLXxX8rvrh/YOM/8psopt/O/b8+AxeOpaoxGM1JabizLVK&#10;9joCq9fscd6zFBnF7RibE73eEpJvh+H8vQaMtFdjt0UUklIKcPFaHpKCUwm2KxFqFw23hFpc2+eD&#10;lO551IbFw9a9AqGOQXhnbxySMhqh7WrBwc2+qJlZQuSVIDjHNcCVFvIdZzM4obagoaYKB1jWTpxM&#10;gk4Fwj25DpcsfJAzQK21RwRsvCoRcNV/5Rpa2hpxbFsoRHeeejMYl73vx/1URCXjqG0RH/8x7H/D&#10;AWfcWD6PLvSjvd14/zdncDiwE7qaYpxkXXslHoUvi0GC6ONO6bh7hXFEh1n2LjYDNtfpVjOqxZ6t&#10;IUgrrcJZblc+X+j6LhNRUVwmPtzigTh6M5TQ0vz6u3cRWTeK/uIcvPyyO4ITNajqGMC9E75wSdKh&#10;pygHFkfT0T84jMDbcXCNogsNY9lepRIhmvJTz/hgh/1BTJ5Yj+v7IiBXlOFCzd72SMbq1KO1rx02&#10;2wJQzdtS7hWFU/ZVBnXFIK5ZBaF4bAklvtE46yQWkH5s+409rgcwxq+qD1lBiTh5tUq5x7bbgxGb&#10;XYajFolK/J3nQX8EZDfg5IcujLsqRmZpF4oTKT/Hcrl3Dpe3eSOhVVo+3n1e2CNgUSy1Mln9y3/5&#10;LxWLpAAg4yKgWkCmMWbZCN4F8K+3CJiVyVFAqSzyEWm0PIur9J/+6Z/iv/yX/6K0+eUvf7kCVE3B&#10;u1hmx8bG8D//5/9UAK+cXz5SW1tbVyytvtReGxdxuTaCNeO2P/qjP1qxusr6n//5n68oFkQBIJ4C&#10;sk1Amxz7O7/zOysATz6Gt2/frmwXICggUMCetBWXOlnEuisaemnzb/7Nv1H6Em290RIsIFUWuXbh&#10;q2z/V//qXynXf+fOHeUjQSzCsu0b3/iGMp5//+//vXI+2W9cRKkg119aWrouv9du/LzBu52dnXKt&#10;ci1yD9cuW7duVfaLzAl4X48/omARUG2UJZFNURbJcaLoMFrR1wPv9+7dg1gfRTkkPF4PvMtHmvE+&#10;9fT0KEoX+V/k5FGL5ASQe5FDt0Jxt1+7yDbJCaEuz44DevB+DLvOetNtPopzWTbBewXBe53iOn89&#10;TIMz3sV0m3d85tnmnzYX+hryERYehpDgIKQZ3GrNOcfiZB9SwiOQVdqOxaVxlKQzBjsqArER4Ugu&#10;qNZbBKeHMCKurPNj0NQ2KHNtb1sdLYNLGGmtUmK1o6nMjIpMQ1NbC7KSolHTqw+sGx3qoCtyMmKi&#10;owiAotDDCj0dZYyn50dtREQkytv60FNbhJTMcp5rkVbfGITxGYyMikF6eQOmRvuQFBKCCP6fml+M&#10;1sZaRIeFII65NDJ53hg5d2QswxgbUZzG2PSkdCVuvr+5mB/OMSirN7gDGJgx0deEZMbaS7x9NJPK&#10;VTPPRl5iLBKz6a5eysRzGYzzV9oyPFBTyth5fduoiGS09eroYRiH8Mhoht3dd61uq8xW3JRj4jLQ&#10;2t2FwuQYhIYQrIWGIb+WXj305Mth/Hko/49KyUWrtg2N5JMmP4t9R/NaGZ4m10Elb15ZExpr8pRz&#10;aken0FGcgRDyI7lAw2+EBZQy3j4uni7PCeQfeVLbrS9R3FUr1xuLCu0QHSH7kBhFHsYkQKu4bS+g&#10;qjCVVYeS0DE2TS+HUv35GFMfG5+NhvoqXmcKGrTtaNQ2o740XwEd8XFxCA2LQGpxLQyRmQYuskJT&#10;GccYF4taekLqlzlaPhN4jeHooPaki+7S0YZraM1LQnJejcG6bI5Ufk5t5kaRk5yAwno9bFxvkVwt&#10;kg/FdJGY9xPb38KbW/Yx5t0Kp+7EYHRxHC7W7+Gwawqa8sNw5Pgl3PVLxOC03jClLeQ39Wuv0jgW&#10;h+7GXPz2R9/Eu7utsX3LLhw8dRjb3rFAeHoaznz4Pk7fiWU4xCW88+4J5BSlweqtd+FMxVpOxC2c&#10;vmyHWLqg+507iPc/PotmXRscju7HPoLvTzbtoqFIvnRH4bznI+yx8aa7uxvele10sz/7wbs4fTsZ&#10;qYE3cfC4DQ4wTGK/1RW4Uol2xvY0PMKTEB7sgrO2x2EXlIPp5XlEXNiLD3Zcp/dAJD558wMEZBTg&#10;7tHd2LabwH/bZnoaJMCT4z/jGo1Jg6vy/EA5bt+NNMSgM3+R53XYXLVDHGPHvWyt8f62y8zBU4lr&#10;l+n9c/gKUupbkOt3BRZHbOATlUS8cJzf55eYCycOe976AEePH8IHWw6isI5YzeEsre0uKGgaQnd9&#10;GvbvJP8P7sF779uglNjA5ZINbjr68dssCXs3vQP70EyE3zyMD7bdQE11Fi7zW9T+bhhyUkKw5c33&#10;mew8H/eObqMHzz2I+kaT6ILXX3kdlsfEg+k0Ltk544zlFlgcO4kdzFNwOzoHgVcOYsfWM7jn64Qz&#10;NifgyHvT3pKLcydPwv5euNL3x+zbn7xypWJm6wF3BR9Vxd3Djj17YfHJx7C5GY3RsS44HdmFMxds&#10;sPntHQT2d3H+5nkcP3IZifSUnp+fowexhNd+MZb74N1Vsbyfck0jeC8heK9dz/LeS8t7Py3vdBOO&#10;jiMuWx+kCGC7D96XDeC9fhV49yd496H13SOyBCEZTUos0HRpKoYTvDGcHIChpAAMJvpDF0uXlxEd&#10;0psXsPOEA8bpDiMfnmYlEFPiwxdQnZKHfafDcOZ8BOwCRZO5iFT3eOw/Fg6r45F0RxtH6p1wuh3U&#10;QdfeCFubSFpaa9E/1g1fFz7ERdXMfl/EyacWJ0+GIrt1HGXMfHrAJgHhOV1UUIjGk27ZzbU4YROK&#10;Y+dZc8+O7qmVdfAPqEIeLdlhyY1ICc5hmbhBNOQVYP/JMLy26QaOezZimPEg52wj4OBVgwFqFu/Z&#10;huKgTTgOXElHG13Tu8tLcexkFNwimtCv0+LuzTwMMe4+2T0NqdXD0GTmYt/JCOw7FgSv5C4MaBtW&#10;XYPHzSxqCBdREJyJ0LTuFfeQJsag3PPSUGO+QICdgQOnE+hm3slkKvlISG1ESFgRcuiKfvFkAMLL&#10;h5TjJvtaYGMbhTNXInD1bhXjR7px6VwoTlyMwNHzGbzvTXB3KcSAuKAwlEBi4me723GK49fMcL2n&#10;GfsPR6JpnLIzroO7YzQu3siFZnAcmX7J+ntyLIKa2TGMt7XiIu+bI91ghob64HQtEtcciqBlfE80&#10;yyLkNQwi2I4KCfJluKMVl3h/7d0q0Tulg59dOhomee/jc/mCalWsAst0zY+kBvMcrUOFCUXwDW9W&#10;tH0ZoSxFeC4ZiRU6NBSVwiOgCXNLQ/B2yEZRDa/HqQhjfLHG3klFNhUQFanZOHAqHuG5PWjTVOMu&#10;+TC7PIlglyxExRbyhVOPOZ7vUUn+5PUgJYziOIGLpVUAqSTtMgUmRtAkQFuWx4F3saoaQZa0P8mX&#10;m/wvVk4jmJNziBVcttva2ir9VlVVrQAqsWS//PLLCmAzujZLG3ERNcYwCzAzLu+9996qc8r2b33r&#10;W8o2AdUCumRxcXFZOYfR+i1j+s//+T8r269evaq0E+An/wsYN2aHFWWB8TqkjRwnlmLZJmM1eitI&#10;7LRsEwuycRF3cNkmVmbjIuMybhMLsyyS/E3ugWmyuLfffltpJ4oDc5bPG7zfvHlzBbyvlwDOmDNB&#10;lBjGRZQpco2ihDEuci9k27vvvruyTTwTTBVDkvTOCMKNnh5yX8QrQpaAgIB1wXt/f7+SfEtIZF1k&#10;T9YLCyW05uGLxMkbz2f8uBMgb1zkvBuN2zfnnqptHs6BFfB+huDdjuDdjeA9kOCdmn8pV3M99MsD&#10;3lU5UDmgcuBz4gBxhn5ZwpxJTqpVo5Hk0wurM5Yr+/ndu9YbwZjiSJ/wWGm0UvVpaVU+Kn3i6EWG&#10;XBoX49pKmiSDp4Rxv7Gg1P2+DSNnP6agcNHkPKbrxn6M51xeJ2+WwgnBHI+4Hcq4TTLG69vS0m1y&#10;kHyfSzjp2nOu7XiBCb5Nk8+vvQXzTJK50ovkbVh9Y4jVTMZqcj3SzpjVfnmRwNmYSNxwT/Q/q/tb&#10;zSvBnw/v23i84Q6sjEoA+v0byjDiLwpaX3O/FfC+l95exwnerxK83yF49yN4p8cbv5VWLyF55oP3&#10;iro2xrwznpjCEc544sCkWgQkaeDPWus+cZXwpNXdPbIMt4OLcDe8hHXOFzFNjehIRjhGsqMxJFb3&#10;zCgMZERhhtboglMWuH3NHqNMHmF+5nN9ojJZFmdnMDGp11aLYEtStiVqWhb4ZDdkFWHv/nCkG1x5&#10;lpkBdmJyhi8KOVYfjb/AD815SU5DIZuZ1VuU56ZnMDU9a5KxngkY2OeUsp8PigLqxYWHv+LKo7yE&#10;lqkJpzvhmRDsJgAs69ODB+M5Z5XxLmF2ZlafDI5x5kpih7lZZoKdMSRQ0yePkwz5Em+vjIXgY05e&#10;CHTZVq7NeA2G/pT28iCYuHRLTgB5uRmz8s8xK7Rcj/66BexKLL+MfZ4AidevJGvj/7zGGd4vGae4&#10;pwhPJrlf/te/tOhIZpKdXp9ETXgjL8L7GeL1id8WMTU5TZ7OGcY9u9K3XNMUS/vJuBXecTyTE9OY&#10;5UMur1vjuWY4ZuURp6Vf7tssXyYK/+V8SnkNo7JHti8qvFXOrWzXX+ssQdyU8FzZrk8iKOfQj1fP&#10;o1X8NvBK4eFK0sFF5ARR21/cp/DlUQomueeSpEss4gJARau/NmO8uKxL7LIkQpLlceD99ddfVwDO&#10;pk2bFFf3//gf/6PyvzddNE0XsZDKdrHCC1gVy74RGInVVtY//PDDVcc8CXgXF33j4u/vvwLm+vqM&#10;GZABY5y2MU5Uzmu0HovLtly/0QVbPAHkWBmzEbwbFQGm/BFrsXExglNRYBgXCTGQvuQ8/+k//Se8&#10;8cYbCA4OfiBRzpUrV5TzS6I3c5ZPA95lTDKef/JP/gnMTVi3dkxPAt6NFnZxXzcuf8EkUjKW3/3d&#10;38X3vvc9hcQ7QrZJiIcsxQxHWgveTccjXiWyf63bvDl8XK+NJHeUeyEx/mJhl/FK/+LaLyEWPj4+&#10;uHDhwpN2rx73BBwQ8P4mLe87Cd4PmYD3GwTv4jpvBO+nvgSW9ydgj3qIygGVAyoHVA6oHPhMODBq&#10;AO+fELzvI3g/SfB+keBdcs18KvBeXquFbmhc0f4UVHcxI2EnqQPZ5e10N25DerEWqUUtLAnShJTC&#10;FsXlZ56Z/yayIzCRF4OxHLrGkEayYzDb2YysfR/iznV7jGwYvOuzqy8S5C7y1xRU6hUuiwS+xprs&#10;XBeAKu1WsrrT2cykXJp+n77U2IKhzxWQZsjkrnQrGemV/yVruv535VjDePSl56SpYYwGjwLj+ZVf&#10;Jdv8/TEZ+1HOuTKW+5nejWMxXq8yTsN49RJkklDN5FqUsm5GHhmvz7Df9Jr1/bGevTJ2vXXZyN8V&#10;vqzwx6D4MGaKNygO7rfT89nYv3FdxnGfb/r1Ff4Z9q3uw3A/DH2ZXrOyblrmzvT+mZTjW3VfV67f&#10;2K+htNxj2iv3SVGgPD5pndwJATjiZmy0PksM+HplvIxP/sNi3mW/WI2NruMClMUSKS7lAnAE2Jgu&#10;Er9sBMhita6vr18BYuK6L+BNEqdJMj3jIsnOJB5NjgsLC1vZLlncZZu4VBsXo+Xd1BIqYzCCU4l5&#10;l0V4LgBRtp86dUrZJtZe+V9c2sWdXdyp//Iv/xJ/93d/p8TIS7kzsdgawbsTs/Eal7179yrHmrpg&#10;G8H72oRsEgYgLvICCMWyLl4FAvrF8+BJF1PwbgxdWK8vSTwo43JwcFjZbeSPxOgbvRU2Oo5PA95F&#10;gSSLXINY5oWPxlAL4afcU8k/YEz896zBuykvxHVf5E3GKHH+ongRd/yVEpQbZZza/ok4oIL3J2Lb&#10;Iw9anumD30ULvLHpbRw7dYYutFaIq3x4du6nP4Jn22NvVQS2vfYLbPpgBw4wUV1cvvbZDkA925eO&#10;AyPtdYyPrsTEU8jdN9XfjnJNx4pl/vNg1mhXIzPdVzPJci+qarSKl/KzXRbRXFKIcpZVXPE8mOhH&#10;ObPMP6ycXEd1Oass1KK6qJghLL2sDtWEZno4my499UzyzOTXT7Mo3AINnLMLjy61Oz/cxnKUcdD0&#10;rB7Ps+Xppz/bZwre+wfHFJeVodFpZpwXmlJIJ5nnJes8M0P2DOrrv7ezhFzb0DzaWMewdZhp/Yco&#10;MIMLaNTN0yWZ2VFrpug270i3eWZkN9dt3gDaxHqsWH5XwBfBJwF5bXo+Dh6IxJUbMfCOb2fMidHV&#10;WfYvIC80HfuPMxnctViEZffRAV/5vCXpAZpinTYAUgMM5/VOI8k7C5nVxtrH+kQussyMD6EsvxvD&#10;Q724cZZxZuWdiPdkkjSDxf++BddYw1y8RvSuPeLioixGtxNxB5KxKJblWSbBy0Ji8YDh4TKMUXE5&#10;Mb7BFpEbloNopqw1JtpRroX96K/DwCPllxbnlTJtepBubCuW6N76Rpw74o9Ptvngmm8lI+aVga3q&#10;R7aMUeni7lqKcbqcJ3lmIrtRolx4Hzjmyb4exq/WoKi6AxPGgK+V0nP6NopywOAFoPSvjFV/LrPC&#10;JsyuTf8U676bAPzHWd7FZV4SuolV2+jeLaDuYYsRvAvYFFdlI0mGeHELFzAjserGhGfG9mJZNrrj&#10;i9VagJq0lQRLspi6zaelpSkx3rL/T/7kT1as0dLnv/gX/2IFMCnyTOAvVtmHgXdTi7UpeO/o6FDO&#10;ux54F/As/Ym13eg2L22N7u2yLm7TRvDu6Oi4wq71wLtYaqU/U7d5efb1XjH3/aUkcZ7R2vywpIGS&#10;3V14LgoWOV6UHvK//MpiCt7ff//9VffIeK8EeB48eFA51+/93u8pYQLGcm2yTcDxk5T7k/M/CXgX&#10;pYic11hOTvoRT4+13hdyr0xDOh6Wbd54Mz6N5b2yslLhiShYHrbIWOT5UZfPjwP3wbsXDt2MhO29&#10;LFwJKFc0/+I6fz2kBmcYbnbq4hc/5v1Jubww0oIb+z/CDqvDOLBvL6KZE8b3pCU+sj6JqBAfbH/v&#10;I9hcuYoDxyQLtL7SsS71Cn7vT/4cubopJF/ZhH/5v7+F5BbO/wtMoHv0GEqYaWumMYu5ZXbjIyaJ&#10;2mN5DEFMfHVuB9cP2OA8FaFBqbXM33ISv339ECpa61najRm1GRPubHcGF05fQHyxvqJFQ/ItnGA8&#10;qHx7RF60xC/ftEaj8kU+Dd/zVthmtR8f/fZl2EVLrh8mAC4MxJb3P8HePdvw0W4mlZPMXFzKIuzo&#10;obQZsfnlCLC7CLe4auRFX6CHjAWKmxpw79JFRJc3IpXJ6CyPMQ72lgdi01Nw6Cf/Q/++/81RRBSW&#10;05vROMc/KcfV477UHBjvRmJSKlKYR6GxezVIG2ZyxKyKFugaY/H6995GnpJ46dMts0yqXMGy1Z/n&#10;MtIQgzd+8DYSaQStZo6HJ31ChmoqkFVWb8AxG7uiTLt9eP2j6/fB+qQOFVUtJiWmV/dXxSRzb79z&#10;CE42+7F172200luuxbQ0NJu3JTgyo74F2tZzW1+eQUlyBsNr9e9Ec5csp3145+Cdh17jMjP0e5w7&#10;gRMMGXUKKDK32+ey3ejwoOI2r1jer4Tg5O1UXPQtxg2Gqz1geQ/K6WFJgz54JTUxmcejY97LWA/R&#10;CN57B/QAvYvUybJrHX1S831speZ7M+u9N3VIvfdB1LN2Yi1rMGqYsKSa9UMrGvvokj2PoGwd3tt7&#10;lQnrhhULujngTT6C+xsacf1GOHbsCkFKM2tpKlZRvat0hls43tsWBU/vVFxm7Lc4Yyt12BWX8HkE&#10;sn7ttiNJuHU7ES5RbXS9n0C0Rzz2nkxEeQ+TyyTl4ejFNFQxecxQTxOOHwqBK5POuR/zwod7mUTj&#10;RASi60bQXliCI0eZlCW/FuE+eXT/D8K3v28P34QyvP5tW2y/U45K1qEMjmxlrPQwgu8VoKq5DbfO&#10;RePU5QgcYEz4wOwi2srLYMOs9afPRSGysA8NOSU4cTmdcekN2PHiOfzqQBrbzSI/imVPjjEBHrOy&#10;R0eVoLyklXHcKdj6EjOD74hBC8uJLC1NIsQ3HWXMVh8Xlo2clgHE+yfh2KFQuGWwHBuTstyyCcPB&#10;K3Fwdk3FAdtopNeLMkZc75fQkJEJi91x6GNSnUHG+p9lDP/lgGoUZZciPqMVWakFOHeGGVq/eQOB&#10;9LhwZ64Az5gahPkVoJW13EuTWbpmfwDO+xD8z00h9EYUznqVIDOpCBfOxOA44/7vJHYoWrQcJuqx&#10;PhyNVCaVqIrPwYGTCchuZu14Myzc5sjJ59FG3gYCcMS6LDHa4l4sJb5Mrdpr3xh79uxZsZAbXZZN&#10;f6XGuIBB4yLu10Yr+P/9v/9XKR1mLGUm8dzGOHgjWJe+jNZ2Y/y8KACMJTSM5//n//yfK31J38YM&#10;92KtNy4C+qUvcd83LuLebByrse63AEKja7+xtNrk5KRynLQVS7hYeyVBn1iBJUZfnmmJ5zbG30tG&#10;e+MiYQZy3P/P3nuAV5WlV6JvPOMJnrHnPXveJHs8fvZ4bI9jtztVh6rqrghV5JxzFhmUUc4SAiEk&#10;oZxzRkgoIqGchXLOOQslEGm99R/piAtFUVBd3UVVaX/fBd1zz9ln73+fe+5Zf1hLs0ZdIvpqxP+D&#10;Dz5Q6viFfV8yDISgTvp/7733FIZ22U9k1TRBveYaqFrskoEgtpO0fjlG5SSQ42ScL1obdZuQxkmW&#10;hJz/+f0khV8z2+F1fzGE+V/6lGvpRaz5wvqvOg3UvlWnhaTrq/YRR4163ci6io3EpnLtqFkcQh6o&#10;jv9FOu9qGYDs86pSiOqYVCLDpRr2170Cfrv7C3jfqKTNB0Cb4N2U4N2O4F1Y5iV1/iLBu9l3HLxL&#10;zWaI6Vbokw+gM/MSfv7+dly20sKm/S4s1arBpu/9M06Z2iAmq5FBjhm0kZC2JNIOP377HRQKo3RX&#10;HP6QWVB6sdQfn2vF1p/8JQ67k+thYoQEUslY9/ZK+OY0YXBiGFcPr8Qn6w7Aj8o5Hd0TJJ/Lh+6G&#10;X+H9tXtx81Yh4mNcsX7nHnhHxKJJEWJ+iMLAC/hr6rWXMdYw1pqAX1DP/Ix3CT9rwu5f/BgGvjHw&#10;PL4af/OjfRjic1OKy2F8sOokAp3IbL/DbjFqNlkXg+07dpNnhiR7FenI7ydxW0cpWeU/xi/Jkp5A&#10;/eVIf2P8+GfrcIeSwd2NlahqbkHYhTX4Hd4jvrfeAuk1nKNG3fJv92peOtubaoHGW8E4ufckrK9c&#10;xLnDWkio7ECevwOdghFobS+FnYEZvMKjYX9wM370wUFUdtXjwtYtZIc3h6GVB3pYEtmTlwSrC4Y4&#10;Ze7D63gcocbncOyMGaIoodxDJnSfqzawMrVEDvHHaFMJ1Rn04BqewqCYFxydfRFw0Qra+na4YmmE&#10;Cy4JIH3TfHs0gyCrk9DS9WVAspWEyLoIiAyD0dEzuEzpNn19Q8qxheCikS4sfbMYyHuAJhIaRl0j&#10;aZ3ROVyMLMDMYBWM9h+F3SUX6J03QFwJJaDnxql1Tlm6WDeYXTiLD5Zvh4uHN2ysAjA2O4OcEFcq&#10;tJggt3Ycs5ODyE0Jht5BE1SODiPa4gKcfMMoGacDUzpOLTgGn+R8+B5bjx+9vxtVg5RSpvKDGYnp&#10;AhNZ5ulijWPHDBEYl4iQAJLCGdmghPimr+gmCe50qGQVg8aCSGxfeQCOtha4cJWykCSJMzd0Rf+9&#10;GZTF+kJfxwCppSMkJh1ChLsljI5vx6r9dsi5GYzz56xw1cQCkcyqmegog4O+HrQt3dHamI0ja3bA&#10;xs4Wpw2vMnhLbrMoV5ga2eF6gh8+/Jsf45RPMman7+KmpwMMLJyQn5sFi2MnaCtX6Gnrk7S6j7hs&#10;BLXtZJMfbkBssCcOrN6AeHogJ5roHDxkgrrxYQRzrj5JFailWsX3//YXsCdpeldBBi7Kuh7ZAzvf&#10;FNyKDICJ4TlYUT7yt5/d8PrfPhW87yN4P0PwfoHg3ZrgXcrVPgPew3P6EMrIrQcZ0GOvJ/Jsn09Y&#10;V17Txsj6hEIG0D1AoN7PyDqj6+2942jlq4Va600C2DtHUN8+PA/YWwjOmgdRScBe0TigMJmW1PZi&#10;cmYOYdnD2HHmIqZJVvY6kXcZY1VeAa74VWA+SULqxedronMCE3DkbDKlpgrh4JKHPiW0Pk+CIOA9&#10;htJwZyyzEU2ZMI+YGlTm5GLdalecOBuG0IIuJAelw8StmAyj0/AxCsKlRPHQPYSHfhAuX+9ENRlG&#10;dRzykRyWiLMWpQQd7bhwIg5JmWRw172FiYfTuHQqDLd7qLMalUQgXs3jx2BxPJqSJuU4uCOSmQej&#10;sD0ZguiSVjhqhyGfEmw37CmREliHTOqWGlIXvY0ZDn6mEQjOHcNMeyU2rXSG1plQMtW3oiX9Nn74&#10;wWUkN48jkVJ2bjGq5vJDJIWmwPJyGi65piM1OY/M89mYnh2C3oloMtFWQfdINPUZM7g9HUFkfbfx&#10;qFmM43eVFMJQN4uet0dwOeWGTYeDccY8GY09o9DbaY2t9nfQ31wJvdNpCvNjIKUe3t3gi4Kee3g8&#10;3Iyzx8iAT0fDNcMIhBc0wvKwP643T6E4OI4Pg2WYGW3GiaNxKKJkyJ7VV3ijDYNbEnkT5CKllv28&#10;93G+9v/rAN+/7jll9AKEBEAKsBbw+iIQpPmVljRrAVXyEpZ09SUSacIS/qJIpaTPS1qxRNvlPEJM&#10;JkR5En1Wm6Siq/2qxGHCtC5gTl5qJH9ychJWVlZ46623FMkxiXxK9F6OFVCqNgFdss3c3Hxxm7Do&#10;yzZJd1Zr3gWIy7hkuypRJgfI91tsIxkDMmb5X+Ti1Ii9jEPGJcfJ3NQmkWfZpuk0EBArtdCSei/S&#10;d6IrK5F14QHQ0tJSSg3kHMeOHVMk517WhFhN+hHwLkz+EkEXsC7gX5qAd1kLGYPUhmuukfq3AGxp&#10;4sCQv8UJIp8JuaAmQeBLB/I5HwpJnJxbWORV4jjNXcXRIZ+L40ZtksUgayrzkqwPsY80mZ+QxImd&#10;xT4igSVcCapTQLI11GtG/n6+iYNEXe/XLQPYt2+f4tQRZ8xSe3Mt8CLwbqsB3h2WwLuyeFE2u2FK&#10;FuCJMk+89YsNlHA7TVlRL94wmrDjBz8gyLBBae8c7j+4j4ZSksQGmuHvf/AjlPKHsyHsLP7gT/8B&#10;ibXdBBKXcWrz+/if7+xGr9y+79Vh0y9WIKptPifQU2sNlq3aQ0WUegUkVNU1YKCvByHnVuBnH51D&#10;7SD7SOIzDUlGPdNaMTlYCHs+4P/q7/4ERzxuY4oay9fJqv3jd9Ygo7kBFw+thx6JfNsqcnHgV/+M&#10;A5eTUZFoj6079PiAbkit7SsKg/1gzyAm2pOwhdruNcxVbqYcVykDNp3tzeju6kWc6Wb84oNzCPcz&#10;plb2LrSM8nnF5CDVgy5jcGoGBYkMGPgFI6awknw631D2qDf3a/qNH9njnltYS6m/8rEJeB3dSWm3&#10;XszVRuPQATsUFV/H2d2nSaJNwmFvD1iTZJjCeji4ahdu04EVTYDseL0Ko5Qyiwu8jA/f3ogyZpbk&#10;OZ3EpjMkw2aGaXvFDeiePA99Zr/kVVHS7NA+lnDo4vgpM2QkhOCM1kWkhDti7UZbDFI//Mym06hQ&#10;RQCoYJXhq4tlnxgqgM/9KGXm+NyvvWoD/PI6keOujS0nA6ngVIBjWwzRQT6m6qo8pMenwM9Gi1rx&#10;Ik/3GCarV8A+uhoVEY44Y8rSvbkRhNnq4qx5BLm5OnF2z3kkZcTj3F4TkiL7YN3mo9A5cRCOQQWY&#10;Hu9lan8aTqzYhRxmG1R6meCCYxQCjI/hqMVNdJdH4+xpZySH+sCOBNx4VI/tG1mWQ6B6ntnMGaFO&#10;WLvbgQEJsrGbGkP3wiU+d5NZXs+BmTXT6GquQ22GP7Xj9dFNdQvzAzpksk+G9k59JKSEYAOlDvXP&#10;HoW9D5UiLjvAmfaebaA09snLuH0jEJbEKxGXyFrvHEygbo+Mxgn0tdWiuyYVuz/ez3vfILxYShiQ&#10;mAv/S7aUmbPlOhRTEs8S1SS2Lgizwprdp3D26H6EpBC8b98Mm8gqVEZfwhnjGDy4N4iqtk4ku5O8&#10;TdsUJ7f+EstPuzEUO4TTq3YuyNNp48zFLGCa0pzbdNFOqxe4X4SJgxslufcjvqAVDbez4Gt7Asu2&#10;WhCzPEJ1QRrVn3IxMPlmQvnXAu8+Gd3wTu+Bc3w9YiTy/hLwXlbTugje+xdS43uHptDN6HuXAubv&#10;op1gvm0ByDd3jRHIj6KB0fe6thHUMBJc3TJMID+IKUbeg28PY/vp1wPvkq7eW1WOndu94ZHYxC9N&#10;E8IpzTa6UK+dSZmBozq3kJVeAGOrWyhlGkhUaB1mlM8l8h4CbYci3IyiRJxLCSoZ+T5yOAThN5ow&#10;MHMfA00tOL3fB/6F3UgNuAEd61wUNPfDk3qQUaUT6C3Jh6nlbcSHpMLevYGe9k4YnohHyu0SGJxL&#10;p7TDA1w76wOHxA50MRX3pPZ1xMRnYsvOUKQW3oHJaWrd8yLy1aW2Z147/G2jcC2xDk6G/pSEa8Bg&#10;h+ike8M9pw0JTlHQcydgbm3AKeq5e8bUo6V3DOkE6KfORyEwux1JHnE4xTEO0jsubZoR832bbGGZ&#10;OoppptYZkOU9Ijwb5ywyUdVIpmCdm8jIKoadfS5uhKUS6N9ZTNlpLyDD/ak0yj08QqhNMI5Tyi6n&#10;chgttTWwvBAGA7Ltl1bV4OxeythxbX11/HHMKAEuEaVo7+yBk1kkfCKKKEuRgJzmLjicCEfh2EM6&#10;MRJx6HQyNVeTyaCYz6hdM85wPu7RdSynmEI0wbtrXDcm+7sQ4lPFlHwhHvzmAXixv5BwCch5kc75&#10;m/SLqwn036RxfR1jkWyJf/7nf1YIAcUu4nzQ0dH5SociwFlS87/opakn/ZUO4GvuTJwBwkWgKZv4&#10;NQ9p6fQvsIAC3g8y8m7GyPul+ci7bSgj77xXX+Lvj0MkI+/+3/W0+TbYHd+IPce0cfbEIQRlFcCP&#10;ckYbD+sgIToAOxgl0re6DBszJ5T1SRrwDKJsGd1ethx6JpbYSWmryNJWlMW7w/xSCLpbCrD9/Q9h&#10;HVlIpZObWL9iDTMcKjA12QLDLWuxl6nsDnQKRlNhJ/iaGdxICownk0iNjmfk3YMKOXawsryItNsF&#10;uMpoYGJVB9Kv6GDl+p100l+AewA1zy/owZfSbOY7NmI7z2/IB9wg14vQu+KNBDdLbCRIP3ZoJzZs&#10;PshsKGPYXLtJkt4ReBmfxklDY7gF0mFPUHTD3QQXQwVMzRI4RKBtegRJrtY4q28OrVM6VC6ik2Hh&#10;uqovSqLToWwJvC/daT5jgYGCAHz4k9XIGZxFppM+FaK8EOZ8Hr/81WFEJ0XC3vQ89utbIsDtKo5Q&#10;Fq2FEVj9TVv5zJgAO5aLZDDzNNHbEms3rcH3//JthBXXI/DMNqw75IJxJY43gOAAV5w7uAsmwdfh&#10;ZX0Ohvyu3S69g9wgB6xYuRdW2oex8YALejtuYcUPPoB/BsEjgx5UkGYWTDXObdqDyJvXcWD5hzh2&#10;wQxb31+NqMouhGlvw5bTgeisjsZ7P1yGm51Mp5nphPnpQ1i35j38/JfHmGFcjcPvfgDXjEakXzyC&#10;9z69AD4KY6wsFlvWnSLW8sOGd9bC0tYEq5cfQHxaBE5paSMiMQnljSyDVSw2iSuHdsPWj4pMxzdj&#10;DcH+2W3roOOejdokR3zEjAR/9ys4dPgi2vqbYX3uCBz9YlBYdQdRZiyXWW+CgSGWuXpdwan9e5h+&#10;HQ073WOw9r+BMmYr3rysj49W6KOrtwZ73/kYhta054fbEZlKTXjKsQWTNLayvRep1+zomLRBvI8Z&#10;PvmQMnzaR7BxmzYuHNtOvXkveDryPmgXjLzySpRSiu/Dt7czi7kbxqs/ptPCCz50MJw/uBtmoVGw&#10;230UbinlqM7wxqFjRohNyiSGy8GBdz+Ec1oDpa+PKbYa5xq0UXJuL7Xnu4jL7vVm41ff+yGMg2Jh&#10;T9nhy5SFtty/EuuO+9A5Go4Pf7wCN7uo+pUegm1rt0LL/BpaGophqXMM69d+gLd+tg+VA2OUpIxC&#10;eDidH5RmfBPbIng30Ii8BzHyHvWCyLtnage80rrhHFdHkPnyyHupgPfh+ch7H72wki6vpMyTtEAF&#10;7vMR+HFG4AncO0YZgR+dB+6MwivAnWnz5Y2DjLw/QGDm64N3iez1NbUiMqoQkbGVKK7tQe2dfkxz&#10;u9TBj3T1ICa8EMFRd9A5+RCzw0OovEM2a+Xzh+hpbEd4WAFCEmrRr+hHUtqIxBGhoZXoZLS9pYza&#10;9cmNGJ5h/Sx1J9PjqAVa0YN21sh0jZDdfmQY9Y1D6O3qR2MrZcCYdl9X1Yv+QaZ5VA+Q1f0Reusb&#10;EZfVQrb1eyjKrkAwf2xzi7sxPDrGffsxyxrqtpou9E1Qv1WcB0dIsrXKFdEVQ+iqbUE0wfwgzz/Z&#10;04U4svmP3nuIzpoGjrGc9hugdFsvpu9OobSuFwPdfUhIrULHGFn2ee7Hc9MoKWpC2zgLBpje13qn&#10;AcFBRagmA/7j+ywLqO5D/wAvcqaryxwaWuazHuQ1yfrfao7vHvuZmxhCHIF4Um43mpnu3zE4g562&#10;LjT0TuBOHuts6gfQwZvM6OQsKqjNXj80i+n+bp4rH1mKTuYcGiq6FF3b/KAbOEIHR3B8NXkP+KVh&#10;nXtbdSPnU4oaSeVp62XmxjRmxkdxp6wPs7JW32DwLkzZEu18nmn+TbxZfNfHJER7Er0XZQBpEumW&#10;WvqvGkSrhIIvS7+Xz0St4NvYJDMkitrTS+3NtoAK3o8QvJ8neDfxvk3wXo6LTNuT1Hn7yGqY+hct&#10;1LxLDvh3sInajFDTUP1FDSo/UbSJKHs1N58/9uD+LDk91AdEZv4taDHdZ0rqIssLOR5EklZtj5g9&#10;qMpaPVlQtVEe4qkMM0sVHCFOVc6pcYx8/JDPGXML2kgPqfDyNP+KCjdy3GLgW2HU4c/vQ0XdRW2q&#10;tNO8xBQVgpiSrMkL9uDe0/eivPNgkTvn6do/5D4aYk0EP8y4uxVDx0bJEnj/Dn5FvmjK/Q0lLCeM&#10;ZonnBB5OkScqmtma1xn4uJ5JidEcRMZcR2k9n5VnepBM4lJ5Tuypus1AVDgKWudJGdrL85B4MwVp&#10;dErll1agIDWJoPgWhuRrR+dWTmosU7VvY0BKrCfaeGwEUnL4DEpQF5cQhxuxsUig7HBjQwWdYPG4&#10;ncy0cXsX6r7PX8lNxUnKMYnMRoyLIoEq9ympbkBxRhJupBaioVbmEIOaLjJEkRerJJVyqRnMeE1I&#10;QXn1HSTHUK+8og4VuamIIdfW0EI5f3NJBp8zItjfdSTeiOfzfholrGeJPdIQERmDOmYXqG20vQSR&#10;EeEEuTdxIzoKUbTFrfxK1JXn8NzJqG+pR2osjxmgQlZ/DcIp+Ztdyozi/HR+noLewQFk0w4JCXkY&#10;5bQeDjcqzzjp7KO6OIv7pKO+qRYpHOv1hOuIplx41yif9Wtoa2ZAVrIEV57lC5Nj2XeUsmaR/B2P&#10;jU1in9FILmpmlcEAElhWEE+b1FUXcZ8EVDU1IPN6PG5RA/5WZgL7zuH876Oj9BZiUwp5/3yEO1Qf&#10;i6DGfR2Diim0Y055He4otsqio4P8aIU3EXUjV9G6f3S3m/aMRvytIq5fOaJpk5iEG8hMK8SdigJl&#10;HYprqxDt74yAiDQk+NhTmtsZ2VnpypokxyaitufNJ7NTwfteAw+cto9k2nw6y5CLIRlvn0mb91LA&#10;exfBe+0Xg/fqVvQLeOedvZORdomytxPMtfVMoKVnAbBLpJ01JrUC2CVlni+JtFcQsJc1DPALOcD0&#10;jT5MUOvc/9YItp12fO20+WcJJ+d/NFWw98xnJEubly57WgrwzE2FjPCq7JyyXZFom29CJvf0R2rh&#10;12+xP5XwTWrtF8jnFiTjNNmRnwdv89HOeQK9+ZM8Qk9zO24klONWSQ/J9Z6OXtjqF3/kVWI75aD5&#10;fQSYK6R06oCVuWiMmT/4zzI1c6wLJH/qsSpR3yKb/cL45uXj1J4XC4EWxzz/x8JYVcI52kbzoWHR&#10;rtze39aDps6FnKQFibenhlY1HblWC5Jz30TgrtpaIu/yqmFpwBJT9jPftjfyjUTbh4aeMj8LgZ2m&#10;LvxXNWgpDxD29C96fVlJua9qnEv9fLctsATev9vr/5XNns8a4yP96GGZ5ddK6/2VTWipo2+9BeYm&#10;0MRSlqUqj2/qSs8gyd+O2cQucPYOQynLtL9p7UuBd5d4Eq99QeS9pLoF/UPjz0Teuxh57xxg5J2e&#10;sTaC+VaC+WY18t45pkTeFSDP13zkfViJvN9l5N0nYxRbCd5nXrPm/detTX6TjtesBpsn1vv2vebn&#10;+AazyX9FNpdZLoH3b9rtcmm8SxZYsoBqgUXwbsrIuyMj716MvIcw8s60PUmdt49g5N3vOx55X7pc&#10;liywZIElCyxZ4I20wL2Zacx+Qz0wi+Bdn5F3O0berzHyHsjIO8vVPhN590vvZK1HN1xeIW2+pKoF&#10;I+PzEdRRpqSP8DXE1O/B8Tn0M227b/Q+epla3k0Ctk7WsnQMkGm1f0ZJiW7pmUJT9yQamWJS18FU&#10;GSK6wJwZbDl16TsN3r+NYP27Oqcl8P5G3suXBrVkgSULvKIFBLxvYM37YYL3cwTvxgTvNgTvDgTv&#10;Fwne7QjeTZbA+ytac2m3JQssWeBFFmhIJafGOWdSOX932nhtCgxPWqPhK8re7siLhPYJW7RplG/P&#10;jQ2ijaW0vZ3EaioB369t4ieoT/NmLfk6Sljq4FJIxleq4/5rD+9b1IGA90OUituzAN4NCd4tCd7t&#10;XwTePVI64JLUAdtw1gu8NPIOFFc24xbrw5MyyxCTXEByhTyE3chn/XgBAuNJ2hJbCO+YInhEFcM1&#10;ogTO4aW4zLrmiyFlsAsqg3VgBSz8K2DmR+I23wqsvZCBjUfNMTM1/lps899VcLg07zc7K+HrAu+S&#10;5i01Pypz+8vuZZKW/dFHHykvkQb7qpowrUtK+OvomYs83Pbt2xW2/OdfwvAu24SV/lXrzyXl/dNP&#10;P1Xmpsqz1dfXK2zx8hIG/q+jyfoIs7uM4WWyga8zNiFEjIuL+1wJvNfp61X3FeUEmYMw/4utf53m&#10;5OSkrJMoAnyZJmMR5nrhKxBWf1Xt4Mv09fwxJ06cUOb5beUfeJmN5sG7PsG7P8F7HMF7FsE7pYBY&#10;cyd173YRVQTvhax5d6aE0He05v2ruMiW+liywHfYAvdaUrDn410ISMvBHfI4zbcZVBUVofsuS9nI&#10;hl7X3Ib6kgLk1bQvWuoh2dOzbmWhjOpVsn99SQXauztQmJWN+gXN8a7GEmRl5SCvuA73KD3cXlmC&#10;xv4x3O3vQG05ZRuL8lHW2Kf0OTfWybrsLFS0zI/h0cwwygrzUE2+rkdMo68oyiPHVDNCjHRwyt6X&#10;ss0sNp2malZZOSXtWlCSTwLmvlG0sW6+kyzuI+21zCzuYkCSSlscW2VlNZWryDEx0oLUKCcs//km&#10;FLBk/9FEN1n1q3CX3BjNZRUE3OocFhA3ZeWKKKGWl5+H7JIilOSVomd0EmM9LaioaIKU8T8ZzMX+&#10;lUdRQhLrHNZ11/fy2JFGXLW3h7NbKHqo+tBQXI62rnbaJwfNo+Pora1GY3sHeb5yUdw8bwNMD6K4&#10;qBxj5M5or6hAS1cHSrOzUUW57/l2F2d/9PuKjOx5ixiUt7UuVcL8hr67T8G7OyPvETC8lkbwXqRw&#10;zXwm8u50vRVOCe1fCN4VffWRcdyiDnlEXAp8Q2LhFRQN74WX/K358uR75RVITVG+PJ57uQdwW0Ak&#10;ktOzFAmk15GKWwKxbzaI/a6uj3yfhawuPT39hRJvv4nvuwB2YUqXG2txcfEXnkJA9t///d9DdNt/&#10;Hf1xzRMFBwcr8mp/8id/8oXn19yhr6/vpfrpKrnbqwKzwcFBxRYyN1kHaZmZmYvnyM2llvLX0ETn&#10;/vd+7/eUcYgM36/bRIJPZNdEV/632fz8/BZt+bo678+P09TUVFkncc68bhOn0+/+7u8qYxHJO5HR&#10;6+xU5TJft7fP7v9f/+t/Vfr+so6FX38EX18PCng/QPBuMg/ejTyzqDNbpnj+JfouTn5j30IYLYH3&#10;r2+Rls68ZIFvuAUeD+RiywerYO7shlNHDVDY2o5kn4vYu3kl1u+m1rePHX7xD5/Czfsa9m07jcKu&#10;GbQ3ZsLjkge8Lhrjo1VaqKNWuPfhVXj30/PwcjLBYW0fEkLnwOiUESwNt2PNplMkWQvDqT0bsHz1&#10;fkSH+WL5j96DiYsHzh4+j6zWftTfiMUVK118uPoEOqbmUBBujXVrjyH2Vj4y4q5i45qjiEhJhO3+&#10;3dh89CL6KElXmmCLH3/vA0TcvoUTa98l8XYdgfkVuHkGwEBrP5Z/tBJeIZE4+N7b2GkahLLibLhc&#10;soa3my0++GgflZhq4ax7Eus++RB6dn5wPrkN7608D0/OYd8Jd0w+vo9Ub2MYOFzBkXXLsNXaFc5a&#10;u3DKIRkDtfFY995+1JMzrCDJAR//bD0ueV6D/bUAgnES/wV4wtUtGCY6uogtLoPXsbX41UpteF42&#10;xQlDDyS46+Mn398EL+8r2LPbhE6KengYa2Pjqo9w3MgN3hcO4e33jsDnmg127bdFj0LP9Qh5/kb4&#10;8T/9ExzdMtBAJvkl8cffzBdQAe+nJPLujlO2ETBwS4NFQJGS8fYZ8H6F4P2KgPcwRt7jPp9tXgDZ&#10;YyEUWyBK++qG/oQMrWQw/Yrqjpf6WQL2X9c1IN8JiYZKVFGYtQVMl5eX01NaobyeBxjitJLPVc11&#10;ze+U6GjLMapOuBCrCQmeJrma/O3l5bUIqHx9fenprVTkzlpaxENboUQkhT1Y+pE+xDbChC99ibb6&#10;800kvRobGz8T0ZVj1XmII0/mIkztDQ0N2LBhgzKG//k//6eyz4u06V90v1AzBiLIkKq+RJddV1dX&#10;6e8//af/9EJpMYmmyxyeJwSU9zJPmZtE9aVJhFZ1AohMm2YTh+HnjVeOV+crx4hNpe/Py26QvmRc&#10;sp7PZwqI7f77f//vyjhEl12a9PUyOUGxrfQlayHHq03s/cknnyh9CXiXfTSBtOjdy/xl+927ZMHV&#10;aHKfvXPnjjIvlZSvtbVVOcfnNVlnuabUa1vO+6//9b9+JbA8OjqqjEOcKs83cdzIOOX8ahN7yNhU&#10;0j45rrq6Wrl+1SbX1mFKxcg4/uiP/ggFBQXPzP9l66A5BvnuyNhetJ5/9Vd/pfRvaGioHCLrqn4P&#10;P9dQ35IPXgTerZbA+7dkdZemsWSBN8MCDzvSsHPNGSVt3l//AiJupuHUkR1w8I1FPNnjqzKjcWCn&#10;pULa7EKZM8+sfvJJ30Vlbgqc7A3w7o/WooI/iwVXdamKkQ/cr6Tmug4q2+pxRdcAVlY2KKmqxRWC&#10;0dO2gXwui0VdRQ611fUgMfYIYz14JdejufwWLlnp4N2fbMadu49Ql3sDF/X1YOsdjIKMBDgbGcIx&#10;LByh1s6KtLE0IVauTvfBBTowY4JcYWJmhaKGPqT5X8A6LXtcj48kOXcVrPcewvWWh+iIuYS95yJ5&#10;5BAMdp9H1PUArN50CFFkd88oKMd1ByPoOHEO9ypxcM1JNBIwz90fQ2GEB+xdkxj3Boo8zXDGPJk4&#10;ugEH1h1BOYPsD8ZLsPf9d7Byhx5yaiViPwyt9TtwoxvoTvGEqXMy0n2o8X6FOvAzZTix0xhpNwNw&#10;+JAr952D5e4TCI0Pw8bNexEefx0p2YXI8LDDceMEft6FE6sPokijruHBxB0kBt5CRXvbEnj/DX2N&#10;Xgu8L0beXwG8KyzkC7JiX+X/XxfYWjrvEtD/Kq8B+T5rRieflwWTVFxpT6hjf+nSJfzFX/yFAhIk&#10;Krty5UoFkKrNxMRE+UxAn2iOCzCW93/2Z3+mHCvt4sWLL4xcS6T3/fffVz778Y9/jLfeekv5W+S6&#10;NKPdmincqamp+OlPf7rY349+9CMFUKtNQJI6n61bt+Jf/st/qfStjktzru++++6XvrWJ00IyA/7z&#10;f/7Pn8kMKCsrU9Kk1XP9wz/8A1xd5YdovgnoUyOygYGByrbPA+/hlJz5/ve/v9jXz3/+c6SlpS32&#10;JSUAch6Zp7a2Nv7P//k/iw6F06dPP+M4EAeKjFkdl6zRqVOnFkG3Jnhfu3atktqv7iulAZogXtbh&#10;nXfewb//9/9+cZ8///M/x9GjRzE2NrY4Dk17r169Whm3jY0N/vIv/3LxuL/5m7+hZrPZomShZF38&#10;i3/xL5TPDx06hPfee0/5W2wm2vaaTiRx+uzdu3cxY+Dtt9/Grl27lP2/CLzLb4Ncv6rD4v/+v/9v&#10;yDWjCZSljED6+id689X2i1/8Qtkm8z948CD+43/8j8p7WSexizR1zJrzl2wLaSLHJ9F8zXWQtdIE&#10;/3KN7Ny5UwH+st+//bf/FnJeTf15FbwvW7YMYlu1v+XLlytA/tvc5sG7HiPvfoy8xzLyngmr4FIl&#10;bU9S523DKxl5L1iKvH+bL4KluS1Z4DdsgScz3XA8fQD6zES7FJGOEZaW1SdR29rQDqE3MpDkbYu1&#10;a08gi1Hr0/xtMvImAMUswuwMsI+/hdtXbof39TS4nNqLg/q+yE/xwoZVexCSdgNWJ87DytoOVlfC&#10;UJwZCUNdE1z1SUR/dwWOLf8E54xMcMExlPxd4wix1sP+Y0ex9dNtCE+7g8wEL1ww0sMlHzoRYj1g&#10;aqIPe0odZ8X5Um9eD8Xd0/OWudfB6LQX2iZG4H/ZFVVMhb83WAobQ304uYQiLzcZx1augbFfDuZG&#10;W2B56gQMLuhg8+ptCEsvQpyXDaycriIjPxdOx3bjwMIc1q7YivT2SWa/x2Hz+x/jvLkt7H2iUJOf&#10;BROWc5mZ62L1sl24QXnq9vwAbF5/HPHXI7F3w15E5LWiLSccpw6cgsmVINQNdcL96DYcMPRD/k1v&#10;bFmzDVpH9mPTTjMUFKVg/6p1cLueh5QgR5hevILk7Fx46R7BDi0nFGaHY9OnmxCYkon05FsYo5TU&#10;g/Fy3FgC77/Rb8Y8eDd8LvJeqJSrfSby7nS9hWnzbYy8Vy5G3r9KYL7U17yG+tLr228D+VYL6Dt3&#10;7hxsbW2Vv69cuYJ/9+/+Hf7Nv/k3ir6mCrIEEAjIFUDt4OCggKr/8T/+hxLNliZpxSpokLRgAYiS&#10;xquCfYnASnRdBfmyXf4WwC3X2i9/+Utl3//wH/4DjI2NIWBWIpkSuVT7VcG7AHPZT1KxxfkQEhKi&#10;gMB/9a/+lTI+aZrg/Sc/+YkClCTtXgCvCkYldV5S6G/fvv25Nzixx6ZNm5SxPt8kyio2EDCZlZX1&#10;zMcSof0v/+W/KJ85OztTZzR20Slx9epVZV8BZgIsZX4vA+8yJwHlMkcB8d7e3oqz4Pd///ehRufF&#10;NqqdBGB6eHgoQFgFv6rtZJyynwA9mbv0pYJONzc3ZVwCHlUgK3aW1PmgoCCsWLFCOfYf//EfIRFz&#10;maMAXdkmayZZCNLfnj17lLpuuTbE5qpjRpwEcs4i1glKpoccJ8BU1k+yP9TxiwKCNImiy5rKdrGl&#10;nZ0dZIxS7iDb9PX1lf3k+lGdJLLWcg5xDKiAVxO8S0bC8ePHlTUVW0oTx4X0J8BXbC1jl/cCrMf5&#10;wCRNwPnz4F1Au+ocEGeFZJJIXbxs+8EPfgBxSokzRs4l2/6f/+f/Ufa5desWpCRCtgnAfn4drl27&#10;ppxTsilkLWU/cR7IfmJbWVP5vqiZCip4l/R5c3Nz5Vr62c9+phwnzpeX8TqIjWV88pIsghc1f3//&#10;RTt87hfla/pAAe/79XDI2A9nL8bigkcmLINKlbQ9SZ234XOCkQ/BOyNRSzXvX9MiLZ12yQLfCgs8&#10;wtRz2X/3ZiYxNXMfj0SWmb9Dki0mke6nWXaPcY+/p4/4uzPHGu05SjU/pJTy3BwDi5R6Lk6+DHMr&#10;X6r+RMHC9Aoax5+wdn0adydnMVgeig9+8D78C9o1arYf8ff5HvuTczxkYvFD/s6omW6PlN8ctcn9&#10;bu7RFySMP5nj78gUZZlF+pjjv6+yyT1hpiO3c9ujBU3lKWbG3eO4H3Gb5hwecofHyvGPyAc2iel7&#10;89LSjx/M4O7ULMf4mFkInLcEU7mPCEY/fHAPM/fnpa4f3RO29flRPxC7LNpnjnO9Pz8uxa5yjvn9&#10;pifvYvb+07Hcl89piwdz95RnExny9FAhYr1TUNrashR5/w19/1TwvlvPHSdtIqDvmgZz/0KlXO0z&#10;4P1yfAsuX2+DTeg8eFcuGC7wzL2l15INlq6BV74GlJviYySy1loAnQABSRsW8COgODFRSlKgPLRL&#10;RFSAgABCAZwSEZVIt2wT4CVNQIMKslTAI+nYEimU7QLmpUnqsQrSBPyqTQVCAio1m6RIqwBUBeYq&#10;kNq2bZsSHRWQeP78eaVfib5KkxIA9TxSGqDZVHAm0ekvaqpTQaLJmk36FwAt4PV54C77WVpaKueX&#10;eQlAEruJI0C2ffDBB0pXEi1W7SPgWJpm5L2kpETZJlkOctzZs2eVucqchThPtqk16WIbdb6lpaWL&#10;Q5VUddkugFWaOFHESaPZ1Ii+2FOaJniXKL7aZF2lNED6k8ivgHd1/DIeOa9kaTzfJJosx8g1ozbZ&#10;V3Nd5KFDdRgYGBgou4ndVOeGZsaCAH7p74c//KGynzgDBOTLS5PkTzI+VHCtloAIkP2d3/kdZfuZ&#10;M2eUhx1x4sh7cXDIOklmgTgaZJvwQUiTyL+8F1upTb02NK9ZzXVQ0/svX76sHKvJsSAR8S9ah8jI&#10;SOU4yRZR7Sr/yxoKsBdHhDQVvMsY1SYOIzn2D/7gDxZLMj6zMNwg15h63dy8eVPJlpCMBc1raMeO&#10;HYulAS/q4+vc9l0C7xMtBdA+eRy6tt5fwHr9BImOFnAKzH7pQ2t3+XUcpVPqtL4BdC090TH96pWh&#10;s111uJlVhfnH789vHeUlyMi9hYtnDZDe/PUSBk525MLoiCFKhtTxPkF1TjZK2j+HQ3y2BQ4nDZBa&#10;zzDla7bGrADs37UP6U1PS71as/xx8NgZpNd+tixHuh9tzIDBMTPWRn/xyYbKEmB0/hLahQnsN9Du&#10;D9fD+uQuGPs8ze56PNkMG0aOrYMyQB6012zTyErORtfMAvp6zaO/rbvPTXTgZkgwn6Ni0UTVK83W&#10;VZmNkNBQFNb3f1un/xud18P7o+htH8S4hkPjN3rC72Dni+Bd93XAOz3qMfFJGCbTY0vfGFrJzrj0&#10;WrLB0jXwateAfGcG784q4F0iz0lJSQpIlyisRAbVpvlwrz7ka/4v9ePSVPAuQEON9ElKuUTxZX+J&#10;OErLJ9uperwme7xE9WX7li1bnrkFChhTwbsakZVo94vGItsk2ioAR+qD1X0EEGs2FegL6PmiJmMU&#10;B4VmirpE9QW0SzT4+bp0tT818vl54xTbCFB6GXiXOQhAU8njXtSXrJk0sY18LrbSrMv+27/9W2W7&#10;RJfVJqUI4lyQtRMg/Id/+IfKPvK3NE3wbk8mWM2mprmLI0GaAExJUVfHJo4fAXuq40H2EZb154Gv&#10;bBeQLHwBsubCCK/OU5wr0jTBuxoll+27d+9W+hNHkzQXF5cXAlU1uq8ZeZdrQzIEZE0FQMu6ft4a&#10;yfaTJ08q53gZeJeotdo0wbvqSLCyslLOIc4JTT6AL1oHtVZeShxe1lTwLuUqalMzGWRtVT6FF/Uh&#10;DhmxhbxkPdTrVq4NGbe85DOJZryJ7bsE3h8/vAe/s1pwDMxDZ30dWZa7UV9aiFKVhXlhgZrLb+OS&#10;1kZsPx2gbOmurSCz8wimR/tQf6cGNbV16COjNB4NQ2/9OlxJLoPl3l9h5WkXtNQ2oKa+FcMjg2SM&#10;zkFpQy97eIKOmiIUlzejr7uZbNZt6KirRHlNFx4xctdYXoyymg6l3lfaeG8dnZB5yr3xNlm12we7&#10;cXn/Thg4xSKnpB6MlyHByhBnbLzRP70Q1uNxs8PtKC2vmweGs0MoKylEfcfIfKdk0r5TVIjm3gmM&#10;9zehkgzZ0voa76C2awgz4wNoqKhBXX0jOvsHUFdahDsKwzf3qS/B7dxK3J1pg8Gm7XCLK0RuwR2M&#10;TI+jOpccFGMS9iMHSFkp2oYXHAxzoyi4FYtdb38Ilwza4Mk0KulwHKTTe6Bx3vZ1HF8ZScSUNjtM&#10;hxcZsBcCl4/Hh2C66e/wiXHAvF0eDsNm74fYvOcypkTTmfXQFaVlZAOfQ5n/ZRzRv0wW8GqcWbsT&#10;/illyvgmFdM8Qj1TsbMLmxbtO93fiPQwByx7ewfusHT44ViXYrdpRjpb7lSju68LxTn5aBt7+p2d&#10;HelBDdWX5vepIqN3J+qr6tHT2478nBIMMJLZUJyLksVr6THyrpzADz5ZheyueRdNRaoDfvm3y5DZ&#10;zX4f3EV5QTYKqyQq/BhFPpdwVJcyYOMy2xnFVgNiq6YGNDU0oiy/gNlGFRhfiLAuXCpL/y1ZYMkC&#10;32AL/MbAuwCU9uG76J+YQsfgmALyuyhf0DU0/lLAL/t1DE+iZ2QCrS9wDLSI1MLgBHrHJtnvOLrZ&#10;ZxudBx0j7Hv45X2/EFzKOQYm0MP+2gfmx6m5X0v//Dm6R+8qL3VMyn4ch3Icz9+y5MBYcuC84jWg&#10;gvd0gheJagrolqjq86mzAjDUNGWJ8kq0UF4CgASoqCnnkqItAOVP//RPlRQnaVKTrIJ3SW+XpqYL&#10;y74CTtX2KuBdzilNUoHleEl/l2ipjEfGIp/LewFompH351nbJeIqx6vA93XunUKgJnP84z/+45cS&#10;p6mp2BIdlpR5GaNEmgVkCxAV8r0viryrkWypb1fB9fPzVVnqpW8VvGtGn9Xad4l+SxMnjURjZa1l&#10;7WStVI4Bibgqz6EaafMqCZpsF0eCzFvO87wsmTgMJK1b0uelVECcQAKepamZEpJKrjZJrxdQLcBT&#10;gL6QIarRbulDmiZ4VzM8ZLtayy7jliYM/RJ1l/406+ClVELG+rKad8n+UFP/pRxE1klsrF7fEtWX&#10;9jLwrjqwZD9Z6+fX4UXgXTJbxEbi7Pi8dZBMF+lLuCY0m2ZqpGxXwbs4pdSmRvvFmfUy8P5Mx3wj&#10;ji6pyZfrSYC9mkXz/H5vynsB7+uZNn/Q2BdnLsbAkGnzFkElsGXNnR3r3q3D7uCCT/63Jm3+uqUJ&#10;QtKbUBZsgh/901pc83DCzm06qBm+h8bqHLg528H12hWY7l+DfZbhqChMwZm9m7F8xU6WKAVj7Q9/&#10;ipNXEtDU1oQMgs+rx3dj08EzOHpEDx6uFvjw+7+CTcxtFN5IhLuNEZat2IvsvgeoiruEVazl1bN2&#10;QlxqBYpDrLBthyXyCqKwY+U+XApIxOTcJK4HX8LxvTqwt9PCJ+99gn1bdsIhIBm+Roex+bg1LLXP&#10;wyXhNrxP7cQa1rK2jz0i0MtGZn42HM+fwJqPPoC9dzLSohyxccMxhGQSxA61IfV2LHTWfYoLzLhs&#10;yfeHU3AmmotTcW7/Viz/ZAtCydK9+a2f48zlSMT622LzqsPwS8xBVfFtXDSzh6WxCTLKCmG9ZzMO&#10;nXeECWt6Hf1iYb9/O+wj8pEV44ODW1fjk7VnUdPei1gPS7hfdcGGd5bDN7cWiR4O2LlxOXYdt0H4&#10;lQv42Q82wN3jMnbvMqHzoAm+Fvpk+n4fB3T8McmIX1JsIm5GBkJX/yjCizsxzqwJD3szWJvG0hUy&#10;iTAHU2zfsAx7T9vDz0IHn646ibquFuitWYXTxk7QP3QEXjcrUZASBGurq9A/fhTXUutwt7MMV+zN&#10;ce2SMd5bfgRFLXW4on0Ca5d/DDPnYNgfWI+PN+jDxUaX8/ThmZQ7N1J8T+P//PknKBufgJ/WTpy3&#10;vga9DZ+QL8IaVy1P4pONpxFIAL5jmy5qR2YJ7Om09opGmJcOjpmHYHqKc7ruBeND5qiiw2CoLBse&#10;NuZY8+lWXG8ewS370/jwU85hYBRxV22xa+Mn2HHMChFiq19sga+/D3b+aj2uNzwl83xT7iFL41iy&#10;wJIFvpwFBLwfZM37Lt1rOGETDj3XVJgxbd6GXDN8dnm2XYprxqX4VliH3mHkPfGlkff2oQk0tVKO&#10;ILsR1fTYdg2MoKC8FeUd4xianFYAfdvgXXqhp9E7OoG2AeoKTkxjcGISVbXtyK0dQP/kDHoIyAUk&#10;945P0REwjX7+39jchaTcJlR3DqOIHui20SnU0htc2jZMfcO7Sj99Y3fRSUAvTgAB+wKyOzgmtR8B&#10;/710LPTx/5auPtwu7WDqzPz5ZSzdYzwfx9Y3NIrs4gakFrYgq7wLLeyri58NcA5tXb3IKuvk+acx&#10;MD6pgNf2IToslDk9BfpLEelXi0h/V+wk4H1s9iGiGDmV6JxEPaW2VaJvktouoEZl0VYjgALCJGVb&#10;0uYFTEmarQoM1Mj7F4F3zUi+ADiVFOxVwLuaZq2Ss0nttTgAxMEgoFjAopoeLVGfz4u8S1q2fCYR&#10;fAHIUjIgOuASMZbUcRWwvQjYqOBVzr1v3z5lf82X1CRLdFXmKenZkpItgEjGKFFe4RFQ06nFvi+L&#10;vKvjUCPLQn4m0WLpS3UGSAT/80CjbH8evMuYZe4iWSZ9idNDrXmXiLY0TfAuIF9S+oXVX2XVl9pq&#10;YT+Xuj6paZcafvlfgLMwvUtGgpxDor/SJHqtnlOcQwLUhRdBtknUXq45ycxQMyxUfoFXBe/CRK+m&#10;/kv2gFy74qT4X//rf30heBdHz6pVq5T99PT0FNuK80PqxmW9VKD8VYF3lYxOXQcB3p+3DmJPtUxB&#10;bCnzEgeDrJ04DKTM5XXAu3zf5FpVyxK+3M/1m3WUCt4PCHh3IHh3J3gPJHhnzZ3UvctzwgXvbw94&#10;jzfTh9/NHkzXRGDX7nklCLsdexBWMc16zx6cXbkbST0syUl2haGxF646nsURUy/ERUcy4l4C7S1H&#10;kKukjT/CvQejcNi3HdZ0dCjlp2P52LfhHITFpL8mD9dczPHxDz9GbJN8+BCJLuexdd9JRlf5rj4O&#10;R/aYo7yWpFGW5jCihFbTxENMDtTgqp4RbOwtkFTagDxPe1i7RuLquePwzZ/AaH4QtC3CcTvUC87B&#10;Vcr456gdXZ/qhI82n0FsYhwyc4qRl5EKR30dWAXFY4I1tLOsFZ5ouw1dprFHZVVzNE8QbHsIu/Xd&#10;OLcIVNaXw2D7EWQzSN5fmYbLRsZw4n3L0VIf5jEN8+dh5P3Clt2Ib3mErusEyJbBiL5qg6se4dA+&#10;tQ9WHtGIvR6P8sx47N1kphzjd/YMfMOisH/vLriHxiOeLOOlCQHkoLjCTx/Ddu9JMmCHkwGbaxB3&#10;HXFJmZjkWKd7upGZdgvNNdHYuXYHfFOo1Z0ZAQuDaDy514jNGzbDO5IO5+Q0ZDNt2tIhm/2N4vzq&#10;XchhskFNgBXM7f1gxjIJ7/JZzFVH4ZxZGPd1gJYpWbzRA93deoi+7oOVm48j5kYcbhWxlNRKj6SN&#10;dIpPFODgRh1I3oS0h7N1OLfhEEq5doVuhjBxu44gs/O4ktjNtYxiGdZ8hpX9zr0IKxvntTSHwsjr&#10;aB2vhZ3Wdpwyuob6oRpcOaSP8pHH6GsphY+XAza89UsElPEZOj0EJg4ibdqB7ZTTdBNbJaWiPDGA&#10;pQJC0voEtvuOITS1AJ6O1rDxSoASpF9qSxZYssA31gKfAe8uBO9+BO/MjP81wDsB+tQ4nPRY+/d7&#10;J3EmtI2ENX04uMkWmy5kIjmvBXWDjJT39CM5oxIJRV3oHBpDOj29N0pa4WLqgZ9tDecPRROK2kbR&#10;LuA6rx4RSZVIrxtGY0UVjK5mIDQsFf/084t0KFTg4DZ7fHg6DY19I8jOrUFcTjNKajrpBOADYecA&#10;cis6UN3KfgobEJNajfTyNqSk1+BWIyP5FQV4530HGPlVILW8h9kBo8gr4X4p9cgtqsaVwFwERVM/&#10;z7sQTeNMS7rD2tW0BqTdSMEvPnRSHlQyKnsJ6umUIKC/kVaDnJoBdNIp8aLsge8KSF2a54udFgLe&#10;J+4/hr+GFvbz6cMq27yABIl2CnmZuo8Q2knNrwpEBfjIZxLVVSPvUp+t7u/u7q7coARoqQRe8pmk&#10;S0uTCLW8F1I0zSbARu1DTZ0WwCXM9VJzrjlmiVBK5FOapLurn0lkVrMJwFSBnewjgFqAtLq/ODFe&#10;1FTCtuft9Px7lcRPQO/z7PYCfFVbaJ5TgJW0F+m8iz0lAq4SsMn5hMBO0qnVzAch/lPHockwrtaR&#10;q/XQsl4qX4HsL9FwYVaXvyVlWkoeZI3UjInvfe97EJZ8tW9JwxegLk1SqSUbQ4jYNG0g0eT9+/cv&#10;poiLE0Kz1EGcMAJEVceCHCvXklrbL+ORJuBd7Vctu5Dtwngv2zU5C8S5oGYQyGeyvpqlCy/TeRfA&#10;LmR1qiNFjpf5y3qrziWVY0AzCi4RatlXs+ZdrtHn10FspPapOgO+aB2E/EialJmo51H7letACCbV&#10;8hTVWaKp8y6EfbK/OJDU6Lkw9Ms2cbB9W9p3CbxPtBbi6NZNOG3jhqirFli/9jzySzNxaMVKPizN&#10;ZzFVJrjj0IHTrJ3ejS0HHVFemgwzA2O4+l9HXloktn6yBs435rlG+qviseGTj3HQKpCJzkB7mjsj&#10;qZtwk4GLm9522H3oMFmyN8EpPBPXr1nDgyzbca5nsfmkHVIirmLrFgLXKF8YmhhBz9JjPmX6QRPs&#10;WNdtZkl2avtLOLt7LbRsgpEUcBFHqAdseMUL1T0jPJc/AfF5FJCpWtqDyXZ4Wl+AwzV3lFU0ICnS&#10;DSZG52HmeYO/U0+v1psBVxGZ1aFsGKxLhbGuIVy8Y5GfGYddnJtbfAmK0gNxwdgApq7RqCjJgP4p&#10;LVjaeLAcLAGHV6zB5dgcRNqexubtJ3H64BacvZqI6sxgaOvZEainY2KsH/4EwacMLuAAywrMPVOQ&#10;c90duhaXEZ+RjZjLhli7Xg8Fpek4sGItnGNykBx4EWaOLvy8ksAXaLkVjOPHjqO0ewAhF43JrF2F&#10;hMvnCdoPIa9lCIVhl6FvfQVx6ZQqLUvF6T2nEBjljz2frIMXAa6v3j7sOHENFUXXoXP4OAxt3ZDX&#10;M457AxXQO6LFDCdqXa/ciejbhQjjtWDv6oGswlzY7duGo2YhyLtxjWu5GXqXnFDVLbnq93l+PZy/&#10;YIEzh3djx54jOLBlI4zdkygZZo7Va84jT7mWVsE+uprPyp2wY7nTlfgiNOeHw+xyKMsSkrBz9SZc&#10;js/GrXA37D1A58m6DTC/lobOmgxobTmGtLp+lEW7QIe2ik3LRtwVY6xZdwI5zIDQWrcGTrz27o4z&#10;cMDg0uNXp1j4ttyuluaxZIFvlQV+I+C9Y2wGTcX5+NUaFxzW8sCPt0eh/e4wjq23wjt7InBoP1Oe&#10;bG7D7JQz/s8ydwTmtMGT+opv7w6EV1o9XMw88X/e98SRw1fx7tE4JMWl4O/fvgwd03D8dLMfIpha&#10;9sk+Hzi6JuDP/94KBp63sGqZGX55MBEXTTzx17+4CKebzfCxphPgTAYqcovx3noP+ISk4C9+YY2d&#10;p3zxvZ9fwRm9IPxksz9uZBXj3Z9aYrdhLD7Y6ARH/zx8usIM6/UyYabthBXWZajNLcTH2/0REJ2N&#10;ZRudYexdhpsJqfjRW7bYoxOKHyxzQnBaLU4cuYKffeyA//VTF0RUD2NAAPwrplMv7ffdiNALeB+e&#10;uo9YpghLGrmk9gqpnIAk9fV8urmkRgvQlZeQZqmEWcpDIwGxpFJLRFjdLhFoSaWW7cI0rzY1Yisg&#10;WdWjFmkt2S87WyIQT5tExWW7vJ7XuJbor0T/ZbwSQdfUgZdIunrci3S75ViZh6RIy74SERWWb4ms&#10;fx77vNhD7fPz/peMBM26ZslMEA4BGaM4FNRoqcxQ0z6q1ryMVe1bxqXZJBIrwFfsJvbWlBQT26jH&#10;aeqlS2RdtmvWoIudxG6Sci9AXfqRfWRfWRtxjkgtu2yTqLjsI84BcYy8KAVb0v/VOYo9X6RFLhkC&#10;Yhs5h9hemhAaynuVT0BdM1VmTcYlDhAZh2ofOU7sKNtkDppNnAmyTY6Rcco5ZT95/3yq+Yt+QcXp&#10;IftKBocmb4DsK5kc0pdapiDb1GtW83p50TqIo0KOFZuqoFyOf9k6qA4w2U/sL+eXa0jIEYUrQbPJ&#10;NSH9izSh2uR7JdvEmaD2JdeAOCmE4f7b0gS8r2PavETeTzPybsDIuzkj7zaMvNvSoW3FyLshI+8X&#10;vgVs84/J0DxFpulZsjMLSe8crwu55oVp+f4iSzSjrDN3MTE1s7jt4f0pjDJTb46o8v4DHrOw70NG&#10;vIU9+t7sjMLO/FD6EbZmRo4lqjzDDJn7vB/cvzer3CMU1uknj3n+GaWPOWGPZp+TvEcrh7C1lwdR&#10;eeQybiTEwfKCFVLvdGNugSJ6ZnIcUyqZNfcVpu57D57WvEt0f3x0jFkARHWP7zMj6inZ2+ddr4/m&#10;pvh9mFTmNjc3P7fHZKWWe+BDteuHMxhjFuL9hX3uk/VbbCbznhH7LQx+dpL19BNP07onWTYyTRvP&#10;zc1PburuGCan75GZW+yt2p6fSw07m4DSaWazSXtwfxqTtN89mYvSnmB2hvbm2t1b2H9yQvqbLwJ/&#10;eG+KzNzT82skY5L+Z+eN9fjeJCZmNIvFH9AhJ8zfJJ1V5vhYsdss5y4Rc+VYGfd0N8I8A3GnW53T&#10;4/kxzpG9e2aKrOBkP1ds9uy1NMfPnzx5wFT5KUxNP/WcPKDdZvma5rUnbVbmp1wf9xRixAecw8zc&#10;vNGn7o5r2EquWbET10ilC/+8BV3avmSBJQt8YyygCd6PM21el5F3U0berV8UeXeMbYJjXAusQipe&#10;kjbPqDt/GDyM3fHf//kizhr64o/+lzlcGeU+sNke2lHdyAsMwvfWhyEqIRsrVtpj1YkYfPxzIxwO&#10;aVNutNcuuOC9c3koZjruX39wGVfdb+AH60LR1NKKZSttoGeXiJ+udUVwciF+9HM35I6PQncHHQLO&#10;NWivKmPqkD1+uT8WpjrOeOtEOsqzC/HWcmd4+N7An31EUJ1ShF99dA1hKQV4611T2Pjfxi8+voqU&#10;1jFYHnPE1jMxWLbGDu4ldxFicQVvnctBCTUMf7rKHWdOueMH26Mhj8Ct2Yz8f+SF25WtWPuJEXbp&#10;ROGvv6eP01dz4eiWicQ7g+iW2v0l8L5kA41rQK15T2LtrYAPNUX+G3PX+IoHKlFMiVZKrbo8/Cy1&#10;JQt82ywg5TASfX/eQfZNnqcC3vfp4oARwbt9NAyu3YJ5QLGStiep8/KcYOiV960A79+EdXo024+0&#10;sAAEBoejtn/pPvp1r9nD+0u56V/FGtzvp+yk3nFoaRvB2kwXLrH5uPcKmQOP5gYQZG8CW3tHWBmd&#10;wb6z1mgZ1dRouI+SW9moHXqWyW+msxSXzS7A3CNlkajwq5jH0z4eIN7BEp6xT5VpXtT/YF0GzrPs&#10;Tc/YknwNJvBJqSRJ5SRysguQEecHC3MfDC/Y4V5vMazPWaNi6Is0KObPNFSdAQuTC/BIrHzp1OqS&#10;A2Bi7I3xL2mAJ+TiyI/PQNdd9X40Al+WTgbdehpQ+pJdf6WHDZYlwpqB31zyfxRVtn+lff+mOlPA&#10;+0nWvOu44bh1GHSvpsDUt0ApV/tM2vyrgPd2ks11t7eQLMURpwPq0MvIkNm5a0yXT4LuWU98yOj1&#10;9kPeuBjfyBTQQpw65Ia1J5IQEpGGFbu9YBJcBnfHUOyzK0HBzXR8ejgYQUwd23gyAZW1zdh/3BuX&#10;fbKw+QTrfktbcXjbFZxwK4aPSwQ+2BYG3/gC6OtR83dnBEJv5GPbXg8K2fth2b5wRMZl4cMDwYhJ&#10;K8PuI+H8vxib9l6Dz41ybFznhO1HArDxRARu5tDRcNQd7oVjqMzMxpodHjh43AfLDkQivbgOh45c&#10;wxHzW4iKzcC2Y1GshW9hutxl2EXXw8EqGHu1o2HtlYOijmmm4H83oslLDopXX2dNtnmpF5cH+6fa&#10;pL+pr/qb26+Ad6l11swmeHNHuzSyJQu8vgUkq0OT0O/1e3jzjvjGg/dHk2iqrKXyxzwz+IO7fSgs&#10;KERlTTPusqzp9doT9Lc0oqVjUEMX+vV6ePHeT9BaWYziBqmGf9X2ENXlpegemsGTB1Poam3H4NSr&#10;U41P9HWQC6ID9z8XID3BYHsbOodfQVftVYf8CvvNkLW9rroFb4Li2VhPJ1p7vyykeflkR7ubUMHs&#10;rpLCfBSxRFNpZMhvauzAzCuA1lcw5de0y0N0kgG/Z+zzifMk2+z554AnD5l9dmEvNp8Pwkh3Dc5s&#10;WwUzkmE+eTiFypIiVDT1zssyPr6HlqoKKjL0KKB7bqYZN2KLMd5dguNrSLgYnKHIK84MtqOqoZMZ&#10;IJOoLipDa1MpZQzPIJSltBMjLdDdsgnajv4s461GL9eitq0f92fH0VzfggEqBBQVV2JCbg9UYai9&#10;U4bG9g6EmxtB3y0CpJ5Q1A8qK+sx/WgO3fUNaOOc6tvn1RektVbmwuHQOuzRnyeV7W6gAgFx08xI&#10;P1rqmtDQ2MQAKGf0aBAG69czi7gD030lOLT7CJKK61FeUovusihsWX4MLRzHk+l+5N0KxOq3ViCB&#10;pIR3qYhQWFyGAX7nH0wPoq6KSgeP7qOTGWF9JN8ep2zjoTUbYXrNB+4uMQww9pNcswSdd+UeQXWL&#10;+lKUlHP8nMtUbRx2rD6GdKoklDV2YmpiCC2NbejvbkVxWT2zkSZQRSWKphG5hz5CI6/bnomnKT63&#10;fazgx7Lme7NjqK0sQ1P3ICKMjuGkRRgVLErRST37weZGdJAYfHpiEE20cWdJCk5pGSC/uQE+2jqw&#10;YMa09P74bg/vzS3MqLmHztp62rWJ/c1zz0wPtqCsvIqcUJ1ob2hFfc0dVDb1LVj8MdprKtE2RLZH&#10;afdGuD41ENEPaTNDrciKdMTyd/egkOsbbeOIW3c6v6bvyKuf9tcC7yOTs4yoCtmcxouEbgJOmnrm&#10;2eWFNK6LrPPNPawtJxFcHeU9KjvHFOI4+fsOa5A6WCs+QNm5ZtamlzYPokX6Yz/P9Kt5DvbTylfH&#10;EPsnOK5uHUEn07caO4ZQ2dyP8qZBtI2QjI7Eda28WO60SJ93lfN/tk9uk3ORxV4Wu76fRHYct/Qv&#10;LPRdJMNrkT5aedHKe461Z3AUFQ3cl3VQ7YvjZD/DQoB3F1W8mdwhed7L5/Cy+S199vlr/823jXxn&#10;hibvKVJxS+D91W9WS3suWWDJAm+OBQoWIu/7GXk/xci7PiPvZoy8S9qepM5L5N1gIfL+gOneb1x7&#10;MATLDatg6MsI2KMRhF60gaX5GfzvP/xr+JaMv/ZwKwLMsGGTCZ4tuGHXE8O4U16LL8P13Xw7CtZG&#10;Brhg6oqk9GxkZGegpKz588fGB35/cnTY+wXjio4BQlJz0VBTj+6pV0d9IyUhWP3OTpRMPHeah7Oo&#10;Lb6jzK+nvpYSeHdf20a/zgHTHWnY9PO1uNn56nP5dc73smMnOiiZRz6m30TrLAvHez/8MY6Ry8BO&#10;by8O2YaSRX+MpTkES7+JE/6W+iz018Pv/8v/C3/4VytR1DfvMBMCXinFkpdkIYr6iJDDynbNlu9p&#10;Bh3rBGVTY+hZBtmc0FBYRFUGE3y6chdudc+grzgQm1cewGWqL0xMjyAjrxD3Ceg9jXdBx0WIBiml&#10;2FEC0xNHsOqTFbjiFwEjEk7ak+th6y9WwJ5BvL72PKz98S9w1usWeluKYKa1Dys+WUs+hmgcee9X&#10;2E+1BNMzWrgclIvCZGfyKGghIvUGzLZtxiYtJ5Jsd8PThJwIq5ZBz9YPbmd34RcrtJBR3Iiqikx4&#10;uNnDze0yDHZ+gqOXElCRn0RFik1YsfYAosP9seqHv8D5a8loaW1EZmkuLpIXYpOWKewtL0D7og9J&#10;gpOx6+N9SMpKwvn9JqjvbkOQMzObnezx/tvrkNzUjyxvT1ho78Y23QBMj1Rj3ztrcKNlGPEXDuKY&#10;aTR6a6/jvX/+Jeyup8D50Hos36iPq1RIOHYhhATh7QhxsIPW1vUwCa8lKi7FlrdXwNrpKo4dOI/Y&#10;pDjs+fnbOG7kArMzu7GZCgi+5H04ctIKQX4Mam5bg1WbdNA59RCF0VREOGCv3PcKIu2wYb0WorMK&#10;kexhxLLk07hqb4QTRp7ksdDBTi13DPeX4+CyrVTsuIzlP9uIuFySZH60HHvNgjA42ojLOiex7pPl&#10;sHINJb/EOvxqqwGyCbILElyxbcMWnNOxR2p6ONb9+B2csb2K88fOIYUcImVUjdDauR6frNKiE7QR&#10;gdaG2LTmQ2gZR6CzrQauFy34uoC339uDet5aZiqCcMYxCO3N5ci40/pb+na8/mlU8L5zIfKuw8i7&#10;CSPvUq72mcj7xZgmXIxtgWUw0+avJ5KJfQw1ZJSva6NH9LlXQyfBbXsPvVY91AvtRQNfyv/c3tDZ&#10;izp+pr6vpzyIHK98trCffFbH7fJ+8f+FvmR/Zbvyfv4YZZ+F49X/F/tc2P6Z/hb6UfpTxrXQ1+J5&#10;ZF4v+mx+Xzlufpzz45D5ao5Dzi/zf5F9lrZ9d+0i35keSiYugffXv2EtHbFkgSULvBkWWATvFwje&#10;7Qje3Qje/QneKSlmE0bwzucEAw+mzVs5syb3TQDvj9B8OwEWpsYwcYlTNM2T7fVg45eL4khL/OCf&#10;PkRAbgk8z5+C+UV32Bo6o/nuCMItTBGeWYumimRYW9sy+tWIhjtpsLGyQXRuM2ud7+K6jx2MtLbi&#10;0712VJ7pR+hlMxjq2RKk3EWlvzH+4XsfI6aiD/dHO+HnaAXPmFsoSQqDib4NfF0vQ8/KiwD7MSZH&#10;SXzLKJy0+2QY3//WD7DqlDX8L9rC5nIU2loKYXnaGFHxzO47qwd7zyhU8TmkheRsSq4AWeydtQ6S&#10;nC4Qxdml6GgugZeFA+LIiG6nZwpPT2+YmFkjOCYOV8xJppeQi7ywa3D0uInBXnIVnLPBncYiGOw7&#10;j+LucaT7OcHUyBBRJZRcq4rEj//2Z7COjoW/DWvry7oZxGqAq5kp9Ezc0DYzhDg7c1hf8sQV2syZ&#10;acHT0x3wvWQDZ884Rs1vszyKdqK8mo6zN65ZGsH3ejaCHM6QmC8fNYUx8Iu9RX6hdFhbWOJW1TDu&#10;M6oYfskKuoYOlIWrgfUxPaQxWnrRkmtyuxH3pwYR5mwNR6943L33EMMDXVT7YQRxnDJul0SmThuH&#10;zSnJZmYJ/4RS9NSRl0HHEW0MK/b3dmJkhlZj7X5aqCeJKI1x+rgpVYt6kRniCluXUMq2kb3Z0BQJ&#10;t9Jpv1O4UdyK3EQPXNAzQPiNJHhbWcLRxQf2JuYIyixFJiXfzKxdcM3eEpbeqcxeeIjWXKbkWtji&#10;Vmkloi5awob2caJ9rpAEeTGxnlHg1q4ezJetT8Bm32EkKD6aIZxY9xEML3rD2dYXfQ8foO12PKzN&#10;rQgshvDwPlWNuvuVyPN0RxU8bE2ga+yMBqohFQZfhbGZE7wu2cL4ajRew3/zG7nBxFttWSAU/Stc&#10;b5x3QwgXiMiKysvT01P5XEhYhUdHs9121mVqsADwB3A5sQ4nLt9ET8cd+HhYY+UPP0R0zQyG6jNx&#10;1dSMc3VHM0Pgs5MDCLU+heOXYpSuhnvqEedmihX7LiA2LgLZ5dXw0taDV0wynM44okrxJ4zCmsz8&#10;hYPkdwnQw5pjdoiNDkVxbQ2lAA8j7M4MBtPdcUrbA+XFGbjMFPCr/D6E8B4XmMFi2sFEfLRmHyLi&#10;Y3EzqwjJLpY4Zz/vOLg/24Djn+xBDp1iXbGXYWrtz0zdkzhp5YeoiHB+PwpwdiuJFpWvP1Ue5gbh&#10;uH8PnJMZeb/bjpOrPoZnShasKC2ZkJpAMkVzJMdRUeCoF/d/AmtG5m9U9KAoLQ7W53dh+VY7bn+M&#10;i3sP4iZD9O2xdjhgILboh962M9RMALKpiKHrSltPFZOQ04CKW/1IiPDDyfW/wimXQpJJlGDfmrOK&#10;wy5a/zQ84zNhd+iY4kBrj7bBQf14fjIG05Uf4XuULrzsG42IqEh03H2C0QIfbLISMuDHqMxOwEXa&#10;yjkqBqFWBtC7ks/vXRVO7jBCRmoITmp5cr97MNp1lBnRabA+JXMCovTNcb3yHiaqfPH++pNUeIhG&#10;RmElIi31CFTnr5HZ4RoEefrA3MQY0dmZuLDnNGoZ/L991QqugTdhdWE/9C+HIComGiWZ0Vi9aS/C&#10;Y+NwgwSYSVdscdI6nb304tRGLZTJz1TfbWzXcUIP+SSm72kQhTxzRX79bxbBuzbT5q3CoIB3H4L3&#10;kBeC90aC92aC93LWvCdhfGxUIUgShuel15INlq6BV7sG5DsjxFeiN70Uef/6b4JLI1iywJIFXt8C&#10;At7XsuZ93wUfnLSLgp5bBsF7kQLerQne5TlB3yOX4P3KGwLeH6I9Pxfh7pb45bu70ELEk+GgA5ug&#10;Ssy0JGPfVkP0k9jLT08b/tExOMmH8CI+SN92OAtDhyjcCHbGwT06uFVQigRfRxzYdR5pZXVkEreH&#10;S3wxunP8sOOoA1NTB5EZGaqALqPIBqae3sTJw66YezQDB+2jjFKdoDTmSWSkR2PdT9bjVn0znLSO&#10;wS+rG4MEYKWtRA7yOM6oodfpQ7CLrEZnlju2KJJiD2GxfT9CEm9g9werEVQ6gntjnci5U6+kBMuD&#10;8v1JqviEXcGhrbsRdTsXl8iQ7hWTiNPLVpJxvAqpV09j7aFr6G6+hZN7LZAc44KdOx34+H8Pxhv3&#10;IiItA6aH9VFGx0NpQjxsT23CZj2m+D5shQ4ftptJvBdvfBIWzuG4aGyKyJJ+5PiZw9QlEWnu57Bi&#10;yyW0NqThxB4LlNSl4/zOY3DwCmNGZjcqb8Xj2EEdpDV3otDfEsbXohDpcg66JCwuK8/GzShvbN+2&#10;F6eP7sYFO3/4+7jBNbYCLbXFzMysgunWlVi55TgSK3pJwnaPjoNT2K91Ejs2MPpaTyDbUEa9c8b6&#10;7g+iujIHF44ScNyuRr6nAfacDaN9OnHs093I671PsFSCNmrdPx6uhMURRh/dGN08Yww/L5ZQ7j+O&#10;/Vu3ICilDL6m5+CdfAuOZ3fAPToLJQRtfuZ60KdSgJ/xEWw9FcgocAROnXDGrSh7fPShDhWOSnFu&#10;pwGjvzewh+tw5the6NsFIsL+PFZvd0JrXQoOb72AdjWJYJqKSOWVTG+WNRwjUDyK2BpZ0Ucw2bIM&#10;tp5k5N9xnk4EMvuzv9NHduGcVSRJ7XjcnVrFcTPRQaWAMF/s/OgjuOWPYiTHDb/6+WHUtNfAgNdb&#10;clUX7pBIuuAOiVBftyrk9W8PnzniCdOeI/wonZhd97m9CWmpJkGq7Hi/vxa6O1dgORUKbIxP4YSl&#10;DyPcc7jlb8t12k8Vh7W46J+Fyrwo6BtxDc3oSJp4gp7b1/DeL96DrvUlONia4YKNK5rbmuFuYQAn&#10;9wAUlZfAZPdGylnGwEv/DEy9EikvmIkdy1fA0C8dd3vu0IGnDxfKGRbkp+DI8pWwC89CzMUz2Eop&#10;QK8gV6oyaMM6MB6pIYw6HzWlilYvYhkJt3a+xvtEPlxP7sGGvVboUjwnD1EQ4YRDh85C79B2ltw6&#10;o7QgHkb6JvAISURuUhA2LFsNj/RGxT6j/A5tp+rKgbPmsHcwx0ldS2TnZeDo5vU4q3sO61buQ0pp&#10;CS7pn6PzzBDbVm6Ek18ojCkNefAYz/vpUZT03EeurxVO6pjhvNYObD/ggKxboVj78WpcjbsB+/07&#10;cdgkGPk3XLFmxT74hwdC69BB3ts249h5Xs8J3lizfCdulhTDctcG7Dmsha2r1uPajTyEmBzGlsOX&#10;UZwbiS2froGOPhUtLC4igCXQIxJun20icaYjRjj13Fg3GBvpwNyF/x/YQdDvi8JUL6z+dCfiMm/D&#10;/txRWNuZYv3Hm6nuFQmLw0fhk1aEdFc7HDl3CZ0sdQi0M6Iihheyi/Jgs2sjdpx1w5By4dfB1o5O&#10;qxNGiMzNwIVNa3HqgiV0zVzQMjGD7uxgnNe2hEdQEobGB3Hd1QIWTsxkymvEUNMd6B4+BhNmS6xd&#10;xmh/7RSGmXlk6hH3G+I7+Aq+SAtdCHg/QPnOHQTvWlah0L6aDGOffCXj7TORd4eYRjgQvFvwRzkq&#10;LnHhB+axUqOy9FqywdI18GrXwBN+X6QJcH8ZeBeW4eTkZEWb+6tskp4mWtcib6XJjv7rnEOIuIQF&#10;/7fZhKVf5qFKvf02zy2s7cJ4rkqG/TbPLecSWTuZuzDRP98k5dDNzQ2iey/SeC9ioH/V8YrUWUpK&#10;yjNEgsK6Lvrxcn7Rdhd5OflbJA1VBYNX7X9pv2+uBb5x4J1R6TBnM2zauhbf++uPFADpcXAd9pvE&#10;oyXPDx8xVby8owX6n34Cc/8EOGodhkdCDi4f34jtxy4xeh0By7MHcMLGnUohIbDRPogTVwOoeW6G&#10;gzoeyAy1xoqPTiIl8waOM912+Y//AUesb2K09TYOrD7HMrte+FqeIOgKRFZxMUqve2HF+/vQMDYM&#10;s1Uf4OTlrGcuhkezgzBZ/wmOOaZgrD0bRzceo9RtBnZ9sAwGDhex5VdrEVfzfG57N4IY2S1kzW2C&#10;uy4srjrCcMcO6No5Yd+y9YiuHcB1473YdiYEQ60pWPn2BkaQY3B6x2lkF6Zjx/vLYGhvj83vb2E6&#10;cAZMdLUIKH6KjzfbYex+J3TXHkYSnQ3+Z3ZQw94XnlY60HWMQEKQO1xjshFhvB87dSMx3JKEFT9b&#10;T23xG7jGtNR9x04jICmaWuqrYO1/A9nFTMmdG4LD2b3wTMyFu9FhWITVEahl4/DewwiiDO8d1tZG&#10;OxvjoLEHyiob0HInHVt/9RFO61lB75QD16oXkU7ncfyCO1L4m9Y++JSsa3a8AebbV+I4x5hfUYGC&#10;UA8c2WeCgrxIfMxIbXDZU9WIRw/64XLqMPYdOY5gys0Vxdpj3wlrlimko6HvIe735eH44VNIy8uE&#10;9pHDSG2eRK4L5e4OGsHs4DbK3d1GV74vPv1wN+yMT2PTfmeMjpQr6cae0ZEE7loIuJ6MivoauB/b&#10;hT3Umx9qTMDHP1mLlEbKJLdTFUBj5cc6MrHqJz+DSWAWrnvqY/UhKzQ13MK29zciKDEGp2Scicko&#10;Yi0zBQsW2iOUUQJw94Ht+OXf/RNMg4pQHmGNT1cbM+W4GQd++THsWfMdE+QN39hsTH6DuPSesMZ5&#10;anqGDPskwx7WUPt4/BCTVDYR1YLZmXv8LaYSAIMi9xZsojD0U61hfGSYKivDmJxZuD4ezWJ4aERR&#10;CLh/n+oND8jwz5rwuxOTCnv/DJ+7Jqk+IO0xOSOGKR0tqgCzVEiQZzLlxfOJesHY2PgCyHvCenCq&#10;NSh2fYTR4SGeT5QLZhW1FU1hh3t3RzF6l+oA/Fza/ekxDI1QkYHqAzPMUBI1C2kPObYpnusu7w9D&#10;HK/qnBPFC1GDmKai0Lx4wmOMDI9wX6pccC6PeNwEMy/u8/28usITKiIMY3x6Fg/Yn4xHziOKKzIG&#10;dU4z3P8BFQnuT92dH/vsNPedn7N8dk/sMkHVCp530Q7yGd/PUIlDlHImJ0aorvE0y6om8QocLkdj&#10;YPKuYquHj55QDUKOmbejck7a7NGDSa4t7SzKCLyoH85NU7VDPADMRuIzyIKOBEa4jqK4cI/jl7Gp&#10;3/jZSUogUq3iXm8WVv3oHThep0NW40s1Q5sPsYR7vj1W1ufugtqEcCUM89wzvFYGGsvh7+SO6u7n&#10;76tv3u/064H3aIL3GIL3IBW8cyEoV/F5L5HmkdfL9nmdzx4yZUguxNfqc1GzZH6s8+0RpVcU7RXl&#10;9Zhf+sVxKJosyrf2heNWF/+F417QB1aX+THH+3S/hcvssXrXfPSV2eV1bLi07+dfr79N28g1ItJX&#10;AgBfRNJSzIc70Zj+V//qX31GnurXvY1cuXJlUQ9bJL1+nSY227Bhg9KfyN39Ntvf/M3fKOcV7fHf&#10;ZhNJPtEyFx35r6OJdJmq3X706NFnhiBOFNGzFy16VQNe9OalpvB1m4B20XP/wz/8w8VDVd10TW35&#10;f//v//3i9fRlzvO641ra/82wwGfAuysj736MvIcw8h7KyDufE/TdFyLvfKD82htTmMvTriOUsoER&#10;/iGMjBXjZkggUygzUZhzU0nbTcvNQZSnF67fJiESU6y9eU/zYTQwPvwmkhkpDwyOUsrlyvOuIyA4&#10;DGVtYwxcMIsqyEe5/3n5xKCwtBAxoSTIjYpAZEQGo1BjSPX3QlJZF9O52xHA/SJuZJOwKQNelBMr&#10;qalCHOtUI5LKmCz7tD0Ya0M4x+QTkYixewRnN/3Zvy+CAwPhwz5kvLfK2p8z6320V5ch2tcbPtEp&#10;GCBwSY9iWnJwCHyYWnqrpAq340IYHUtHdUU2z++DsqYelKQFs2+/xb69vAIJsEuQJHOIi0KIbwzr&#10;WKdQnhiB8MQ0pMcEUe2nnA/ig4jzugb/G0UsQ7iHnDA/+EdmoKr8Ns8XQBnLdHj7BzKFuBKVxTdx&#10;zc0TQcH+iEwvVZ6+xrvr0cvU9RE6Tdp75h+uWwuT4OXrh9xq/jY9mkBimNg1DkUFWfD0CiGob0Ck&#10;twti85qYK97PtfSEb3AKBjUoyMc7y+B91ZVrFIgAsl2PjE0gK4b9UOrT1yOQmQpPCQDH+jKZ9u5M&#10;qcsk6J3QRkpRDW7Fcj+/aLSOyorMsVyhSak3b61uxCQl4apuRcEzIJDpul6ITMrDHTpVvLkecg34&#10;hdxEdXUR/Pi+oK4PnWT29qLUZA4j67eiScAcNW8fL09/5JWVoCi/DNMaZfwdFWlw9/CAl7c3xxuK&#10;Xj46PhqoYoq4F3Xjx9FZljLfH+dAvLTQSJhYX4gQXpORlKhMuJmJ/LQEjimaRM9lCGJ/ycW8/pba&#10;kgV+yxZoK7uDfkoj/zZaf30+/AODkV355a71ie5mDE6/uanymjb8DHh3ZuSd0qxSrvbZyHt0A8F7&#10;E8F7GSPvN9jP54N3Adqz9MaIR0bA9mOC1he9nixsV/9/8X6PlQjX7P0H6CNZnOhjvgrQEoB+nwyy&#10;NkyX8suTVLSHCHGOQ0TpKAaa2nAjtQpZ2TVoHHz6k/l4pBOXnG+hYVy9J2q6KB8hIzYHIbkqi6Fq&#10;ysf0WHGO9PQlR6bDwpZeez7E9D7DUHMP6YlFyG4cRlpMLmJK5/WWnzb28RJHyNJnbwbo/qrWQdZd&#10;dLblASydHn7xWqpNNLdNTU0VQPRv/+2/VXSmhaladMpFA/tFr+dBuHhXZb8XRV09+EMuff/BH/yB&#10;olUs30/Z9/Nk2uS7J/3IPppa4+I5LSgoWARu1tbWyj7Sp9oksi/b+vqe/84wLWxhPlJuIU3OI1Hj&#10;l+mCS0qdOoaf//znyrkl4vt5TdZLtZdmv6KPLts1GcBlHJpzlLF3dj7LOir7b9u2TTnv//f//X/K&#10;/s/bXvZ5/jh1fjJ+OUZ1JEoE/1WlAmtra3H8+HH83u/93qLNz58/vzh1WT9x+MjYRC9d7Hnt2jXl&#10;/Q9/+MPF9ZXxyRhU3XthQm9vb3/GhDInycyQY//f//f/RUtLi3Id/tEf/dHiueWz06dPK33J39u3&#10;b3/mOv5t/FgvnePrs4AK3vde8J5Pm3dNV3RmpebOiqnz8pyg587UZUmbfxPA+9dnqqUzv8EWGGxO&#10;gfUFE2YpXYNveCo6Rr4ZD+9vsEnf7KE9mUV7XQNVJl6DQvLRXZQVF6G6pZc4hJH6V+RMnB3rJ4N6&#10;O2a/oEzhPtO5m1+iVPFwZhTNda3MQLiL9tYuTDGC/bTdQwfnMzD+efN5hH7+vvdN/HoAeoZkdmVl&#10;1Zj4fBkKZUhzU8Noqm3B1HxawG+93RsdwTjJ1F/aWMLURAb69sFn95shX0kd2erpK33jmwret2u7&#10;4phVCLQJ3o288xROus+Ad3uCd3uCd/NXAO8C7Jva+9DSOcjUFUpEUAqgW9jaybTd1UemeOU1Rm/r&#10;GNpI99/KV0vXCOuauPAdwySh46t9CPWs/6omg+LwOFnex5/ggL4L6+u7lDT9LwJScuncH6zFD/7w&#10;EH73+07IIyv9qRX6OBZQjzuZZdQ5jMA5t0KmsMwijvUQhna3kXU7Hx+9ZYKNZ2NxzjELHWSbTw/P&#10;gI3LbdzIrMT6t/Xwd2tiUN/SjcAQPqwYJiK2eEDxIs+1VOAfv6cNHd9GdA6MKaksYaHpMDdOwo2s&#10;ZgR43yBhQxE+/YkOfrg9EY38Enr7p8GYMnpJlcOvNKcvmvPS598MkC93Bn9GAdQI5scff0zpxAzl&#10;hrF79+5nAJLsI6DsxIkTn9n+L/7Fv1C2/epXv1KOFcB56NAh/Mmf/MnivsuXL2cE5NbizUgF78Ls&#10;akhm4r/6q79S9v2nf/onyGdqE1BvaWmJt956a7Gv//yf/zPeffddpJFURJwOmhFY9W8hm5Ga/i1b&#10;tijAT7YL4JQIeXl5+WL/EsWVCPH//t//GxYWFvjrv/5rZd9/+Id/gJ+f3zM3TzmXzFE+l0iwrq6u&#10;st8XgXeRoJPsBTlPXFzcYp+bNm1StgmzrdoE4Mq2jRs3Krb+T//pP+F3fud38MEHH/BHq0zZTfZ5&#10;fs7yuTQBuAJg1TX56U9/Cl9GSNQmIFlsLueQtHMZw7/7d/8O/+E//Acl9fxlIF6AuBpJP3XqlBL5&#10;l3FogncpW5D+xOEjDiBp8v+/+Tf/Rtne2DhfSydzVueupaWF3/3d31X6kutEnedHrJt80dqqc1M/&#10;O3funOLYkfeSQr/UvjsWWALv3521/rbPdO7uGJ2wAy+Rx/u2W+C7NL8H8Di8lYziqa826almaqgf&#10;ZOmJJ5/hXWBi5UNKwVdr053pLJ/YgPTPxi6e7WCiB8WVzzLsP7PDXCvOLFsH37QastY3YPwZZ8AT&#10;eB7ahGN288R4L2ptVVVooepX+x3K39H58Lrt/mAzfKwph3faABG5QnX3kjZdi6PvrUZg8fO6G697&#10;1i+3f6rtSbLXX3umFOUzPVF6McJwE/72/fUgVYbS5saqsPPHf4cjjnGY+NaB9yiC92iC98AvjrwL&#10;eG9s6yOAp0bi3CPW3UxjiDJryouAeJCvAcq59ZNZtU9elH3rGbxLgD//EpCvAHxqabYQ2E9QWquT&#10;yhw7zl6m3mWDEsX/IqAqgHq2uwoffeoBI7NgfLLGAx+8ZwL9cKZotTaRiMUD//PnDtC9EIF31nmh&#10;bICJXx2VeP8DMnQmVJMswhh6XsU4stEM39sdg+KuAejvuYLjbrVIvOiGP3vPCTu2uGCN3m3coyvu&#10;Cb056aHJ+OBtaxxzLoS/nS/+7N2L2LXbA1tORmP3Tjtoh1fi7M6r0A9sRLipE/7Xxy7YusEZWywK&#10;8ZB9PHom1f6bAUS/aB2WPv/sOsrNQqKjAuJUoPSXf/mXSjRUatLV6O6//tf/WgHQMTExSuqzpLzL&#10;S2qaL126tBgJdXAg4RCvn7179ypASltbG1evXlUAorwXYKxGWlXwLkBMALCtrS3MzMwUkCf7SrRW&#10;mpxX3kvatcoGK9HYNWvWIDg4WImSS925epwAUBmbRG2XLVumHGtiYgIXFxcFAMv7d955ZzECrKen&#10;twgQ3377bWUcAvhVgC7AW5pEfH//939f2X7kyBFcvHhRsZkA6+fBu5QbyD4CSiXSLhFlFWiKDdW2&#10;du1aZbucV23/+I//qGwTMCt2FJuqkexPPvlEyVCIjY1VwK/sJ44MmW9SUpKSWfAXf/EXynYDsqpK&#10;RsX3vvc95b3MX5qAdwHRsk2yHgT4SrbCH//xHy+umToW6U/mIa+amhrFsXfmzBmFA0Ha3/7t334G&#10;vAcEBCjbBOSr2QnizFFBv5ABSZM5qzZZTx1ZuY42b96sbPtv/+2/Ket68+ZNrFy5Utn2H//jf4Sj&#10;oyNCQ0OxevXqZ0C9jEm18Q7W1i61744FCkj+tnavLvYaMvJuy8i7C53Zvoy8BzPyztR5Cz4n6F37&#10;9kTeu/Kv4/Ilb0T5uMPF5xUf/F/hcqhK9sSJU4aoGnr6xNiY4c/abjMUtr9Yjq23LBEWhi7o+SLi&#10;sXsduGZoicxGjVrhzx3TYxSSed7hapyiq6y2KdaH9tMJONjXi3tfdL5XmO/8Lo9QwxKF8q4v5nPJ&#10;9XeFVwizIe+Uo6DhqV72Z051rxcRV0lURWK4EQ180l1yg8RZV9H+GoFWzb5Lwz1w2SPpGZu8fJoP&#10;kR/jARMqE3gGhCIlp+aVrbK042ct0Hw7GuYX7BDo5Q6zi664Hh9Dtn0LxBbcQYqbIwJTKtFdlQ5b&#10;M0/KNfchxvsSnFzD0D7ci3jfy3B08kcX65uHBvvR3V5K9QMrHFnzHk67ZbMGnLrjrg4kdMzAnVvX&#10;YW0s5yGpmrWHQnp3f2oArtprsEVv/rdzZqAJceHUKKe6Q1PeTVy0vYjChlEMt+bDyd4RISnluMca&#10;9lgXOxiaXCbPRQOsD+yDoZULTC2cFKmyYAdTBN/MRYC9NrwoT9fA77KpkRn8om8g2sOVNeKe8HCw&#10;xsXgLIWIsLfmJi5ZmWPVe5/C4loIrjn4UF57Evks7XAgn4SejjUuUU7SweUmcpK8YX41CGOPHqLp&#10;VjTsaa/iyipEOrvg+s0IrP2nn0Lr2nX09jTBm7/pXgxMjlO7PcbVBqbG9ihgWUbLbRLGmVxEoAfV&#10;Ci4GsexnBglW+/Cjt9YimkSREw35cDS1hNXVSJaq9CLYzATm9m5Iq+5BR3UyHK1NseytZQirGsdd&#10;ql04UykjMf8ObgW4wdLqEhwvWVP60h0dkyOIoSxdILO4PSxtcM07ALbmlogr7cMUS4YC3C/B2kR4&#10;O6hF39WCgMt2CEsrRFF8ECxpywBK7pleCcc4CQXujg2iu78B0Z620Nu3GpvO+mKGhJbpgS5wcIvA&#10;8OgYiigZ52h3EQUsdZqiikh1Mstkjq+Ajne2srZ1Bb7Y8/Fe3G55gEeTXczStiIhoQNyW8bfyK/l&#10;YuT9PCPvloy8X2HkndKslkEviry/NnjvZRS9H/fmKMtBcP4sWL+LXoL1HgWsz0fkOxfAuhKNpy68&#10;gPbmrlFG4IcVMoLOEWDnuStobmp8ZfD+sK8Kb73jgrKxx0hx9cH/9TtauOBXjD2b7LDzZBD+6qfm&#10;JDyJwaeb3BCZ34veykK8+9FV3K4bxom1Oth9rRHVOYX46d/q4FMz1kadccMnpzOpheiFv98QiOs3&#10;SpFRPkhCiseY6uhCZlEzUr3D8Cfvu3HhA/DPa70RnViOwpIG7N9khfOxjfwyX8H6CznwMXfF97aF&#10;ITGJEiOVIyRu+GKHxBIQ/nY4NORuIKCvsrJSqZNTwZSkoUuLZF2mbJOo7Bxr7F7UBHAJGBQgL00A&#10;XkhIiNKv2iTirvYtwFaaCt4lQltfX7+4r52dnbLvj3/8Y6UvifDKe6mhFuArxCTPNwG0KrAOCxM2&#10;X3owOV4Br5r1zxKBlr4kCq6m8gvIVQGjROqlSUq3GgmWuUgTIC77CdBUm6SIqzXvmmnzapq47C9g&#10;WaLZarRYgLfa1Dr9X/7yl4vbvv/97yvnkci72oQMT7ZJ5oCk2kszMjJStkk9uNqcnZ0XbSfRbiGD&#10;EYeH6rCQ/WSOqq3Mzc0Xjz18+LCy39///d8vbpMMBXXdwlnD+HxTsyU0I+82NjbKMZIxoAne5b1s&#10;l/WVJnOW92q2htr3T37yE2W79CNN5UaQLA61SWmBZGuIo0n2XQLvn1ma78wGTfB+YgG8mxC8WxK8&#10;WxK8i5Nf9w0C749m+WDKZ4degtBGlqD0DE5ggDWOfXy2mBnuYi17P2XfptHZ3EHCsT5UVFRjdG4+&#10;9XNmqI3yYdbUhz6O6FBX7N2sg6yKShIxzZfcTUlKaUUVhkmK9ejeKDpIttbBEpmhqQfsu3Oh7ylK&#10;t0nfvey7BmMLfc911ePQh3+GHVfS5q+dhwMwWPMz7DzhiSm59T+YQG1tA6Z5Ty7wdIT+pRB0debi&#10;wKd7cJ2ydRXUMlbG2N+MktIqptQuXIKPp1FVmIqDv/wAl5Kk/Oc+GmtqMUZSq9FOptHyPtVRW4W6&#10;Hj5YLbSe1Kt0oJqhZ2oIpZTxGibgHavNhSOdlGHRtzB+fxJtTeoc6khiN4PeplZmRg6jrvwOOhdS&#10;c++PUSa3qYsM+/fQxRLFkdEBVLLme3BWHdw91JWUMdOyi3bqJhFVD21SCyp8PdMGW+7An1JP63Za&#10;MCuIrPMD80Ri3Y21DOZo/B7dH4UHo6PHtK0RwbLErt52ypCVUQqOv4vDuSTi245cVipODbcx+6sS&#10;1UxBnn1MOavOJrTy+fP+JNeMUr/DPK6iqgmzCxm/I2RqD7fWwopN5pAz3+1tQWP3MObu3UVHK6Xm&#10;hrpRfqcOkxrjzg8xxsaDxqju6kdjQToCQhJYRtWB3q5O3KEDora5h8Rm99Dd1MJn4H500p49Xc0o&#10;r24jWHuCPtqzr7sD5bxGRPVO2iPKntXWt5Elfg49/HxkbAg1rCXuVS4Q5aJBV0MT53sP4/3d6KDs&#10;XHdrO5+5R9DONa7v/c1o0j+7Wr+Zd/fabmL5Py5HQmUTZeK24LDNDdSm++CM9jXEuBjikAEz6h7W&#10;4/Dqo0gvy6LM4TFYuwajtiUXOvzb9CKB+Ph9On+u49jOEwSofbhudRrm7nFwdzTCAQYktm45hJT0&#10;OGz88UrEltfB/exxuN1sx+RADbRWfY9R7fmsyO7iIKz7YC3snC9jx86DOHlwOy7Ykz8j0R/7N5/E&#10;dQZYwhidd44sQf2dPOIfymVuIIN6XAluOF3gOW8hzY8ygn4JCLY/igtOkSgvu41od3scO2qLeD8r&#10;fPSxHjOOc3FqhwE5EQpged4SnXyOsTxwEN6U6NbedBRJJaW4dILSa26GOH3WDLHel/ERSQkt/JPQ&#10;e3cavcWhWLdhL47t3Qort0i4k53e3icK9seMqQU/xnmEYf+Go3CLTUb/wCBuR4XhzOaPcc63Ag97&#10;U/HRP60mGG/ApaPHEFI0jJ5bHiRDvMQgai8lMXVxu20AweZnSVKZQ3WOHdhlcZ2cCzkw0HHgM1wn&#10;DGmbcGZLnj9MG53Yj8NnHJDkb4+P1xvx2qT83EfbUEy/5C3bMzC6EsnzbMVB01iUJV7DaQN/VGTF&#10;wFDfHha6e+B41Qcm2qdx/MRR7Nyji/QbAVj+o63Ib6iDxZ6jiKuaQE8b1R32HEFkYQMqwmxw0oi4&#10;K9QZO/bxmPVbEJVyGx5W1JU/YYxCat4P8J4b5cfrqCYBZ7ROITmrGDmlt+Cpb4ablSQPHO1Cango&#10;jq/9CHoBFXg8zfshn58rGrrfGBZ6TfB+lOD9/AJ4t3gReLeLqocdSevMAku/sOZ9PvJO8M4fRKkR&#10;EYDeyx/L+ei6gPVx5dUpqfOMrs+nz4/Np87z1dQxgkYldX6YX8JBjIzPoJ2/MTvOUXu1+dXAuwCQ&#10;Jv7o6VGLMCqnA5X8MdY9EQLvBMqxZFXAxz8HriGUIBmaJUAvpnxEPgqr2xndqkbX0BRy0oqRRS3T&#10;1CSSj/gWoKx9CkPNTXD2KEBD9xAS43NxzT0TmbWjSn3pvYFeBAbcgpv7bdysGmEklGzh8XmMZGYi&#10;h/qLObcqkN/KbIM6apAyot/SO4jYqBxc88xCbuOE0scSOP92gPMvWkf5IRCmcElV1kzFVsG7CvyE&#10;DOz5muoR/iBLmr2Ap+fTy6VfAX4SIRdQqKaay77Pg3eJ/gqbuNokE0AFjAKiBYRKKrQauVUBnzgb&#10;BLRLk7GJg0E+e56wLicnB/sp5SLRY3EIyD6SSfA8eJeItdoEHMo+sq9EeqVJWr28F2eCZntRzbtE&#10;6yXjQBwaUnsvNeYqeNdMmxeALn2+CLyLs0BtYl/ZT9ZBBe8CmGWbAGi1vf/++89EpFU7qv9LNFuc&#10;Hyp412TIlzp22U+yINQmWRIyD3nJsc+3F4F3cXZIP7JeqoqAgHhJ1RcbCNGeNBW8S6aEZlOj6qpN&#10;JCtA+pPMi+cdN+KYUddkKfL+meX5TmyYB+86jLx74YRtJCPvadTeFfBeQfB+ZwG8Z78xNe9z49XQ&#10;WrkKbgmp0Nn8S7hQNi0z7gqu+oTDTuckVq1YC4/gaJxb8RF2HLeB+fljMHbPw1B3BZwZLbtsfgbv&#10;r9VGXnYk1i/bBitbCxzXY0SXLNPpnu6w0N6L7bp+mBlvwsFfvIVtBh7IyUmlHvsx9r0OXqFkdf/k&#10;QwYNmOlEaSRjkvk9nOsnGV4iUiLccfTMcdxqpcRXQxaumBjgkmMGnyHGEEwZpK3rl+OMuTvczh7E&#10;8vV6aOypwXFKV+lbXsbZQydx1TsYrvZOsLU4B53LYcw6uks5OxslGrjh3Y/gkV2P28Gu2LdlJfac&#10;skPkVWO88+MNvL/YY+cuQzSMzqKhuhDpsR7Uez4Ln3AvmDPLoJHybgmerrhC8rdzBlYktyvF2Q/f&#10;xY4TtjA/dxLWXnHwPLcVH6w6gys2ejii58/nuXpcOn8Caz5dics+kTDmOdftMYGd4SmcIfCaeziC&#10;2zlROLdOgIUPtD7+EPvO2cP41BGCmmLMTXcivaQa1bkxuOhgBfOjG7H5rA0cjh+GqWcaKvIScHr3&#10;Bnyy6giqeqZRU5GDyvoy6Cx/B+u0XNA1wBJFO3vY218g27wHAWwd9PdqI5Pg/5K2AaN2R7D8g22I&#10;TkmHidYurFyzi9rUYdj61rs4S13089Tz9kptJ9FcGhzsLGBzagdWHXWimsodWBzfhxUrNiIgPAqH&#10;mYF1UOciDE8chi3JGeemu3Cr+Db0Nv0SF5Pm5f7yb/hSCkyP2ZYb8fbH+3HV3Q5rP9iBvP5RBFBG&#10;7JylKy5sXY21WuYw0z7HazIXESb78M4qLdhZGELHMQb9I61wMzyL9Ss+pb3C4HBwE5ZTquySuTaO&#10;GoZglvXYeYXXobN2HYz98tGeE4BtG05R3/0CfvXWJlx1ZqCKa1w3/g3IBX7BnXOsPAyfvLMNVfye&#10;OfJa0vUqQmu6Mz5dcRpxEZ5UArBBcV44lv1sHYJuJpOo0A77qUXunZgEP1dH7N2zGwHl8pwzDoud&#10;++BIXio/flcPn3eDp7M+19wHGQWFqEwPwZr3tqOCz0RXtn+Cg5ZJSuR7sioaH1IKzS06G5UlUdi9&#10;WRc5JWnQ2n8UoUmpqGG9eU5KHK/v4zhqdhlul0ygZeFDosAWdDbkYMc7n1LlYQhJ5nuxer835vid&#10;tjyxD4GpebisewiXE9swmOvOrLajcDKlDN1hd7LDF2PTO6sRcOM6VSa0kEAiWj1mCxpfvIpdyzYg&#10;oqwBgfonsJfzDEzNRwgdXCsopWd8wgQhqeXouhONPXtPIoqKETXNDdR63wKdK8FwOHKWWvGVaCxJ&#10;gqOZPuUTjZCYngyd0wfx6U//AfsIoLtKw7HivQNonBiF5ZqPYOBTiPIoK3z8yVn000lnfWQ/LoWn&#10;I+yaM4LT8nGV1+Mpp9uY6c3GLl63N3OzcIr2uugbiQvnj8I55AaKWV+eYKdLjXULOhdnYEeeIu+b&#10;PPbkFuw4bQXd7ZtgGVGFxgQ7LFtxHmW8F53bsolrZIuq5hZcuXAExgT5ueVlyAu+jE+Xn0LPxADO&#10;f/QejEOoXMEWpHsCZy9GItlVl4oipggNccDhs/ZIzshFe0MNwoK9oX1gK/SCqV9PfJrjfgUBmQUo&#10;jrTCeyuOonqwDiZ0tDhElqOxLJnP0Hux7Ed/h0MWCRjtr4c3lXsCyVv2pjBiPAXvLpgH7zcZec9V&#10;COX5bPZss4skeI8ieA94NfDe0EoPN1Pn7zPyPkCa/gElVX5yMVW+d4iR94VU+cXIO6PvAubblOg7&#10;wTwBfSOB/Ojde2hlCcXrgHcBw5l5LQgJzSdrZzbc/KhNGFWM64kVz90iXnBTowzFfNMkXXik8e7Z&#10;7QpYW5AAU497SNmFp03dX9O1/II+lkjrvhMODLkuJJot4FCT/V1SxKWp0XgBxpokcQIgBSgKGNOM&#10;JMsxcg2qUWpJC5d0a4nCqwCyhJEUaWrkXaLJmo4BSYWXfQUsa4J6IaYT4Ccp8pL2LvtISrVI2AnI&#10;VAnUJG1bmmxXwbEAd6kFl0i8HCcp9s+D9z//8z9flFwTorfnwbsaJT9w4MAz39sf/OAHSp8vI6yT&#10;zAJ1/omJ8/KW0l4WeZcxq011osg6qOD97NmzSp8S+VebRKBlm6Szy9qJRJscG0hmaPlbHC5iUxW8&#10;a3ILqMRwkrb/qu1F4F1UCyQTQ2ys1rxL9oHYU5wPqhNABe+yhppNdQipThK1bELS+jUJFeWYoqKi&#10;JfD+qov1Ld1vEbwbELzbaIB3ev4l+m4eIJH3Nwe8yzI03w5UUm+jAq7C0toe2VWdyI20xaf7TREV&#10;EUQnezWundaCR+YQpsvCcFbHDXFudtB3laylZpzZZ4SU6z7Yf0RKix7BaOcZ5LQNoiyTD8MG+7Fs&#10;k7Wy2k6H9iO2llri163wyX6z+b5Zb+pygprr2ZR1Kg7EoWNufBB8gJG6RuQz4+pOtgd2bj6KGOrI&#10;58f746LjbTyeKMKKtTsQTMdqTFI60rx84RQgD6sdOLbyAGr5iFHpZYyf/90vcMi1lNuHcX4v0+1L&#10;EpnpZ6aMJcJAG75h0Ti4bxdcAqMQHp2A8tRQ7N/joHzusHs/IivGKX/F57OyKKz62bvYedoZA/Ko&#10;MpKN1WvOQHjgb9qawIcPr776WvCUOZQEQdvAFymB9jhvS5m7J/XQ3m2EmDhXrNyug6joUGQUVSKQ&#10;wNM2nCVQnSk4sNMSIno1SZmnKHNduEbcgsuZEwguncTobU8cOe1DcDOHCbLI2+44gJBqEqpWhOM8&#10;SRGTg66yfCcIFnyQ17kYiFCy1ld2UsJrepJli0Cs2Tl4ZIxgosAbK494K3OzPKiP9GJeg/t0kN/U&#10;DF8jU6YSW5H9vhBhV7SxW88FEcEBKK+vgNG2g8gi5q4LsoGZSxQ8dLRxjfNEeyLOn3FCoJ8FNh63&#10;Q1SYPwoZzXY4eBjhVbMYTHVjxD+ACkZzuEs5syC9DVh5xluRsZqpCsOG5ccQH+ONo6eFx2UO5tsO&#10;o4CJZpV+ZjC+GotQGwO4ZQzjQV08TusHoeiGE85YSaS3E6f3WSMn2xefbNJiRkEEbmaXIdbuAgxc&#10;ivhDW4ojm/V5JVBOi/ZMdtSF4VVep/crcXS3MXKyInBo3+X5Nd6nhdCMYnhftoWdd+I3oqZXvW12&#10;V2TA1dUT+azbjvd2RxjZ/cuyE+DqFor6jnZGSK/Bnb+13kwpT6dCipe/D7NdS5m9UANfqimEMRNj&#10;mNkm0ibpiPO64gL3a250UOVgYqQNoewzKDoDFcW3qIbghTxmQ173voaA6PzFUomxznL4OLvx2ckd&#10;EbfnwWJTbjw8mJlXXNPF1Hc6DaiqkF3ZS4fcCK4Hu8PdK4bZE4V0ILghtfAOMqP9cY1a8hP0CAwz&#10;o6OPF21/UwN6KIreW5nGzzyoREF1iYBEVDFq78Hj8hupVkDteRf+7e7mzudFPk94++DGrUg4Wbsx&#10;azcRBns2YvfxC4jJrkBZRhScPCMUdYr621RE8PFHMSPoaZHeCL9VisrM6wiKSEHdHcoz+gQgLb8R&#10;A/21CPcNQCjLASKobFGQnYprrr6UIrzDjAB3RCfl4HZKFNfAjWUus3gy1gQf2jA8q4alvqNIuMay&#10;lrB0xVYtVIq46naNdnTDzbxmDLUVwo0qCcm5pchLimRQxV8pR+i9k6w8F3nzmdFnYf9Y6rqXZMbx&#10;2BAEh7nh6qVIJMV74bQOS6XbauBxzQMxKXkozU5kP4Eoq6lAqKsrotOrFVz2eLIdoe6uCvGkq1cC&#10;peH6kBzhDW8flgn09yApxo/PY9fRNErivsfjuBl4DT5RtykZN45KZrH0MRrv6+YKv4RMdLRUI4K2&#10;Dg3jWIISMfKVlQupV/Wv/78C3pl9sf0cwbsFwbvTAngP/ErAew8aCN7vMfLeo0TeBaxPfCZNfh6o&#10;q6R1kirPyDtz5AW0S+S9pmWIkfdZEi4A28++euT989KNxWxfFBl92eePnzC5ieBe9nnE2nv175fK&#10;5tGR8OTJyyPrj/n5I0Y0KV6Hh0rfT8/zuuNVxkVpnC913MLcXm4DGetno+SPaBvRUVTGr8yZ2ues&#10;v3ndcXyZ/R9+jo0/b/uXOcdXdYxcgyIVJ9FlTYI6NTquktkJEMvPz1fSsIWQTAWsUkctYFKAsABe&#10;YS2XaLkKVKUuXN5L7bu6TSUjU8G7bJfoq4DrKv4wqtFxNRVbgL0AXknhF/Ap0VwnJyelP4nmCnAX&#10;oK5G3gXsyTEyB/Wckkov0XSph1bBu0rMpqbNfx54V9Pmxckhx0qNudRiSzTdnlrEkvb/ReBdQOyf&#10;/umfLgJNYUZPSEhYlFp7UeT9i8C7kOXJef/sz/4MEumXqLQKZqVmvIK6wrJN/he5NdVZIWv0mwTv&#10;cr9TuQVkjALW5TqQsa5YsWLRQaKCd1k3yVCQyLmk5qvrKNebNLWMQtLu5fpQo/nymeyzFHn/9X+A&#10;v8k9CHhfw8j7HoL34wTvuoy8GzPyLml7FgTvZgTvOgTvhm8S2/yjPrhftMed/iH42dsis/UB7g+V&#10;w5rRURevMBQU3sKpZZ9yHmm4eU0PK9fpoKA8A+cOHmcd6DmsWrYboXHR0D+0DxaWtnC7UYKJ4RYY&#10;MRq199BOrFt5jDXOGdBiRpWBdw6mWLZnZ7DQd9EtnGDfJn7pSHLRxvIVZ9E2+xANiZ7QOq6DusFu&#10;XDE8h/iSWoQYHyRfyRlUdvMe7GYBc6drBAD1TBcOx9H92gTgntjw/jqE55XCWWsbNm3RgjY5NMyM&#10;rRg1rqJG8wDcL5zDKUMTHFy7CoYuCZQpuwptiyu4npGDOCdDfLryDOeWxRTWj6kOUKFcipmuOli7&#10;xwhRXk7YtOMMipgem+ZuAa2zF2DnF4/m9jKcWb1CmcNNNwOsXrcbh3dtxn5dXxRn+GDFx1twnbXs&#10;7rbGcPIKQF4xU2nXrcZpkkBlhVlhGWtKSwYldjWFK1obsf2kNvauWg3bsNuIdzzJaLouWhfy/quT&#10;PLF/7ymYnN6Hteu1cPbIFuw3DURlTgQJSy3hGXQDXYKE2B6ONuDcmk+xTdsFI5OduGZwGoYE6m5J&#10;hWgpjsa6j1bDKyUNl8+eg76hKaxdwlGcFQVjPSN4+F9HfmYstn7wKTwJIHy0d2HLMRfKB0bi6L6T&#10;MNc+hJWrzyO7KB12Rhfg5hVNvfhkHPzoE9hHZiPaVgufrjFE58x8MObRYA1MdI/T4WCPiyanoX8l&#10;BPFXDLBq1VHUkcn+5iVG4o2sCMw34cDpS3C+cAybDhlCX4cpu81UQbnuiOUrqXt/wQjOLLmcvdsN&#10;T0sDXHT3pnxfPmx28TijQBQkuTKDYBPSWseV8/bkReDUwTOwstRmecdeGDH7bv0GPRSV38IejtU6&#10;OJ+8BT18Dh8j6Pom33mWxj7dlQErA2MGRTzgTeA88usRyb9xBi254Qwz62t0PvgiLo3fgTduhF//&#10;gFTwvo3g/QjB+zmC9wuMvJt/WfAuoE1eErGub+1RIu8z9x4o4LyjV1LkVaA+glaC9JYuYZcfUl6N&#10;ZJdvoBe7nq+6Vtb4tAwQuPejspEpvCS6I1k8tr0GeBf5todzrLmivENpcQtT3ceYjsJoIR0BAsCf&#10;13kn5dwi8NT8XBOkPiQQnRiZwNjkfSV1eJLEERMLuoBPFL14NbI+D9QfL2hKzM1MkzRBrdGSz+ZB&#10;+nwTorr7GOqbwDRl8CbJrC8x/vtT05iamVPA7+LYFHD/SLGxjFE+478Lc1E16h9iamISY3cXvtEC&#10;xpU0Z86PDgIB1DInTVA7Pw7W7Y9PYlyto3oOxM+P4elYpyjd93QOHAWdDXNTE1zzIUotPMbMBEsj&#10;WB82TDZ/sZU4I9TzKDZVMxM0x6eY46mTQ3OMMt9Hi/OdH6/YQbX54/uzBJnTTMtTnQXza/FkTrZP&#10;4b5qg4XjPm+NX7RdHbe6bvPOFdVxo7nmmuuqju/FhHUC0AWASiRd1e1WU8UF8Kps6gKSpKZarUF/&#10;PiVb3kt6vERHpV5ZBbUSbV21apWiRy77SJq+NM1I/89+9rNFQCn7SF25RGulST2+ELY9zzAukVh1&#10;nHJONdovx0vdtESYdXR0lPp2FehLpFvS9OV9bm6u0r86H3EEiKNHmibBnMrULteOMNOr/QlTupxH&#10;BcKSZfCyJv2owFSi0D/60Y8UYjYZi9S5q02k32SbJvGaKz27qr1VuTtxTggPgLpdLV2QVPj/8l/+&#10;y+J2+VzmLGRvYicB7+oxsgZqk8wB2S5OhldtKov/8zrvwiivOmGkT1k7KcuQqLzaVPD+d3/3d4od&#10;1TEJMZ3muOpY3iOOFfXzy5fnozjSlsD7q67Ut3e/byR4/5zleHSfwYWefv7ezmCSpSaTdEpOTfG3&#10;cPzu/K/03CRr5QcwTgfmPRIkzVG6qbfvKZvyHCOuw9QSn568iwnuc5d9jE/Mk7G9sG86Yycm7mKO&#10;ddezU6O8NwyDOH6+PXmAibFRcmQMgz//0gMGWKc/qvyeP+EzxxCGR0gGxXPJOOVcM1T0efxg6pkx&#10;ye/jIIkvh3k/nlz4TR9iad/Q6CSj7PPnF+fr3buc7/Q8Rd00f7Mnpmb4m3qPajkDmFyQhRoaIImU&#10;Un/NsY2r9pmifUYY4Rqjc3neXhN3x1nnLkOeRl9PnxIRnmL/dxc/n1DsJ3OambqLUZmn2p/Yjva+&#10;ryGDdW98iPLAjKZzDqPjJC5eGOdd1tD3suRSzW188pC13uxH+ps34xxJRPvnn4wezHDdxlka6Q0z&#10;C1ck37wBUz1z5DRzLJOs5+2lnUnKpdiB9pjkOMbH5tfuAUm1+gaG2fek0teD2TFeJ4OY1th/amHc&#10;spaabYhAuYdOIkUpnmUME+NjC2s8p5D/DfMZbXKghenQH2G7fgC6pECfM4ox2YP3VuqglmWji+3x&#10;LO1JsjCujVxjd3n9zNuba6/BHj5F4q5e2muG8xgbGuWcZL8pZb/J6W8ZwnvG2t+9N/eYwt5HhYRv&#10;ZjHEF6/XaH8vvz+vQrT5xX19G/d4LfBuG1EH28gGmPqXfG7Nu+i7gxFfabXNXQTk/crfxHnKa5Y/&#10;RvKDJPcREshDpBZZzg5icxBfgbx21F9kLS21GJhBD2J9kLcOgntriSk2n2Hknakmr8o2f7erDlpb&#10;mGrmn4+MO8wEKG1Dac0wb9oz6GZNfmkNf5T4ayMgdLx3iDfMcTzi+GdGqU/dRDKSxiH+mBCEKWCX&#10;t+/7U/Az94ZOULsyrzTPRNi7laGifmBe15A/vD3tvahuZh08H9jvMWJ5p3aAKXGMSOinILuul/Nh&#10;6gmB/t2hMRLRdKKmUxhl76E0g+QzZIY8vTMQN1nnH2wWAt1LJRzfE0wwynqnbghT1JIfJTv/fY7n&#10;Lsd4lz9m0k895fT6KAXRQEfHON2qFTGiN5+Lkto+ksw8wmM6BQYo29dEJ8ooSxemuBCzvKmPKD8Y&#10;j5ne0oc7bcNI9blJ1soSkuD0Y2yWDoIFICz2GeOPVm3HBG01g4LkOrRxUWb4ECFzqOuZ5A/bOAkx&#10;rmIrif36p+6jubIZBcUNyC/rUlJqHkxO4A7TFDv77ioOHTy+Tw1MkgRO0kFB4D3Kh6EyymV00D48&#10;sQL479HpMTI8RUD+AOMjfFghIcvU8Djq6zpR1c4fb8UJ8wCdnHdM4E3WIRYpxDIybiFx6WkmOUlY&#10;KtnU8xTv3SR5Bp6u8QQJjObXeE5ZYznnHKZp17Zmbq8fxL2HQiHzCEOdA2QOnWSWxQOMstxjZu4B&#10;H3SY6jcuM3uEnhbKIg7NcF2ZOkfPdk0NbdJ9V8m2mHcwPPuSa0dqzCW6KdFbidAKOFIj7/K5gD0B&#10;+Grds9SQyz7yEiZ0zZdazyzHiVSbRFSFtV6aSNDJMWravKTTy3tJW5K6cAFi0ldWFlMfn2vywy9j&#10;kv5kH4l8y7g0m8xNpOMEpApBnjhxpAlIF/Crnlci6HJelSRPzivvBVyradmSYSCOCtkumQaaTZwJ&#10;EkmOj49fZH6X/VJTv5j5WaLgMhYpIxCyO5Gek2M17SaRftmmKasn2uqyTY7VrPsWJ4PYRAC7Zk26&#10;ZENIbb3YSiL8mp/J8dKP9FddXb04tczMTGWblC28apPrQo6Ra+L5JvOTtRc7yprKGms2FbyLk0Kc&#10;JjJvyeR4XutdjpEsCSl5ECJAydBQ2xJ4f9WV+vbup4D3PYy86zPybs1o6NVUGPsUkGW+XIm+m/mX&#10;QsftNgwtnZZ03r+9l8E3ZmaPpjpx3dedZU2+yGsYfKYg8uuaxKMJsmqT18Q3Kms+uvhoDEkB1+Di&#10;Fo7ez/LDfl3DfOPPW8tnjdKO54Deg34EkL08tkDIGsFa7mTYmBvi8AFdFHY/+5v4xk/w8wZIx1QP&#10;HXSDg3QSfclsiv6qZOhT9eiCkTmuht96DVWFb6zVvhUDnwfv+gxoX8UR82Ccu5yEC545SrkaAy7P&#10;NhuCdxuCd5PPAe+Spl3dPo3kEvkSPSZ1/xAik3LhF05AyPoUS0o2WF4JgIVTAMwuB8LkUiCMWcNk&#10;RDkCQ770HYKhax8MHbtg1lCF4KxNCM5Yh+I0XyetQnGEYHYbiT06WOfyquB9orMG+1dfg7VbAUra&#10;x5FPxlT/G/UIdYzEPt0bZDEMhEUU2VPJIqp/3AMfbvBDSn0X3HQCcdwyGWePB+BqSq8S+ZbvRg+B&#10;T2B4MfwDs9A4/Rg5TKHaeDAadlYRMPKrQ3szmWP3BSIqfwAPB/tgrsf5ksGxOCsPOzf6wsY5AXvO&#10;p6BpqAu6u7xwwTmZ9XPhuEVgHXUlCV5BmdjwHgFaSjWs9rtg4/l0tHZ2w+CoH1wSOzDSUw/Ts8kY&#10;ImCMsolHdH4zrpwNIFFMGI6fj4KOQRgdLI2oJBnLxu2hsHeMZi1EGdpaaQcy3weXNMPDJBapzcxk&#10;yMqB3ZVKsp02MG0vGD6pzUjyjMOmA1EkvgmDlkMxJjnpx/QojzTXQUfLAx9t9EdybQcCbZORQfZP&#10;gz3eyhwOn4xETF4VDnzsAOsbbbiTkgv7qyKRQjCmzxo78hiEOsdy/Vn3ttubDJHjKIpLwtp1Ljho&#10;nYVagqu92wJon+vYeSYRzQv0rd3lxTA2yGaS3X34GMUjubwJJgd8YOCUgoNHgpHUxHRyAhh9c8o+&#10;aHtzzQq4p7THqL3NlD2zG7ig74tjFkVkmGyDAddY5pDW0AUX1qmdsErGmeP+cEuXNZbG8Z71w1HT&#10;m9A5ybVPH8QgbXfywDV8uD0E2WQRvqIbj0qy5hYEJsE1vA0tFUXYu8MVq47F4g7Tss/v9IbJ1WTs&#10;5bqmt9AjRQfDi8C7pM0L6JUI51JbssBvywKSbSHRdMnK+LJNHDPSh9TrSxmD/C2yhEvtu2MBFbzv&#10;JnjXInjXJng3IniXtD1zgndTgnftJfD+3bkglma6ZIHfgAXGqjKhr22JfInosQ20NaGPkb97EyPo&#10;7+qjWkE9igpL0HeXAZs5ZlhU16JrWEI4c/A7tYv3pWwMNWXgyJZ98IoMwJp/+DEsQ4vQSSWs+wwg&#10;9ZKVf5TPc0/m7lKGug6944wuPpxCM//uGePT5MNptPDvrv5BKlE0oYNE2/eYkdHR3aNkzvS3NlA1&#10;oQ9lkb7Qt7lGBYD5gFJrYxPuMig03tPNLItxKiTUMzA1zYBet6J2oDyn8pzN3N5Ngmy1DXU3oKa2&#10;ES0dA0pQsYfnHGawa3qon+SFYxhobyZhJbNbqZBQwcDFzexMRPsFsOxGAlY8b3016hqb0cMgEx7P&#10;sP8WOoYeY7ijE6MMoLUxINEpEVOlzcD4/f+u/H4fOO+NLPJyvL4K/G9g0Ze6/EILqOB96wJ4P0vw&#10;bkjwLuVqrw3eJQJ5u3IMW+174XOzn3IWJKljCm4DJTFq6xvJyli/+Krl34svkkrVabwkMrf4auDf&#10;fDXI//V1Sn2vROdepfZYwNhIC3XVD8Wgkozyc4wypbpfx5WwSvhYRiGwgOlc1cUwsMhGSsxNrCPY&#10;DYsqIat8F+xPhiCj7yFaElKgY7nAMPjkHtzNfbFP+zqO770G27QWZPjGs5aoG5howrEjrAkbHKYE&#10;QTr1HptQnZ+DY2fTlUUYKcnD8bMS2XyASyfDSEpTA8PD0eCRSHaIhuuNargZxCKekerLOomQxOXs&#10;a/GUhugj+JtCQsRtXCODb3NLDXSPJSgEMn6GofC9VQfH8zF0mNTC+nwCsqh9aW2ZhcSYNBg6CrHG&#10;IM4diSYxRSn0TqfxhvEYrmeDkNo2hzYC/AvORYjxjGe0pFUZZ6pbDKz82/idbscZOiWaFjKtcnxJ&#10;ZLM9jHIxtA8l8S6fi0I852CwMIeb9tFwT66Hv0U8bnc9QNPNVBjYVrDHURgei8RN6jye10pQbgz+&#10;BqEIym2GyS4X6DvnIiatAcW38nBWWyLFc7A/Eogb9fOSMF2s8Tp3jtFc2s3xVCidIrUwPhoJGW2m&#10;cwyuxtbAlf3daHuIMbJcHjfOWaiPmeU8/RBeOYvZinyct8sjo28i1u2Yn0M552B7PASZg4/QFJ8M&#10;XZsSJb2NCwk7rUAk0T5d6ZkwdS5GnGc0NvAaiogpQyWBiqVWOGo5kWz3GDhEkBTF1J/EN8kIj7+D&#10;KgLx8wdilPWLtwilREiX0uuLwLtEZuUlkXD5fKktWeC3YQEpYZDSh0OHDn3p00l2h/RhbGys1PTL&#10;3ydOnPjS/S0d+M2zwHcJvI+11OIWGakjnS8i7NbTEpRfb9WmEHPRAVG3Seb2Sm2OusX2sHUIRGzk&#10;Nejokjnd2hwe0QWLBXif6YbMzhnUOrawcGT9+rxc2NxoC4JJ6uR3o4AZEdMkpbKEjUckVEX5xzOd&#10;So21jr4xrC76oOHbVlD7SrZe2ulNsUBr8lX89PsrEV3ajtqcGzi/fzPWbTtJvXVfrP7ph7jgeg1n&#10;Nq3BlcRq1KcmwMFMByu36qKbGDz9oh6sfPNQlXgJP/nnZQgtrkWYmQFsHa9g7/K9yB0Ygf/x3TBy&#10;jkdShCN27DpLtvQS3Ax3xHaSUd7ILkZqlBN2bDuFyNTrsNi9DQcupWOs4yYl6IJQWxyPvRsPwiUk&#10;El5GJ/DuhwdRxXKODP+r2EcVgYPnHRFxxQi/+tkWuLo4YvPmnbC57MZn/6PwpcZ7dpwjtpElPiyr&#10;GrPjHfC6aAp9PQsYnVzLIJoZbsRH4fSeDdh64ALiA53x4Q8+gYPTZRw+ZICExHAcWHkQFRMziNA+&#10;DGPPVOSHUd2AKjGHV74NbcrQRV5zZNBwBVUNvOFvqoX3PzwEF0dT7D7qiL6FkpwMlxP48z/+7wys&#10;paGxt+vz7yVvygWxNI55pLIQef+KwDsordaLf9ydhh3GtxXP0bNs7V/S6lI3vvCSem1Jb34l8M5j&#10;pnobmYbuy0h/GkJvtyIjJJN0//WIuZaKBMpHDFSX4+LlEnR1tML0QhSu+VWhb3YUfpYJyO+jNmRq&#10;Ni5dqyTBB5PFqQlq456F6m5K3FGD0ykqD5E+lIw4FU3W1XC4pnbQ8TcET9tonL1SxNqjIbiaR8DE&#10;owjZGUVwulhMYDkLX4skpJU14qpJKuSrkuGZgvDMRgQ7JuNWdT88SUZyKY06n9czccwwCbWs1U/2&#10;S8Yh41S0M0Xez55Rfu578GAQ4svb4G+bisw7jSSJyURucRXTeYuQl5EPrcNh0DeOhH1sE/r58GFr&#10;TmZF+vLKqe141OQGzmn7w9ynFr0tTTA6F4Er1+tw0z8NvnGdvJG0k5yF52PNm6Q0D1Bq4YIh7RNQ&#10;hf57w/C1uok0RsGfn0OQA+fWNIvpXkbl9cNhcTEe+7TiUM9U97CrCYys32S0nQyRd0aQG52K07RB&#10;YtEA2qvK4GBfzJSdGXiaxCOrZVo57+xoD+xNwyhbk0T5jzBkVLfimlkKWnkdZPsnIyilC1XMIDih&#10;HwdtZjlccC7HfR4n10l1+m2c1I1hNgIzO65WoL+jBSayxgtz8KEERCHJc+qSb+OyRzXTjuS4u/Ax&#10;v47bHbNovZ1HSb8adDTVQN8ghoya1KGlPmuyTzwlb27ihJYvrt3sQjOZt8/qk8WTGQdDZC+9aJiK&#10;Pq7rTZcblNLoU+axBN6/5Hd/6bCv3AJCbCcKAi8j9Pyik0pphPQh17XyPV34+4uOW/r822OBbxp4&#10;f3C3HU66xggqqlcWQSJgrdQ4f/Rwlr8NPawr78BNLxdcsPNEH7PqxNHeRobySV7rQ011qGvrQazF&#10;CZwg83kQS4RcEnMp0zW/nmN9bYzMsT67swVtXYPkrRlGZ+8AOWnus48WTPM7MsYSFKl1bu+Zr2Xu&#10;aSiD5Y6VOGqTorzva23GIGsKZ0eHqMgzhuHuNkUf/mk27AisD6+Ef14/xxOPT3+1DcnFmVj18x/D&#10;MbYSI6xL71D0vOmY57iF9634uhtM3TLQSLmr4wQSA/cI1m0PYAuJ0u4IiRDLurpLQnCMYKKW5WId&#10;rPsv9J+Xwvzz944hJiEbvUqN+lJbssDXY4GH3XkwODavHmB/ZjtOEIgG+PqhujIPp7efJic/Azk2&#10;2rD2zUdXXQlZ4c3w/i+2oZ5fnCxHbZj43GF9bilO7rVR+vClukFgciYsSUZYMg5U+ZtBh1KXBbcS&#10;YaNjAO+oJNy+EQ1bOsc8I28gJ4mZtTr6cI67hZnhJlhfMEVQJJ9p+8kL0XALTkw3dwxiFmhgEByE&#10;7Z/8/1vXb4CzP4NU4XEoTQ4h8eIl5dxWW3ciof0JOmMvQZeZxIU5SexbD04Mts2QZ6ImN47a5uaw&#10;d7AnU30JDOlYMHYOQkBgCKqLU3F4gzYkrzlU5yz8km4tzqGaygU6LjdxJ5nSjKYOMHf2QgsZ7Ndv&#10;2AG/sFAGltKQE+KMI+fCePQwdDccQR6//mqb6C3E9cBbKGNp3NK3/eu5zl/3rK8F3q3DGd2NqKeW&#10;ZDGiYm/wXM+CEjl5al4rtp0LZaScqR4joySdo9Y7QXwDf4SEeV5e9ZSQq+P2upYeft5DHcIu1DR1&#10;obqRdcwN8iJwrWtDCYHaJAk6XpR2/CrgXfaRGuZx1mW3kfiui8X0s/fuswaUr1mm3dyfwxzrQ2cU&#10;Io8nmCYpSgt/0O4ufH6fdc1z/Htm9r7ykHqfD6hyjKRkS5bBNPuYnbmPcf7QtvdOKFuFmK6DLPnj&#10;JJCRh9qHs9No43shWrm30M8s67alH/l/jv2qY5l/T714Sp/0Dk4pYx8kWB+nDXo7hzEkpDMEpXKO&#10;NhL8jUzw4VkexDX6k3rXWZ5njv1PjnLeBP4CSh894DwWzgfWZXdTp76LBAP3hYSAbZrpOK0kGZC5&#10;3rtHARv2q+6vPKALmd3YvH0mFfvw9TlzuEdyA6lFv8vzt3aRkZyEfrxSUJScjVOHvbDPLAPdCqMs&#10;a9I7BrkuHMcDmce8nWU+Yvt5Nn+CBBK0tHL+45QLVOcrdrsv9pfaea7FIElnOtnPnIx9ob5ctg+z&#10;jr59gCQ4yjy5xs/MYf489zkfsZl6nHp+5drgmGS973KNW9pHSSjIdSU5TgfLHPqYAvVg4fwjPE9b&#10;F+V2FtZDXddZjfFoXrNi86XI++verpb2X7LAkgXeFAsIeF+9h3Jb+p44Zk05L+cUGHnnK2l7Zkyd&#10;N/ErgbZr1htT8z7Tn4c1338XunRQD3ZUwu7sEaxZvYkyatRfX/Exdho4siRrM97+8Aiq1ejZttU4&#10;TKmiYGqGn9TzQGqIC0wsLuH4smXYYeSNIXK1FJZm4dLp3dCyDEKU80FsO+2CxupUXHS5hsCrzoq2&#10;+gljN4TYnMMvfrmNUbZyAgIfXHa0xfE17+O8Tyaq8hNxluzjG3drIz7UA5/+8CNYOTrhyO7jSKmZ&#10;YKpsBWXtSuBudAi3JF3vSSN13lfg7AV9Ss7pwEZ7P375wR6E0eEc7XUVB7bSKaDrzQdye2wzvIaO&#10;1lzs23cBd5guOznShURPa+hZkJldfoaH8shsboBKkd0iN097ZSLe+6v/huX77VFCB/34m3LBLY3j&#10;O2mBR3drobNuBzxSytGSHQ5tHXP4R6Ug94YfVr+/EiE5pXDS2oJTtn7wcriArXt2YcW76+CfwqDM&#10;oS3Ye84LGbFX8PH7axGaloJzn66gMsYNRF4xxHljG4X1f+8+M7hTPtJE7wyzUAh2Q11hZkDmfsrP&#10;RYS7wczwFLSvxCjZmdWh5vxuzfPTtOSEMEDGfsxccJNyalpUfcgkj1N2oAN0rV1wIysX0Y56+GTF&#10;ORRVZGLPB8vgzIwXUZPYusUAHkG8n+ifgs7VGEi2/VjrbZzbfgj6RhbwiMjA7dhrOK/ngIibmcig&#10;vvnyD3cig6BeZ8UnPIZzcDKYn8Oe9dhFMu8bMf44ceAUjCzskJiVjQg3SypVuCM9vwC+eoewbrct&#10;yopjsfaXn8DrJiXg0rMwxnvAk6kqJAYtgfdv0hdMwPt+1rxL5P2weRDOXKZsoEe2Uq72mbT5LwLv&#10;EhGfmppV2E/JkKZ4mBvaBzBLMCcgZuZFL4KqaQKn51+dBGORNwuQxB+6AbJmPu8oeFXwPg881SaE&#10;ZAt+JSESUxjPyYK+IGUmdfQC+BTG/AX2awFujxQW+Wf3VZjkFWKup70/WmSafyqPJozk4t2Wc6jn&#10;ebRAxibv1faYY5H3MiaVeVv5TBknmWQ15elkbPJ+4bP54+b7f6otP88Mr5xbkXTTYEQXMjchelsY&#10;1xwBrNqUcS7sr4xTg2htnoVdZbrXZMfgNuU4dQxyLg3/ndLPHIneRtFJMD8tdLSLDPMqY/78CB5y&#10;LGIzZW0Wzj1vw4XzkVdBmaeyRk/HKpF2dT5Prw1xoDy7fX7N5uew2I/GNTDvMJg/v2rTedWA+X4W&#10;r40F+6u2Us/zkHYWuymOo8XxvZiwbgm8f5NulUtjXbLAkgU0LfBNA+9EqXA8aoUGclWVhhsp+uuh&#10;Qd64XV6JK9RfDyqjEk0ms8WcJHrWhi2MnrlI9CwsDsU3QphJ5o7kwCuwY7lUqJ0LEiol0fyxwuQ9&#10;RXkwewtThMZGM1PMiCmxhRiqz8SmjdvgGRyKEEbzCmO8cOR8EI8Zx9lVhyHx/zp/O3LDhMFM/zB0&#10;7P2o4xyAmopsnNh4ill5QJLZKdiHV9FJTOZ7SqBd1dsHJvgxKaAGh1ftRkL1kBL9706lk0Bb1EQY&#10;9duwCW6BoQgIjcXQxH1kR9hj36e/wrYLoRrM1D1wuWSDRil9HciGsfZZtGjQVj+ZaUJmInXl00pY&#10;+LbUlizw9VpgdoLZKMJoLd+e4R50EVtMUzFhlABmjKoJd+8yyDVNVaPZKYW8TRQRxsa4TXmNUy1g&#10;jPtS+YjytmMMKkog6PET6qt3d6KfQaYpqhxMsIZeFCWUsBJVBXp6+xmEkr/Hlb/n+KavtRrpaUmo&#10;aZ+vGX88N4M+SvJOTM9/ecaH+jA2M6/s1NfThYFhKlBQgWmUwTFRhxijGoKoUYjywNgoy3aVc/Zj&#10;PrnlCbLjL8LOKZqKCKG831xCJ+9Vw33dCuv6NBULRJ5X+hknEfb4xLNzmOxtgPtlY/hFpSLG7xIs&#10;L4uzgQTaXZ1UwiBJ9SQVGzhXUVUQVQZRhhgbleAeicRHihHjlYIiqtUsRd6/3mv9Vc/+lYJ3BfgI&#10;0FRA8BOmcDEaSg/2l2mDjCrXtTCtjSzf3hFpaGqbrx2W/l8HuD8gYcSTuwMICylE4wTjx48nkB57&#10;Bz2qcKAiPbbQBGQKo/z81xIVGXdQ3CjV5cqZFfZ4zTY9OoI6/nj2d3cgM6uHH80hh3U3PUy5m5eN&#10;I+hbBPcisTb/BX+kUd9cm1kAl8gqjN0TgL/AaC/Wm+zHzfg6jGrKj2iAfbX/5wkmH7OGrZIM6ndq&#10;u9HUyWyAxR2eoDKzEoV1amWbAO6nv9bDLW3IyOpSJOqe9knHxXPyJwqY53H3p8dxI+o203tSkHpn&#10;UOM8Io1zFzVlwnnQj4ybzQr7u8omPm9ariEj1Jrnn+jqIAN4O281mjNiicTiekjkvgrNQ4ziE0Sr&#10;7YmGTdR1eq3r4wVM8L+N42WsS+D9y9wZlo5ZssCSBd4EC3zzwPs0PE8ewfnLkXwIL1K03V29I1BY&#10;mIGj738EHY8MtJclYt+6o8hs6EUWgbWO1VUkZBYj2cMEqzbuwbm9W7H7pAN87U2ZguqIVj5TqK04&#10;4iLLqKpRk+4LK/ds/ujN4PpVU1xwcENyTh5CTE9g+aoTaBybQ7KbOQ5q6ePczvXYedoDeemBlNe0&#10;RGBcGm5HX8Mn721AAnklzDYuw74LEQsM0EMkfz2IAtLg3Im1xM9/9gGcqfoiLdb0AJatPI0WKsCk&#10;e1uTOMsF8ell6G4tg8clZ/iGJ4JiKFTL6UeEqwMl067idkWn8mv7ZKgAVkYGVJtpRiwB+6Ty88r0&#10;eUbl0lKXwPub8F1bGsObYIEHrFF3R/Ttmt+YUsFIWzEC3Nzh4ROO+oHXVTd/jIbcBLh5UPudxNyj&#10;VKl61fbw3iBaqRo1wOzjVz/qVXtf2u83YYGvHLwvpiwzMingvaPvs37bB6wPu99eg7mOumde9/le&#10;XnPttei4U8Z0eskPA8qYhmLrEYv80nl5pVeteVej7l2FpTijE4yQbKk1G4PZTg+csU2BvXchSS3m&#10;MFxbj0vOWShspSTZvRF4X74JL8q2hVuH4cCZeNiSoCKjmd6yDsp6eGTBmqx+AQTrU8O9iI8oZV17&#10;AH7x/7P3l0F2pGuaINi2bTZm3Wtjs229/2atu6a3u7etenqq51bdulV1ITNvklLMDCEISREhKZiZ&#10;mZmZmRlOMDMzMzPq2cf9REihJEkJ9yacL+1YhiLOcf++1/24+/u+D5wORlxmJU7/gwW0o3pEn3Oh&#10;gz7a3gM/8utjCkfpvTmPXAqsLbC40UXhtTxWta/+izFu2VVTlVIoLDBZ3VlAYnARjEzDIfc4E3Pc&#10;TmthNRx9qjFI39i2vFo4+lVSFGNDfP9wUyeC/Iph7ZiF+NpZWq4tIdIvGyauEjSPMEHeXUAwVez9&#10;8nsQT668vEoK15OPnE56nK7MIdyvCCllg4iwDsUfPvZDKUt9W9PD8PIoQlLNBFamxhETUAIbbsM7&#10;vRdbhzZgA8WluHYvChX9AtSeRY+tBaRHlMA1vpP+8nPIia9DJJXrf/9bB0Q0LVD0chZRAUXwz+jB&#10;JqkBAhx+a2EOMUFFSCgeQKJ7FP7lD17IG6BNW10bfLwLkNNA79uFSUT6FMMnrgDn/pkPPO7NnMMO&#10;6vOqGIdajNA/tiWPx4APXhZOhageIVee8f1LJODfZx+y5P3HuJzJtimLgCwCf6kI/PySd6GLtswu&#10;mqDFw1L72iyGBsfonc0O3hy909kJE4rti9PjWFiXosfGR4YwSdXmTX5ulr7n0/RVFt63RcvYqYlJ&#10;iE22rxuvnoBJUSMcfXqePtsr9HOngO/6IdBtll2/UXb65mjdKoz5qREqWNMOlp26uTnSxIhgXOD/&#10;52iRKubTL2dg/fgkvNK7MTU7g3neP4WOmjBW2UgQti2dD3nsnPcUFbd36V8/JGoPHQ6qa0+NDHI/&#10;h89l1HDpLvHDo0cK6KLw1fTsPPV9hIesYZRkUI+GEN9jbuN/qVNLth9ZBGQRkEVAFoFvicB7Je9W&#10;5LxbkfNu9A2c9zc4vUzeh5i8D00cU0U4nMhGQwFW8iOwWhSLlcPXGz8XRKEvKx5lzX3kEU9AUt8P&#10;l6gKnHtihaiknEM/7rd34PeERHNnEW72yQiPKIOKeQ4mCIExexJK1ckxxNjEUsytB/nhOXhmJcHo&#10;0jayfJJprVaHGUJS4uxioOHaiPKUPFqQlaMir5Cqj1loamrGU8UUlDe3wlwnE4nxRdAykGBifhx6&#10;98OQ3rHCTjS91dkVHm1qgwatyr64GI0yKpHrPUyimBmQYZvAjnsjrF9EILKSSbfY/z9AcUgazP2a&#10;0FJahud6hWhpbMbdi664csMf/iXd8KMom35AJ73fpZD9QqrE3lIvRkNFJYXhMjFOSE5MUCZunnOH&#10;UwoF+mKyoOFEmzSuJ8kpDqqO9ahML4CCkQTt9M1WeJ6AGvql1ybnQlW7BMvk8Lmq0Pbsph8em5JX&#10;VFSFm7cTUdfaBaWHUSibkHLA98i7L6Fghr5lEarpr1kZlYIvKER3+T6V2pt6YK+ehMScaqg/TcXw&#10;xi5SHcJw6poPVdujUEsVf2FMNTfjiUIMSrsX0JpfhBcquRTs2abFWw3j641rCtloaK6jamccGimk&#10;Y60QhrimZUzWVeLqBTdcuRmAkIpeWuWFwCyqE5mEMyrb1R+eZT/tBF6YpKzzLrs2yyIgi8DPNQJC&#10;8n6OnPd75LwrkvOuQc67ITnvpuS8m5LzbkzOuyY57/oyn/cf6BDvojLZD64eiRBdoX6IsT2P1BBX&#10;+MTkigi5V+NgBeNDIxiiVtEvxBH7h4iWbBuyCMgiIIvATyICR8n7DXLen5DzrkrOux457yZfx3m3&#10;otq2VSyT9+CvF6z7SvJOL8IhUf2UlWFyyRYT3bCU6o2V3DCsMEFfyY8U/79aQpuSkgSsFAsv6c/z&#10;GUGICYyiFVcdzAPzoeuaDEWzcJy6q0WxNWq0MzF/W+dT2O9QbQVuPY2Gd4AEz2gBFlbdDvOHQQhh&#10;t9ebVl6eaSP0Tp+ChWoYvb4HkBWUBkOXeqq6ryHSLAYBuVSOHW6FvlYOMlNKYGHXxK0uwvxJHDLK&#10;GmGmk4OSEqqNq+ViioUBGwUWBuqoYCtUr9ltNjKNh11gHq5e8kdm8yBFcqKQ2TgM06f+8Czogqdm&#10;DFJbhOq58IED5PslQtuRavHZBbivki36V96/E47EfPo2kqPiqx2FiLKjggjfz2KDjX8vIfljMFVM&#10;QkSSBM/t82GjTnSBTxNy6UVu4FSLQQrgxVrFwjd9kkrw7dB4mo7RtTWkeqdAzbkcDZXVUFHNwRR5&#10;NbZKftDzrCVlYAHt7LDr6pZzZltweEILt07hFr9HUb01TLJLEGFPJfegWmQEZ+CeagYKq+hpuTAE&#10;E8VEFNa1Q/txPDoXtxBjEY6nJkWQ0I1ghaJvInqCnKX0oAwoWRajqbEBqspZ7AgM4TmV3T19U3Hx&#10;bgwFdKi4qVFIQsIefNRCEVQ5g8GyUty6G4mUgn5Mri3AkzHN6NnEaCnFkUwlqKvuR3UzCyICkuGv&#10;BIt/l3NTlrz/JK6BsknIIiCLwHeIgJi8U2Dtni6Td95bNNyYvAcweQ9l8h7G5D24DhqesuT9O4RW&#10;9hFZBGQRkEVAFgFZBL4xAstLFKx7rocbakzezZi8OzN5J13LJORrBOusYtqZvHcwea/5WrX5Lyfv&#10;g0zuBg9tUfbmJyDA5XenyGs+9toZ6cJaTTZfOXzlHv4/Bxv83VZPIzZGB7E51Ev6GJNF5o231ZzQ&#10;29st8urfliAJsPX+5k40Tki5I1uEw+W3DKM2qx4ePgXwjG2jnQrfU90Kr4AqdEwK9kmLiPUvRFBh&#10;H9qqutHcv0Il9imUSgYx0DuMchLOdvbX2IXvQv/YFMqLBwlfW0BUWCHK+1fRSg57QEY3oXGCUNwO&#10;Gosb4RFYgvC4ZsxSdb2nugFOPkW0K6tB5+g86os70TO1KRVPI0R+d3UW0cGFcGKxITVvEDt7FJzJ&#10;rICHZzX9VlfQVtGJ1qFVEZIvfGaIXe6Kxlkqpi+irKCXVIUJhAeVwDOsAhVNhMDtrCAhsBAB+fSd&#10;r+5BU+8yNhanIWHxYoK2NcF+EmS1zBFCP4+IUGENa1gc6oOrSwFSymltQ9h8SckItgmvq85rR//c&#10;trjvFfpBBhHa7hYt0g8wAAD/9ElEQVRchVbGd2djjvMugndkO6bX2Imnd/vU0hqyYguRUj9LiPwE&#10;Avj+4JQeLPPYCdtYnZlAqH8JUupY3V9fRhzVLou6pqkiWgPP4FIkZvZgZHwSkqIB0hD2yeepg3ci&#10;j9nWBkrSy+HhVYO+xRU0l3aim/yghaFhVNbRuaC2H7Vtc+9U4HnbOfRj/V04H2XJu+zKLIuALAI/&#10;1wi8Tt79mLwTpeaWw+S9QlS7Fbrvxizya3gWyzrvP9cDLJu3LAKyCMgiIIvATzICr5N3Nybv4Uze&#10;M5i8S0SXl6+ozb9/8k4RBCbw3zrYHV0pjpN23iWJ/H8iloUXf14Wfl8YjcXsMOyNkAe/tI+bFIvp&#10;7+t9p+T9tdK8NNGXise9KccgqLy/1nQ7Llh39FtB2O1IxE7aHX+l3C6qr/M3hzxweoi9WupRx/f4&#10;2g8oSPfGOBJeO1QnFxXKj7Z1+EahQ/1qvBJne00ZkP5NmNOhiNsbonrsPB+K5L1e9+v1vJq3AIM/&#10;WiPX8FptkmB+cXuCJeDhPA6F+N6YJz/zOkaCHp10Li9fCeK9KfZ3FJvj4oDH1f2Px0hUcecQYnM0&#10;Xq+JvzmKCWMoiO1J1ym83l7c+bES83fZrrAWWfL+5tdB9i9ZBGQR+PlEQJa8/3yOlWymsgjIIiCL&#10;gCwCv5wI/KjJ+8CokLxL5U7WylKwlO6HJfqbvvHKCRUTdiF5XxZehM4Lr6XD12JRAhZyoihsx073&#10;wj5uvGfy/i6JlOw9X7Uyk8Xkx42JLHn/5VxEZSuRReDXGAFZ8v5rPOqyNcsi8JeNwPZMF7zszWBm&#10;4wAXB0vElfWIE2gtK0fzGG2pv2Yc7C0hJ8oXboGRtHarwZHH0rfNfKgiFe6uMZj7HnLrg6Up8PZh&#10;rvOWbYy3FsDKwgJ2ji5wsnNGTrPUTetdxsHqAAKtXFE79g1qFFx7aX4FJnbeZWs/wHv25pEW4AQr&#10;vwysf4/YvetMXm5PIMbZg8jkPAQ6+KKJiOm3jTVaBi5QSX9xboEE3F/GeK/k3ZKweUvC5g3fETbf&#10;T5u3/lFp532zrRxrVRnHIPICTJ5w+Wrpa/XYa6UqG8uVwisLS3wtSNKwM9GP3rk9XH/Bznv/u3fe&#10;ZUnoj5uEyuL73eIrS95/GRdQ2SpkEfi1RuAoeb+r+xo2b0DYvCCYY0LYvKCNoy6Dzf9aTw/ZumUR&#10;+EoEBFeEddHO4OuH4GP+5XGwvYpAtWs4+8wHvc3FeHLjChyT6tHZ0EodKKmn+gQpk0vHrNEGc/0g&#10;d8sUDR0t8LVyQ3llHmwt3dE8NYnZKfq8z0+iu28Qy5s72N5YxtTkHOZbE3Ht8ydoobjzYF8X/dG7&#10;4GNijaSWbuo7zWBteweby3SMoCPD/CzdIObo0U7niq3D5ewsTaI00hInPlbAMGe1RzeLYQp2H7zc&#10;xfzEDBPHaUwtSv3hd1Za8PCT0/ApGsFEaxpu3VJGG5uTJPdimEKRR2n53OQABkdmxM+szc9yG9zn&#10;SAs0z12EZVgp+g7/Jv59dhwTC+ui41R7UwfGumiHaeKASlJpp6g/tkV06orgUsFEdnaSrhfbG5gY&#10;GMDkqiBCLbhvTJOSPIgRznVdoCnTXWtiQUiM98Sfx6ibJYz12WH00I5aHHsriDZTg5qJLczklSCv&#10;64qBmVlMT9Mqmsd6fGQUc6TPLs1NYo5uWQt0shqk+4UQsjW6ZSwylhOTs2JCPU/L7TnR5eNwbC9i&#10;gPNbOQzGCOnSo9OC5tYuvJ7cgYlHBPRv3IafhBLgL3ewPE/nK2pg9dFiXMDhTg70YpyW48IYrMqH&#10;p78f0rKqIa72YJ006D6MjI1jfvkNqc7X+/+J/3SUvF9Xc8PjQ9i8LmHzglDsV2DzltFM3ilaZxj0&#10;bpz3nqFJeo1LT7x1VrVWMvyxkhOClezXr2X+vJwdjOWsYHbkg7EovDKDsZARjLl06Ws6wQfbA63o&#10;Ykns1COrd+a8yxLL75ZYyuL248dN+E7IYPM/8aujbHqyCMgi8I0ReJW86zB5txScWXKg73+YvFO0&#10;zohCpuoe5LxbuNKyTPrQKhuyCMgi8OuMQFuyHf7jv//f8F/+8BDt89K28OzsLLq7u8VXe3s7/uN/&#10;/I+4c+eO+PvjozrAHDq2meKvuqK0cPX+C2jfUoBvbitaCuLx/N5VOkFZMlnbQENdOXqYuPnrP8IT&#10;LVOkVQyiJcke//ibc0gqyIPWmVO4qWkDS7X7eKwfgZmxWjw6cR+5VXSNuqOM8KQIGNk6IyMvFhf+&#10;7o8wjEiEv7oS1BwzMNGRhfsXn1K/yQ4nfn8KdtHF6B/sRVJSHHyczWGj8wR/vqyDnvFB+Buq4cql&#10;6/CPToHx9bM4+9gChYJGVQ3tFzdnYHP3Ep4YesDb0QzaDqFY2F1Ctr8T5G6ehYpFLBP/foRam+Lp&#10;zdvwkQygv8AHH/3jSbjFpsJK4Q6uKxhB54UKQsr6MDXcACsVeVy+9gix8XFQv/mUCAAnfPSbkwjJ&#10;y4HJ1Vtwp05Xc6wjHsgbwdtcDV988QSudkZ4qOqNIRYq3PQMYW7xDGc/vQGvYG/I33qB8PQSVBVH&#10;Qu76MwSkSjDQXgcXEysYajyHXXwFDtYG8fyjf8Y5FUfEuhngg3+5ityyYqhfuQaftDzo3f4UbqnN&#10;KE6lo0VAMqKc7aB4+zbcC+gkJgnEx7/9DNaR2XSuSoL+05u4dEMd3bO76K2IxzN5Oai80IdkYBS1&#10;qeEwM7CGgoIGqgZnketgANeIbHhoaiC2bhGjtYH4x7/5P6Go5QgzrSe4o2QGPycjyCk5YXhmGOm+&#10;nrB3sIGGuQcmFueQ5mDFY2yCS3/4R/gUT/0sv5CvkndVJu+0Fld1yoCuzw+QvAtiaoIf6qhQcWKl&#10;Z2VrFyu75LfT4uzbXsvbB7Qr28cS/7+0tY/FrQMsCD+vbaB3eJ5fhCyMj7OyIqiV/0SVxGXz+vGT&#10;3597jGXJ+8/yeimbtCwCsggcRkCWvMtOBVkEZBF41wjEGZ4TOoJ8/X8QTztlYZSVlcHV1VV8OTk5&#10;iX//1//6X6OiouKNzVb5GkHdoVD8XYTuDai5JiLJxRb+wbQ/fvYA1j7h8PMLRO/sHhbZ0Z2YGcfk&#10;6AIG6jKhePcGIpOTYKMbJ34+mEmud8k8NhsiIK8YxN+8hMUjFWTTPUP51Ec4LWeM3kXhnatwVGSz&#10;kD8NJNrgmWGWUG6ABh2vyqpyuF1D/otjZxX+qk9pj9nJf7RD86kVEpM8cea2DiLC/JFd0YgQA3Xa&#10;UveL+59jR3oP87C+Jwf/omFMD9VA8eoNxGQk4+bNe/CPiEBweAIFsUeQm8pE/Non0A1t53Rq8eCa&#10;nmjp6K8oh4CqNaKWI6BtFIGEcAPcVHVAmL8nylsaYP9MB0m0trZVF9YHpBgowSGReICJfLpuOaMi&#10;JwhPngXzL8swuq2Kst4eBBtZ0IbSGpHpEjRXF8Jeh0l+fAJqS1LhpGeMoAxSAow0oBvVx8914tFN&#10;U5GOkG2lDb98ujv1F8KQTlHC6MkNgJVHIOKDHGHj4Iq82i5Mz04hNy0OWjc/g4Z/E+HYTXh4TZfr&#10;eQl7tdvQsAtEAJPsxrEDill3ItjHD5YsFKSWpOPJdSU0Uf6qJ84JZj65yPK1gHcchb+1NBFZvYjt&#10;zTmY3r4J/+JZrNWF4PYjL+HAwOaRFhISQ3Hjgb04rwBVdSb7fSj0dYWZixscvMMx1NcOFxcXhFHI&#10;/FA5THzvT328Z/Lexs57Ozvv1W9VmxeSKyGB39raxAq9x7/Pa/Xw8+trPFUOdrG9vS1L3GWFi5/1&#10;OSBcGNLTM5BXUIA+woG+cezPoDipBMtfQZrtoDorGi686dn4RmKAdnzvNLYmUJRcxtvS8bGOWkkt&#10;xhel1fBNwrLSStveaXN/jTe1ZeWhbfRwBbtTiA4KpRODNECDXe3oGhDvvD/Q2EFlUi5Gf+jG4c4G&#10;OpubpRCu9xijFQWIy235xk/0N9Vj8S/AO3uPKcve+guNgDR518RdHd9jnfdywubrROi8ERF66h5F&#10;v+rO+97yMIIdTOGbVvf6LNhfQIKXFTz48LnxPb+rLVlxCIlMRlpYCOKyG78kx8tdHtCZJcEbZlY2&#10;YoLkEZ4MEZ37I48eCg472HiiZvDNO82r3e5MIMreFUUdbxE0/rZ5Cttw9KBDztfznr/yUd5LY52Y&#10;SDQTZvs9xlRzAXzcYjD1Jf3hb90kj0NxvDfMeRwcHR2RzG7pr23sTHfC2cwInvHl38g7trW1RV3d&#10;se8Kg7Q90w0dJnwfXVOBq7UmHmg7opc2WU4PT0PJKRmlSR7QNHJDbFox6PAsjsneQjjq2MMvIAh2&#10;TNJqG8qhza50aGoyVE98hhfO2ViabIH+gwdwdrPFpc9P4+mL57h09TmiQv1x85ICCjs6EaCsBH1y&#10;uQcb8qH5UAnOzmY4/fFZPHuhgFOfXEdur/T8HW9IxsNbirAzV8fJT+WQLimAk4k+vMNiUV1fBq1T&#10;J/DIJPoV936iLRUXPvoUz0zc4eNhCTl5DdT2DyLF3RimrgG0XG5HC79Dd27cxPXzJ/CE6CYJbbY/&#10;++giiocWkOumj0dqljBxdoOkawKz3VnQUddHUHgGmhsK8eiL03Bkh97s7iP457WgJdkXz5QMCKNX&#10;xhcnruPF4zu4dM8WzY0ZuPinL/ieYrhrqEJNUxcuQfF0nnKFkQETdRsf5nqBsDDRgppNEKpK86Dz&#10;+BkpCA4ILOzAweogtM6dwE1tHwx2V+LZeTnEVw/wujMHV3NTVA+PI8DSGPk925hpSsLNazdx4+IX&#10;eKTuhdJ0f3z+wXlkd82iIz8Aato2CI3LpoU1A7o/Dh8va+g+fwanrCrSEZygqGgAK/dg1PR3wfXB&#10;Jdx4+Aw3T50UYeKbm4N4xuNqHFqMLHd1fHHOAA1Nebj+0RfwTi1GEAsMusYWsAlIwQgbwZmuFnii&#10;pAYzO3+6dXWgu6cHQ5OLX71+/oS/pNLkXRfXxc57GDvv6Yed99qvg82/X/IuqqezQ/5jvH7unVfZ&#10;/H/d3XnhmpDNSquNjjIC4wvQXpkCNw9PROQ3ipeLxcEyeNrbw8FMm9CuUBzekw4vJdvI8bCFoUME&#10;+kbHUZXmDyuXZAyPtvBmFYDc0iY0VVN8hduLLmoVPzPbWwR3OwfYmmhAwSQKb0p87CDKyBhpDdN8&#10;5xpCXGyQ2kioWVEYnBztkFY5yN8foIwVWN+gWFTU1iEjPhruvn6o6J3D/u4W7f0C4enhTuGVcV4A&#10;1yGR5CIkyB3BCVlICfeCS2iKuIap1iw4u7shhnC3VyYO/H2bpAoDkxuY5RrKe6cw19eE6JBAuPpH&#10;oJ/qLy/3FpDEKq67kwNuPdRE9Yh0BXuzlfj8//vfoR1VLlzx+VDFdbQtYqw1T4xnYEY1HRyA/vZq&#10;REb48WYaLVZ/HVzc0THPTyz3IsTTBW5hGbRyfO2zsDvfhWA3O3g4mOH2CydMbW0hL8YZbm5+aB3Z&#10;wd7uCorjQuHj7ow82hMePYNvTbYiyN0VnpG5WCV9a3WiFb6BQcgulqA8KwG+Xm7I4425wEcPH378&#10;HC1D3YgPdOYNMwlTgtrL+ijSYqLg6euN3MYh8uVe3z3253tgevMS7utYs17OIstMP8okQl9gCZKG&#10;BtSkeuLP/3wZOV19yIpyhKOTF1rHWZDZnUZsXDiik7NQXVmAQF8fBPGcW939auYgkUgwOvru4jk/&#10;4XubbGo/cgR+bcn7ATtsy+vfXCTd2NgQn3WOj5e768iyeoC//fgkqial15eB+iD86W/+HuE1k7xu&#10;7GN6fAjjM9Ikd3lmDhs725gbG6XlKi1YV5fIHV3jdrcwR57q5mHiPT02hlX+PFnkg1vXdRDuZoJ7&#10;ij7iNlZnJzB9RBQVrrklXvjDH66jpKsLIaYPcUPTX+zerS6Mk/M5I7rLbA41MPFwQc2ctCO6TFvd&#10;+U0+v22uYmllHetLM4TxSsWH8XKTvNxhzK9vixzgBXJG93Z57Z6axy7daPqKIvDsgRI7qT7Ire7F&#10;JN+7QDSlMNYWJzA8Ns1r8gY85W9Az7sQY8OjmFlcwNrqhnQ/fIhmyobhgSGsiB/bxwTvc5tvXK5e&#10;YrSnFionTrCZVI65mSXskVu8OD2LFTZ5FmYWsLI4j7lV4fq3Qu7sMNZ3thCgxA4fE7fRwWEsH7v+&#10;7a5PY2hknL063lM2l7GwuIbN1XnCiafeSDRfbi6gJccbJ39/Ew3CIaMV7xjjQl8e7nse24zD6OCo&#10;yFlenhzB6GE8hVUM57niE3Kq8yUJ+PO/fIzEukmsM37TIg96GwP9/Vg6vDEvTI1yPqOYnJgiR5x/&#10;3l3F2PiM9D7zcosc7BHMrAiz3cUUf54m1/mXOg62GONx8rlpG93d0y8eI+F5ZHZqDFPiug8wQh2s&#10;/mF2f48FYZPnkgDHnz0svC9NM6b83kwJ2+K5Krx3bX4Y3b0DmJmZ5vlGXjeP4cbmOrnaA5giBH93&#10;nefA8IR4DixNc/99Q5idmcLgIL+zE+NYOOSLC7vdpB1yD7c1zmO2Sf79zvoMerr7yPleIsd8HOPk&#10;dh/VezaWZolKnsBQfw/n2Ee08eHE+b3oZxdcyi/fxczICMamZjBLDrlAJRifGMPCGiPAc2CY1IDh&#10;+dddhSVy0bu7h3n+r9LieYLv2+T6JjAytSR+hyaH+9DDZHpucgyD/E5OTs1igSiACa6jqTQQllbe&#10;yMvLgqmGAZJLW/mdGaQtM69QtKHu589L69Lv8BavGz1949IJ765hgrzx0fEJ2jnzOzA5jPG5N59W&#10;sX/4xSUvfWb0cD1Th+vhXObE85jXspE+xnfyMEYHmJ8cwgCp10fHdGKgD6PzwhdkH7M8hiND5Odz&#10;37MLq7w+bvC4TmCGgnTzs9OYGJ/md1i6toVVIerbbJL1EtHNs2WhBY6W5sjOz4OftQk8ot5Eefxc&#10;vkfvlbxbRLfBgp13g3fsvMsS1F93gio7/t98/IULRERELG4rWaGoIB2+HvaIJm/KWMMc1U01MNUx&#10;QGlFLcyfnIJJ4utO6zRvRnWZCbC0dmLKBnTkJSHI1wP+STWEEr3AXeMQwsW6mCQ6ITYxmtuzRG1j&#10;JYx1jVBRWQODR1/AOlOq1iqM8dY29A2vojXLAQGSboxVJ8IprhjthbHkmHmjpYW+zbo6qGzrhv7j&#10;8wgq6UV1jDHuGPmhNNkDtn4RGBvpJtzKDUnhnjA2C8DkZBPk5S4jpqwQz0/dQEhiFqxZ6fQN8sej&#10;a9fhy+RU494dFAxtYoG2j90NVbAiH6mJReyaGBOEUU0221MZzzwykBNkhICUbISRK+WRVoRify1c&#10;VLfnw+cuOiq6UZXjh+C4aJibG6OOD00J3u4YXl9FfIADQhOSYaKsi+aJBXhrn4dRfA581J5A1TgK&#10;CZE2MAqMh/Xjq9DzC4Gz+j04xVZRtGUBjXkFrDTrI7GkEhGm96DinYBEOy3cZSyjPI2gYRLMB+R2&#10;KNy/DBs3QsNSGjBHsZjG3Ey8uHsBxgGhcFC+g4DcblSGaOGGQTBGxxqg8fQyDB39kZhSg7RgfTgG&#10;xcCI29D0CICn3iM4RFVisiaElVRrcsAiYGljg9mDfXSUt2Blbwd1KTGorWlCQKQXOvh8257lAsvE&#10;Lt71SmDlH47SVB9YeXnD3cyMPLNCPmT6QI8Fnq6KOFy/r4iG/nGEWMrhgZ49YkLTMEKxH29vb5SX&#10;C4UP6dDU1OQNPO/ncv+SzfOvGIHjybsCOe/q5Lzr+Zez+1HHV72ojaP2C+m8r4+U4+z//N/x7//m&#10;N4ioHBGjvrm5Sf2d3leva9eu4be//S0aWEg7PkYkJfCwV8QLuwTs7m2jIN0XOnIGaGTxcLGjCl4W&#10;Rrh1TR4ZvfOoCTTExx/ehaujFZ5qOCI/2R93L2mib3UK1levwiO7FW1FSVC5fwNyL1zQUZsJHRUH&#10;5Cf5Q8eEhc6eJnJfH+LSZXmU9bCIOcBiaFEcu4ZGoogWVspx4/NzKGwbQ7KzNdTk78A6qRkzdRH4&#10;3f/1GUIq2IFqLoPJMzncvK+BtMRwXP/jSRjZOOP5wxdIbx3HQFEa7Ix1cEPRiKgnZ9y7ZYLRlRHo&#10;nbuK8PI+5Lo8w+8/uAZt1Ye4eU8HzpY6UDIIw+TiNOIcbQkrvgfbuHJke2jjwhVtOFjo4d6NO7jw&#10;53MwsXaDqsJ9qBi6wMFYE1o2YVxbKBTuXSZ/2Q+LTKxqWYCMDnGBi401rn38BYw9/aB07iGKKI4c&#10;r6cITSsvwqBv4OwDY+RVlCHSzQUG+mrk7BYi09MQFy6qwcZQHSqWSdh5uY6SkjQ+xDvBlPcAVbcc&#10;rI7V4PbvP+Z13hFqT5QQlD+E7dVRZGQkIdDdkgVwNXzAJLyRiVSsnSFuXbkKt9AkOJKze/meIZwt&#10;NHFdXhsBnrZ4+MgI5c1tkDR3YXuyCg9OXISRuQ4eKKjB4OkdnLisghRJGRIIFzazMMUzfScmmMMI&#10;D3CH7rP7+ON5JdQNDyDB0RS3Ll+ER2QZatilvH9PFbG5FSjPC8F98rQD0ytZCCCqjvcHMk1lQxaB&#10;94rA/mofYr1c4eXlg/zGkZ9VB/q9Fso3728toyQ+iGv1QkRWLTZJ5/45DiF5f3is867CzrsOOe9G&#10;IV/TeZcl77JkXJaQ/zDngHCx8AlPgYprKm02zKFu6opQNx3CUJm4seOt4VstXk/CmTinNUlFH8UH&#10;RlJIBisTYGzoKEKw9tkdSPdQg6p7IAU63NHLomc7+UxaFl4IdlTDhUf2KM4Pgm5wk/j5QE1twpSW&#10;Xm1vY3GJldpdzHblQkvHDObslkywAxJKeBjrdBzTsNJQQ1x6Kjx8ksXPRRtbo5ldh77UACbtSYiP&#10;8oCFWxgcte7hvmkMelpy4R1Siv2VBuhbB2NjfQ6h7GC7OBrj/ENuNyIQxubmaJs/4EPRCroLk+Dh&#10;KYjRrMDLxJWQ+A54G7qLxYkcJ3tEhoZD3cpP7BYNZwXAzj2VqTu1MViJDjMyRdnAMurIhXr8Qgve&#10;iXXkuSVDzcAe4b6mOHFBC21TPfCwCSBEdRmedlaonz5Aaagj/P0dcOnaY4TFRMKRD1SJtex08+F6&#10;ujwSDykYIwwJRV8S4+KgovgQpp5RCHCzgmt0MoryM1HRPYh4Zw14F3byhrCBsQJ/fHxRHhHcnp0p&#10;49zQRCsTZ7TObqOlMhd5rUPI8SNsMC0bEY5+KCtNwpVr9xEQFQUXKz0kVLchzdEVxf3rmKuOh75B&#10;OOvFL7E8t8w1xeLu5UdwZ+f+5jlF5PUMIs7GFd1sRzWT0xWTXYGc0ECiOeKhbukjxm6jmcUgK2cm&#10;6kGILx3A+kgd4ojEqGXBw8IrFPd44Rc4hn/4wx9e8Q5tWDAYYbVfNmQReFsEfk3J+6TEHf9a5Ov+&#10;Kzxyk3JvJ6i9I3Alj17/+T//Z/HvlpaWb4SuN78UA/ONsCQ319wxDE3jbfBXMUEtgU7LvDalxAVB&#10;7pOP4V2+hJ32eNy+bS925J0fqyNVQrguubNCz1vglnqEJkLt2UMW6ULh5x+CeqKh9NVdIMkIhY1l&#10;MLzddPGAis9BXs4obp3DOjv3s+3ZULhrIG5jtS4QJ07Jo4N84NKsZBg/PIvHtlzPXj8Tdl9x3p66&#10;94nO8kYAH24b22qgdfUp6ni9r/YwgnlAOWb6WhAZYIsTH95DflUeVG6biPSfCI0n8CqawXZHMgzN&#10;olBO3q+SjsCBHYbmLS1eB5dQmZMCs6eXoOqQiFRXYxj5sdCx2Aj1i1dw4cILNPP+VeOpDRUndsN2&#10;e6F18gR+d+URfELC4BsQgcmNPUw3J+DGOV2Rn5pJZFpARhFsH79ACdHww0kOMHRJRbKrEayiu7HS&#10;Gg05swRxXQKKINFCHdpulQxEPZRuGmKc95HJ4W4U52TCReceLj71F94J02t3kTmwR46tPTStyXXe&#10;W0eSBe+z9iX8+wz0KPqVkhGCM1eVEBYeiMS8aqRQREvHrYrbrsa985ri/Tlc7Tl8MjvYGV/GwZgE&#10;9y88RVHvMDY4+YYwUzy3LSYJuhznr5uIc4zQZpGBPOitWdqjWXqjZmoL83XB+OSyIvfD63haISqL&#10;c2GrZQD/xFTUFCTDTlsfrkmZWCDyY4qdx6NG59u+vz+Xv68vLWCR6I7t9RXMzK++kVgKx3SOKIuv&#10;AZG90/Kk214RleNX1t6Revi2Le9vsfM99x2KKOTrU6l9lYiXbxrba8uYm1v64bjZe5uYFhAzb1vT&#10;4d93N1bYqFh8L7u1fR6jKX73v5khtE+kDBEzW99m4vYSUyPUB1h/t5museu+tLKBLT5fzhK59Esc&#10;R8n7tUPY/Lcn71HsvFNx3iDw3TjvskTvh0n0ZHH85cVRuJgkhIRCU8UIQX6OMLTzQ7SPCVQD+XCw&#10;MQMvepoGBjjjsbYLRjf3aF0ycez6c4CK2ECYe/ojMjoMLm7hhGtVwztB2jHtKYqEnl0QItglVg/j&#10;g8raBNxtHBHI/cjremCasMz2tqEvXc/GoHPpEsKapPDNycYiODp7w8nWFDHkNvXWJyOyXngcmUJA&#10;UIr4nrLMcJQNraEqyQuWfoTRW+vCld3mzspE5BN5vduWjBgJYftrQ4gKlBDOxAcSFy8kRIcjpVIq&#10;3iKM3Yk6dkLsuGZdaHmm0oqknd10oXixj8hICops7KAq2g8uPj7Q11BHSPUhfJNA/LjIND5KcRwM&#10;QePaOQS2b2Otm4qy5u6IC7TAc88czA2UIaCQHMPtEYSGRYowrBSvRNq2zCCREPK45GgEJxYf0wFY&#10;R4yrE3z8vfBCzQh1M5toy4qBe0g8AsISMMabfGuaH7QtA/hA6YaCzsNjc7CAcHdPxCdHIiyznpDX&#10;XnjFpotrHMxnAYK8vFDy6Uqqi+BgaoMUirgICXdUUiz3X0KY/TziwuMggEa7JFGIrD1a5zSifL1Q&#10;zXNgcnISJRGeKGhtRqqPOzyIulBRUUHHwjYyyaN1z2xAMxN4B58AoiBs0E7blLT0aLQJlY+ZZuho&#10;aSMi0g8hmUWIoZLsf/pP/wnKysro6OgQX+vrv1z45S/xBv7XXJOYvN8j513bFwoW7Ly7sPPux857&#10;MDvvIYedd/dfBuf95d4ykn3MoWfjTU7m13dq4ljkCw4OfuOQ7LEj7fJMEU5J5egsDGD32AW93SW4&#10;/ekZ2MaXQkIu6rUbN3D+o4+h65qELB9DfP6FOupbJLj30Wewj86Hj/4zFlWd8ejcF1BiUpyX4A4t&#10;I3ekFZUhL8gepz6/ihdP7uL8DTN2kVn00zFBSEQKuqeFB909FPtp4B//5RRs3Vzx/MlDhEn6sdGX&#10;D7lrN3Dj8he4ctcWo4v9MLp6l+rd9eihurSGphlVt/NRlRuJcx+cRmx1M1wfXybPlqrRzsa4SnGo&#10;z/75FDxjMuCgosBtO+HW559Dh4lzhp8eTp6+DcX713HzmTeaK6NxmlxdPyKulB7eI8z/HK6zaPr4&#10;2gUoWSWiOt0Ln//un/D7P11BIvfj/vgS7umEoz7PDyf/9DkUVTVh4uCH1Nxq8HmckOFpeGi9gJqx&#10;FRQvnKIKeDLiXPShYewAPQXGkiiGx1fO44F+JAu8bTBVeQJLNy8UsgtvdesSHhhEoi7bEx//8SK7&#10;9ZTLWmglYuoW7brO4+x5DZSyIHHrw8/gk1ePMJ3bOHndBnNMthe7i/Dk9lPY2erjzEeXEU1BMC8r&#10;A94XIlDVUA3LGxfw0DgatZlu5CbfhaS1HqqffcxuvpDwv0Shtyp+R4XyhGZB3XoXfgqXKWpmjenN&#10;eYQYq/GYWsIuMBl9k90wvfonXJM3gEegP2pqauFjoQs3FjAam7uRRw6yiYEKdMnXTUgMgIWRGs8L&#10;f0z+JUy2/woXnN5sb1xnEb6FFmo1zQKF7/XYnq7Co4+vIqP/6xO/7ZkZ0k++OSnvTveE3B0W4G0M&#10;8fiZu9gg+N7jYBnVFU3v5C3/5r62Ea7xEM/Mk79xCjNtKbhFTn0lPd7nx9+kdHynee8uoLKiBe8q&#10;6fNysRYKX9xGVt/bvdWP5rM/P4Ly2l4yP5ZJD/p6PaKOugZagX/zNvsK42AuqOETSVhWXYfqGjoK&#10;DC1945JHcn1w76YR2oaHUNv2y2xGvEreVch5NwmDiiM7797svNOi9StWcRbvmbwL/K/9b3tR0E4Q&#10;tfum197eD5C0CYTXY2PvW4TepG87UnN5+VZBtFebffluyvdHMzmQic29Nba/9IKFcO4kJ8bi/v07&#10;0NLWgvbzp3iuqgULexd4EPpsa6pFVVAKaji4wNXZHsbsMDu6SFVZ3Ty8mPC7Qf25Ap4+VYCxjTv8&#10;vF1g5+AAd/LJPd0dof2CME017VfbszbW4PbUYebITpGjOR6Sk+joLN2euE1XZ9jY2cDd05v/doOP&#10;jwcTZSUoKuvDy98fzuxY21Mcxd2ZvHkncs/d3PgQYwVHdy94OllDVUkBajqGsOH2HYTfcxuOFJ9x&#10;IrdcmL+VHZNhHy+Y6SnjqYIqHFw9uQ3u190DXp6uMNB4QREYTdgT4uhsbwsbPqy6uXBOttZw4Xq9&#10;XKygrPQcembW/KybdN5Hc/H04LzdYWMlzJECMJy7kfozPFNWhznj6WRnDVtHJ7iQL29n60DeuhOs&#10;bGzZxfaBs40BFBhDI2tn+Poczon7c7E1gpLCc/7ejhx9L3LpbfFCUQEquubwZkfKhzx5fXZVntGK&#10;xovQc3cPDx43Hziygy5sz9TeHd4eTpy/LYsrjKe3GwzUlKCkTgVXagXYEiprbOkEdwcT8f36/NmL&#10;77fi+914DO0ZQwcK7QjrdLa3ooWLFbzpU+rr6wtPV1vYOjjBgQ+O4hwtLbgWWqFYGlGUxYYUDAc8&#10;U1CAprE9/P28YGtjxePAY+ftA1tjVdqtKMPB3U98oFxbI7eT8F/ZkEXgfSPwa0re3zc2R+8/IOd9&#10;ZKCfUOh5aeeJXsvry/MYHB3GMDmnO0TsjA8NYWxyCtMszM2Q2zo2OkGe+xx9pslrXtykkjLttDo7&#10;MUxO5/Qhf3Wwt4sc32k6+ZA7OzJEb+NBap5I+evzk/3o7BjChvjAQU79xAjGyYvuYnFu4kjYVOCf&#10;8nPDE5OkWU1gnXzVtZlRDIxLfbanR3vR2TOKRUIzx8i/n5mfJzd/DOPs0q1x/gLnfZKc3dn5NXor&#10;T6GL8xsh13eO/Nyp6UmidwbJkx2ihzN9pednRB2NhZVVJhyj3OcUfbn70S9sY5r+2vS/HiWHdYx8&#10;5FlhP+SpjgufE34/NkUu/DILHp2M2cKx7t0W+ruFGIxwG6ukI6zw351U6J7ktgfIlR3mNqfEp7mX&#10;TI6F+U3NC/7WXAO5x9Jtj5LHK+3kLY6P8BgxvlzTNL2wxwXNAXZjZ6fIrR095uW9zLV29fB3Yywk&#10;7BNxJd32NLc9Qxj9622TW0w+8STXPTEjKJQc8O/S4zDFmEl5u6OM09ghl3+L/OguLAh5JjUFxol+&#10;GqIFWVfvkMjxPqCadldnB/nBW+Tiz6C3r58+3QKvelb8eUV6sH+ZY6qSxZXnCI6MQ1IWkRrMGcpj&#10;/Xkv90XP9BBcnz+GoW0AnJx90DRB3YSJJgT7+SK1sADGl8/glIIFhqn4u0x9gSXy4HMjPSk854N6&#10;QYV2rgIqpFfkZ0dB+bkbNRJmkRrlA1cnO3iG52GOfvApwf7Ire9Ga14y/AOikRQWSJ50KipJd3R2&#10;8kAVGxgCp7o8ORwRVGofaKtHPNXii3Mz+JzGRkVUCBz9EjFHeMrO5iKG22sRHsQ58NkmOq+J/ubd&#10;CA3wRU3fInrT3XDvngFCvdwRlN3E3GgbVSkhRPc4I7dFKPqMwYQoEydrS3zwx3OIaWSXZH8NOZEB&#10;SJI0oaeqAP5E5aTGEAnpHYspLnF3fQEd9YUI4vNDelUfz7xdSOJDEJ1Tif7majZAklCUlYqggCik&#10;RATBKSgNi+TsS4cQt0VsEFo+0ZYLD1dzfM6iV1bvCjpo0efi4oS02kFsCRpBbPYkU9Xfzc0X+XQL&#10;iPJ0RnhRAzpLcyh6l4MQUlr+cOo+aSBr2FqeQVNlFgL9fZEtKUYc6Zct0zz5l0cQE+iHbIrevSRl&#10;cHFpERPdBbjwj/+MJ85Uoze1JI2yHE0lCbC38Ud+ZioCXL0RkVqCMfrJL1Lvoi6HWk2Gijh1WQlR&#10;cfFILWgRrxt16ZEIjMkRHcy2NpaxuLGKshg36jEVY3Gul84AEZjil226uZjHORKd5NRn+nmziROG&#10;3NrXzaafypfsR03eNza3RLGTZb6E/y+trL1+LTPQ4mv19WtpFQviawVr65s8cXlx5Bf1uyZywud3&#10;+GWM9C6Aq1ch/Mn1XXtDaXX/DYGLqsIm1JP/O1zbgIiiN0WbDl5KT+aXnM/RmO7sgqNXCRpGjtet&#10;vnwR5RoOVad2JoYRltiMWYq37P8QhQlZEeA7nxvf9Zz6oT4nnEOpqRSA400mLS0dvRSrGebFoqer&#10;Ex2d3RigoM4wq4Z9PV38Nx9S+ADYy5u74IXa2tSEOp6jPX0DGOZNfpCiJ+0dfB+7sa38fw+VM3v7&#10;+sTP9JNT3iP4qPZQ0IX7EJTtOzq6MUjxD6HT2kURI+H9wgNId7cgntLNf3fz993o40NBX18POrjP&#10;rh5uj9vqbGuhQmkz98cHpf4B9PGBSZhv3wDnwofQAYqtdHK+nR3t6OA22loa0dwq7KeTc+/gnCky&#10;QvhT3+Fa2jnn5pY2CqgMidvv5md6yCPtE+bA+Qxwu918aBHWOkCV0R5xPdJtCXPv5nZbmhrR0c3P&#10;8G9dVJtvrmtCZy8fmIeHMcR1Cu8T1tfO9QqqogJPtf9wXZ0UixnmA+BgfzeaqHLb1Mq1cr+CQMtA&#10;PwVe+LMQv55erp//7uW8hGPQwzi2tXM+XK8Qx5bGerQKcWDchQfpwb5O/r2NsZRyYrs5B+GYdLU0&#10;s3vSzGPVLq6hW9iuEGdur5MxFY6FsE9xLVy3EOcerqWfnxXiIOxbOB+E9XSK75POUThG4r+5HWH+&#10;wu97ee4I7xfWLxwP4eduHkfxM4ybcC7LhiwC3zUCsuT9u0ZO9jlZBGQReNcI7I+XQf2xIeKCnaEg&#10;b430zFg4+qZDkpuC+q4GWMvdIGolFQkuLIg7JEOS7k61+OfIKC9BoLYujDyymXy+RFNjBRr57FMc&#10;HQGNW6fw3LuGFAdq0Tw2R0F2DPT0/VCTmwh9XRuYql6DgZUn9Q308PjhbVyk0n1Woh/+/HdUR6+q&#10;gurl01T2ziHazZSFgwRkprDTe+8+Ln5xkYgValJceYIoJvOnqCMRXVwOy8dPEVY6hYWRKhg9fAJT&#10;J088v3UaTv5R0HmmBPl7F4lqcUcpt3P+lCbKq9Pw9IYOWghRr4iJhY3KNVxSi2TI5mEqr45IUvMU&#10;b5kyYV1FhL0BHjy4hzNnqXKfEYuzf/cpQvPLYM9mg3/+GJb6qbSvdBd3b2ogj13rxCAnNo3u4/zJ&#10;KxSxTYASlfXjEgPx+f91Gkml5TC8x7lXHXmf76GpoRKS7FTYmDtRyb6cCKA7yOiZQ1NKCtyNH+GL&#10;+04ULV7Eiz/+HmrOGUjz1MDnV0zQUJcOJTkjZKUG4hGpP1G+7lBW8WTSvIfxxkxqaNzBowe6kNRV&#10;wfz2A3jF58GBlnryD4meuaKGgaV1VNVUsmjZBu0r1Eoq7kSOnQoeGxL5udWBJ+eeIC7WFx//7jwy&#10;u1g4HO+GvZ427AOS0JIfSGFjI8T527Mp5IqM1BDx+Fz4/ARCSUuZGGhA1cAkBrLcce2xA0aH2xGe&#10;UIThtjw8uCWHu1fPwsAxCl5qd3FGwYPCeBT5E55xJxfeyBnf9Rz+Md73nsl7K2HzbYTNVxEamiFW&#10;Zb4umRE67tvbO6hvH6Y3+wz6RlgpZJW4R3gNTaF7cBJdwmtgAp0D4+igkFIH1Qvb+8bQ3juK1p4R&#10;Vs3qIantELtCL1+yVvQdElUh3d4ca8Fv/taMX7QaFDVS3XNhFiEhtJFwKUD10AaWqNho6ZRPb8Ui&#10;fPh7PZx4Rj6RpgM+NSxDb3MfQoKL4ZfTh5WpSUSQTzvGynVZdh3y63qhdNoQ/++/80ZV9zSKCwht&#10;8qhA/cAsGorrWCwg7NijBBWDlNZamUYo96l91wH/x8cB6BVLqT8AquA7xOS7xFH2mR/+WAlf5sCY&#10;JKh5JlD9k8q3VPedJfdcLBBtr1AJdIaFrtVXOJBldmQEpUxh7LF63NkjtbtZofLp3IbwuZcU4wlG&#10;WdeoqHJ+NA42qVZ8vGJ1JPz5+h1U5Vw8xqHawAzVO786tjA9vYi6hGD4x0gF9OapGCooHh+N1blZ&#10;CgodTwhXEUc6QN+XUGsz/NxRr7evKBMxsYWYX339pj3aqK0L6sT8jswS9iaus60MDta+WDhGnBJ+&#10;PFjqQ4QrVfdfrWEKfnYRIpR+f5XdkPmlryxlll2u4wjDVXZhVmbo9WnoJYXgb8yx6yJVXZaOA6yw&#10;oHh8LDSn4/41dXSL699DWlAYKjtGDq3fdmlFQsHAqiHxs9NT0684ZTNUo51aGUaMRwTaBSzm1zRM&#10;BNE8NtxejcW5mUOF3a8sRfYLWQT+ahF4M3mPJmw+m7D5MsLma0X7HsFSVs29kFZxLtjdfldg5l9t&#10;OX/hHe9jaZ5K7bxuLS2+vs5//SReUhme6ulUd/8hx8bKEpbIJX4ft7r9nXUskHP7XTnG3zT/LXJ5&#10;FxkH6eWQeibseq9tfbfi4h55uV/mRn/dfveoYj5FvvSXnfM2iSyYZSd9ifzx1UOV/G+L+/72mhiT&#10;vW8KJLuns9zPex09KuevLBJ9QTXtFfH+/usdq+3UhjnxEKF0m3l0z4j/p+e6TTQRDfN8BmnHiy/O&#10;IYLqj00Ugb1xxxJFJZlw1ntOL3i6qtAn3Mwjl04D0jNrob8KhgZquPzhb/DANBXz/bm4eVIefp7W&#10;uHnbDG1dtdC5dxfP9RyYs/TDWpM6Fd4pKK+vRV2SLy5f0MEClf+Nzp6Fb+kkOmItcEfOCiGBZqQ4&#10;uiG/mHlDVwUFFG/DhxS526cUMbS7Dfe756DhSQojx3BRNO7ffECYczgRLrVQfPgAwSm5qGNjJMVK&#10;C7fov76z3YF7n5BGUloPTwcj3D33AU7eceL1oguPPr+GYPqvq98xxzjPVV/jJ1CzCkdRVSU6qKNz&#10;44tH6N7ZQYD8JTx3Khb32ViSAlttijk6+8HLUYee9b4okJSjt6UY8mfuIiDEC7fPq2FydxM2V87A&#10;mNfuOTpAHJ3+s1VRXLsBOgaboXLmKkKyqunSY4n710/gT19oY2ZpGtpnLiCyYR6Ngfq4/jSIiKEO&#10;PPjsJvxCPLleTSRGBkPthQ+Td+F83mFBIBHmFBDW8wmF+f0HsPWPgyF1M+yCWJhhgWTm8JHr5U4f&#10;np2kWHL1DIYowvtEwQ2DPYW4wm370tHo5pnn6DsUnZN4mdBKMAKDjbG4efY5Qv1sIP/YClERNnio&#10;RgHQYjo7DR23ltxDiqMmnlJUWACvLLbG4eqtZ0guKEILG0xeCnJQdS7C+kwHXIls9Ukoe7/v8Y/4&#10;tX2dvLseg80XEzZf81XYvHlUK8yZvOu/Q/IudN1bew7tBL7DAqqbe1Fe14mk3CpCJ4Sj+HYY+5eT&#10;TOFaujXZgY//kdwo8zyklPbCQd0dZ82rUE3bpJNysQhyCcd/OBGERhYM7l9ygLpvG2Kpsn3WvBpT&#10;hK3ZqPrhP/yWcGLfXPzujCvqxjege90K2smtML3vggtqEqQSVvFfP3bEmS+ccEknHaoPKYRlXIkw&#10;Ux+c0cmDq1EAThqVINUjFr89H4I+WfL+nYoxv6QigvCV8A5PxCOrECR50tvT1gaWhIRLWkdZlcyB&#10;h5MBLp+4Q3/MJfLbnWFBOLq5qQM6RlbQXBKEyMphVKd6UBjIHAYm/uihQrDyi8fQJbxa18xXhEHG&#10;OOtAUc8KRmb6aJ5cQltBDIIyyBmbLoZNVD5mOvIh/1QV5oRbeyTmYpKdbWdrdcKvTXBbRQNFg1vY&#10;okDefH8z3Oy1YMOq5ieXryKhdgwFIdawJHzdwsIdQzPrqIkzxSMVwuat3YlEWaDlD+HYY6XQofr8&#10;/GEx4WB5DBGsjlt5uMLK2h8TyzuIdVHBPW1L6KnroZyewN0FXrj0RB+p2RRbU5OHEdcTHJGPUGtW&#10;ih9aITk+DOG5w6Q9cg0xRegrDWHlVBVmhnpwT6jB6mQ5bMKzMdSWQc7lI1jy5p1QQHsZcrlXp4ap&#10;K2BKRWNr6BnaoHtkCbXkWxobG0HlzhncckzBQFMBBaf0qZBsSlhZL+3YqnH/kRycQzMwPLuKdcGr&#10;aXMYIXZuhLKrI6WLj2RLNbgrJwcDYz0Y2MViYawOt85SodkrhZAuEzh4OhHOH0tI3hIiKE7V0FQH&#10;t+BIjLBS7OQUgy1aUIWHeaF+cAL+lhRFMrKGkZUFelnllcQ68viZMj6PoR3xWhV+e32N3yHphVWw&#10;qDoaglK8P2kOsiGLwI8dASF5P0vO+x1y3p9aREPtMHkXOHdGTN4FVxpZ8i7YRU6CqN0vjT10Nbeg&#10;ujwBcp/fQwWV579tSDz1cEfe+Z2Fpd7l2M9XR/KBXQVd76PTtSv4Ot9AWJVgK/rDjYmaGNw48QQd&#10;h9e0FGNFPNGLemMHY0QbNXa0oaWu7dt3vEiOLZsrbwOSb0y04PmZ/4kbllGvEvjphmic+qc/IoDN&#10;mPaGNgwQx75Am7pvlbxaaYXSiWtI7fmGJHt/CVXlTSy+U2yPNIBvk+USFrY53Yz7v/8f+M+//RQv&#10;lM1Q0H+kffLDxfvntKWhqnSYGpuTZmcHM9dwUhOGEU+xWQenYFRUl8LN2ITw8yrkR5NuaEk3l9Rw&#10;Cul6Iqe+l/fzfNhZu6JVgGRzLA/X0jLXCZ50pfHyioKkIIPe52awJgzdnM8kUfEBFI8NRmKMD7RN&#10;fIg0rICdnQui6CFflhkFEwrqVtINyNPEBOFZFSiK94GJRRjtAvvYWXaiqC+7voSie1Gg15kUQHNj&#10;R5Q01CGYz1RuYaVE7m4gJ5w0P58YxHhbwtIjno4R6fSid0empBrZYZ6wtKPeQ10B52WBZDrfhJIS&#10;50X9HVcHf0jKC+j0YIZkdvNj3R0QVdyFvakOeDjSLSgqG9V0TjCjoHBhXT3CbTmH4CJmTgeozgoR&#10;Y5JVT7FEerMHutrDIyCNqMVyuNqZw4W0SXOurbyxFn4UEw4MiWMD0ho5jYeJLq3piuNoSWxnBwtC&#10;1+Oz8hHl7w1PvlysPaknIeFx4DOTcByi6PbABkp9XSHsedxc3RxhwaJBNV2FfKxsqBFEW6GDbeQm&#10;+JLuGIiC6mpRIDkwtw3z3aWwsXdFeGIZDntZmO+rhCWPsZegC8TGVbS7tUjLtLO05nGz5rlhQ2cN&#10;bpNjb3sc4VybPSmgpiYOhPnbUBsqljZ7I0ighpSHJ913pt+kCa4v9NLZqVv6lXgp0BQC4ezhzeZx&#10;LaKdrPicGyNqXvzUxsqh2vxVFVfIk/OuTM67tncxDH+I5L3leyTvdW0D2KNsZmldD7wjMukNKu00&#10;Cl39d03ixM77SCP+7h/IF5kQ/rUPJ2UnXHZsxgB5FqfuRsPbPhS/fSSISr2kqqo9FFybEGXjiU9U&#10;MqDymGIWqtH4n/9M4S/nfFy45IKwvF7c/8wIJoX9sJd3xUUDqoy6++O/nA1FVj5tWditV6VarGbE&#10;GLriIvEPLBCYqPjgpnMDiil49d8+8UW3UIKVdd7f+Ti+6/H+Ob1POJejknPJ0zbER7QXMvSmZ7jR&#10;Q1hHlIrneW9jFvIa6dlJgZI//tPHcAqNgL3yTQQXNVJd3hlJFEV7puX2qoM9mB/CpM+evKplBNNm&#10;p3u8B24mhmhZAoqdNBFX2oZkLxtIqBcyVxyO8LwK1MS6wSm9EZu9xRSLo4o6xdZ8C4WC2xiMlJ6h&#10;k0WmiaZaOBrqwilLEIpZhBPV71Pi/ci3OsPiQyRMla4zmZ9AY0E4rMmFj45JZzV4Dd30Mi+KdIN3&#10;UvGra15HoiX+nhZCQZFRFBZiYaJlGN66T5E3uYU6P0+k8AKa7qYF/5Jh7O6MITiQ/uvuvsip6UNB&#10;mD2KukaQ7m0LCWmZs1xDRFEtigLMYEUxqEV25v19E1GZGc+41mO6VwIX3twCyF2q7afiMjmiMbyh&#10;qnpQOZhD4qcLK94wtUx9xa52U4Ql/MJiiI45iweG3oh0N4Q+O/oNOdEwdQkTPzPV2oKB0UVIoh0Q&#10;lFCJLBZVbNN6sNyaCb9w4RpyIIpL5VW3IC06kJAtC/zptDzCoiOh+UIBhbTxCXUjNK4oD5FRxeir&#10;SqItH4/3/iKr2G6kGTTC1twGwywQpNrqIIQCT+rmweK+i93V4JTw2oJqmvSAAtJ8zly+gA8/+ABD&#10;pB0IL5ET7+n5U7vPyObzC4yALHl/+0HdnKnFrX/5MxRZyBNu+wMVmfxeZ5Am1IvkwGj0jnfAgnZk&#10;7sGJCAuOQUZcBNwoCDovPCyujCIxNBgFDWNYbk6C3NUXFLwk7zON6vUt5QjxDUcm7UU9uJ3KqlL4&#10;ubsjvV5K9+stz3q1n0TfAKSkp8Pb3RsltI8TnnXaSuLgaaWOTz57gl7mNZNNxUQZRqNvhj4eVMte&#10;WJ5DDTmiLs6eqB2RikwtDlchgLocl/9wAgFV9DafHxCdLCo6h9BAkcwAn2AmFY2YmmyDr7UHWilO&#10;1ZqdhLjUXGRFRyE2KR1R1D2JIvx1n64eFckh8GBCUdrNC/r+ALQuE/5MYbqQJAltLgPw4J4eLdN8&#10;EJhZh4ODHRSHu0FHXw9hGfnIpVBrbFIGIrwpgFrRx+t7LQJ8mUiwO+bGB++UohZss7Oem0hLKHdn&#10;eIVm0297DjlRwUgr7eT29knNJCw30BSnKVaX2y1IlbELF6CF2+eMMESP7owQJnclSbj4u49hyI7b&#10;BrucaaHUafGMph3pFrqLU8kvDkJKfgYMCUNWMXaFu388JkRYwiYq07hm8ooHOxqQFJ2CwggX/P4P&#10;hzxl+nnnx4YgjTag/fUSBJMnHJGUB7I2sdQcgf8XXQv+zf99E+VVA3QJeB9sxNvPSdk7vjkCZYn2&#10;1MkJRlhECCISJN9etPkugaR+RRSbNQ7kwgcGhyCloPm7bOUv8Jlt1BdWYYwNFtn4aUbg/ZL3SHbe&#10;KVqnH/B22LzQeW8+TN5XqRY9MrWC0ekV8f/Ca3hyGUMTwmsJg+OLGBhbpNjIAvpG59E9NMeqB/2L&#10;hUsgi5nZVKY2dotHUzsVo9+jA79/QCuqhXEKSZWhY2abif8+uhpaoaoVCXmFcATlUlSluhZu8e3Y&#10;4cW8k5UvM1qBxCZKEFXUh8KUSji45cLEOQ8SdkArU4spRJXFqlIeSgc5RyYNIdkj2N1cQIB/Lpxd&#10;8lDUPE410Apk1s+zg9oIz5RuTFIl05kqrBa2GbAPacQcIR4H+z88FPvnlLz+2ucqnNt+cdmQU9ak&#10;yu0T0lDI46ISe8PQKFIDKFAXkI6RWVqGNSTg7lNjpKVGwdY9lJz0UnKxItBdmwFlQx+0d1bTWq4I&#10;URREC8+fwPZwOszc0tBVk0pRthzuZYzidTao6W6CnbINGrrKof5IHRLyogNM7dE2u4uaeFfY++cj&#10;iUIuflnt9Dn3gYZN7Cuodip5Qw7xdVTo9YD8cw9Ul0bhobIt0ui/a+cTjfaaLKiZeqOtPgPP1V6g&#10;6bCLlGJvAceAApELPzY9j+oEDzzUckUKlfIdgtPQ25pDK7NEfqVnWb11Qn0j/e2p5rzE70eqtxVc&#10;UpuRF6gHKyb2egqmyGiooLKxnbgGjccaKGtrgzuF3jr5pFuZ4IyIjFrEBLshNb8czlbmyKlrh4P+&#10;ParTS9XgOwtCoU1OVk97CTQVtZCblwItohS6exuhee8Z0kpKYUF0gWdUCkXhXClS045Qb0ck1b3u&#10;fIw1pOHFY0WK/bnAgt1wYwfa94S6wSGwjAIs4URCeKKMAjOaxsEUqnHBc1N/itd4wyOukHSaSFj7&#10;F6AomTZ+hW0oDnRFQLyA3DGBgWce2ukS4OJXS+2bFqiqeaCuih7ONlHUP6iHrpYhqgWhF15Xj+CZ&#10;0SwKCNZU//bf/ls4OjqKr5CQkDc68T/N245sVr+ECLyRvJuz8+5M2Lxvmah2a0TFecGVRo22ar9m&#10;2Pze1gAMrj5BeMUABqtjcfvWfVw7ewqOIYkwuSMP/5R82KsaIJ7XUoEfG1HAa9ATZcQVlLH4qoFH&#10;9HO/dFMXVaXJuPLRPeSUFUFL8F/PT8Hl//kBPFLK4KFxC9dVA1CR4QtFJXeUVaVA7ubhfoKTYHbz&#10;DO7qhCErmMKiRrFoLk2BtUsImiTRuHZNEyVVuXh65z5uX/gCmk652FofhbX2U2jaJKOKKC8FFXqP&#10;D7XB3tCcWiu10Lh6B2EFRDhpKeOh3BXceGiM9CBr/OHD+6gZmcVYVwY++f/9Bl6FYxjN9cB9eStE&#10;sID84Se8ZpclQP62EToXWASNiIK50iXcNEwV71NPTl+CX3Y5/Az0oMn7yKWLmpBQ1ErxujpqJxZQ&#10;m5QMV4OHRHp40V9dGX8+qY9yqus/u68CI7q22BLhdP/cGXZaLSD/hPe84gwYaFnBQusGNAwciSoz&#10;JZ+W6vGnHqBpcpM6JRWIDctAQYYdFHW8MNjdgqycGNiqOGOK1nCOd27CliJeejdVkNg+Sf/3fqRT&#10;vOzBqROwyRzEXKUffvfba7QM7YEFlfX1A3IRb6cP25AC5Kd5QI5orHP0dY9ISsSLy48RQq614m1j&#10;DC+ssKNnRJ7yHZw5c4+aN1Tj/8dP4VfcQ8SccGVYR4qHPpR1bZFDgbaJH84Y7Jdw2flx10DrtP6O&#10;VurXDP1oUd9bW0RHWyvaB19bAP+4i5Jt/ZcYATF5f6YLsfNuzM67AzvvXuy8B30dbP69k/cxMWYb&#10;9O+bnl8nl3adfpd88WdBcXNqbg2TfE0Qjjoxu0IbgRU+5DPJn1pmRaoeMZnl8IrKo+AEb1TKnvjg&#10;8nPUNbWRA3/w7l1bwoelY582SJvwDKmAT4AEXsFlVIhmpZPFA2G8XbzpS7gJ8vCl4yURAscBWq/3&#10;902wrX0ZV/3dj98vNFbCmZOWnonMzEwksJvsSOX0KCI3NjbGEWhvBAfC5P3CC7G1u4NKiom4uTkj&#10;tUpQ9eyh8iXVMymcWJngB0vCkIpqOlBXU4weVu2XuwtR1TtGhc5qlPWyY7IxjJzqBnKXdlEYQ+Vx&#10;Kzv4xCVinj6YkspKrBHD19NUhAZ2XJY7i6BDlfrLZ87BOVc0eZd+N6Z76CFvS/iTFyKpVvpyd0NU&#10;bHVz9UBuI4tXO1sojKQyPLseKZUd2BG/Gi9RkxUGC6q129vbwzc2B6vk8GeECOr5PpwblV+Ha1DQ&#10;wU7/+jg5TqX0+hxDXlWdCCtcH26Em5UliwrxmJydEBVbs6j4Wp5EpXZxDUlYmJ9FIXlewgNPe1Ua&#10;eibmUM/O1hSLdKOVSTC1sodnYuEr7uTB9iohXT5EO9ggp1m4Nr1EXWowld3ZrYlOoyXfS8w3E+pF&#10;FX7hurNMHmZVZSGFU44isYPqnFi0HyFGd2ZQK8lCZU0BAtntsXAJFG3tdoZZZAhKJURymCqqfGh0&#10;DULTGL1OeytR3jWGzppM9FOHYK6T2ht2LIwwbtXDVHBuLUX9GPtzCxRmYeHhYGMR0fQOlqOlkpy+&#10;O2H3tJKLSsOs9AlPHII9lbOz86t/y36QReAvFQFZ8v4ukV6A431lRNcQiVfgjqsPDZBVVILO/k5Y&#10;3rkLK+9gPL8oB+9QX9wjR3OYyELPB9dZgI2EkdYTJo9pqCDstoIopkuXjKhnsgKDC5d5XQwiV/U+&#10;GlZ3Ea9xj3ZkFVjtScH1M0qITvTG7cfS/bT30t73+nU4Zw9hJNcV15k4J7N7/FAlEKN9Obh38jFi&#10;eQ28+1ANKVTnrmmTWnE1x9jiurIPRgbLoasXSPhwLu6dUUEjBUAtb9+Cc1AcNJ4/gntUFqqaG1ES&#10;YINrt8ywcPjQk2SkDFNfCRqS7XHxli4C7HTxWCcee2tNuPXJTWTynuRmZ4g7Z36P8/K+2NwbgjKF&#10;sAq6hxHrZoWnV67innIgVeRH8PSzi4iiBlKgmznuX/kU5+8YI8BGC4qm6dhZqMXdLy7DiLZxD+Wf&#10;wTqyAIOSYBYl9NBGP3rjh3J4oW2NDirfO+vLw9CVKuAVpRBF9am4n0IkVNNUL1xZRLir40f1+hK8&#10;OP0UzdQY8JC/DaugBNg80qEg1iz6Wwuho6OM0//wd9ALrMFkdTguntXEEt2GnB/chndOJ/LCCM0N&#10;L0FGuCEeaXmggAXh3s4KKJy9i/CUZGjds8DEygJ8TR5DzToCRbwHd5Sn4sbnd1HLIvQmdVpWD5W+&#10;RzpricQopxf9TxCz+y6n/o/+nnXS9wKRVtbzak+bE70oLG//BnrJAWoTIxGf3fCDRnSK4q+Taz+O&#10;pkevJA1hPKffh9ny/cO+guyAQOTz2e6dxuoECovqv4M13jttXfqmvRkiR1mgpFDe28b2IpXjXQNE&#10;54EfYiwN1ZEG4cDnX3eifqp+Mpz390rezZi8m7HzrveOnfcmimcJY43tcyEpH59ZxZjworXHqNiB&#10;Xz7swC+xA7942IFfQD8tQZq6J1FEfkZx/RAf6Hv46qNvZwD8QqOFq+57wOf3cMBkX0j4X9Km5ctD&#10;gE+9bxdYVME/VIvfO7S6e+s2BMu8tyjnC38X7fU4T8HS7p23/TUJ7nf97Lt+Tpzr1+53X7R4EOIh&#10;rkWIz3tQHd4ax29J5o/29+VtfNPvv8++vu9nhfMwnVDGjIwMKrW/6V36Q1xwvss2miWCFYo/gqj6&#10;ufYli8Xvsj3ZZ75fBDYmWhFMGLy3pz+a6GixvzCGVtoUHTlffL+tyz4ti8D3i8BR8n6bnPcn7Lyr&#10;svOuw8674WHnXZ+dd1V23vV+1YJ1B0Q2+cPGMw6rFFLLi6B1pkcw6lpaEOFuwQ64G2wNjWFBu0cj&#10;dodL6usQZEYNkphKTPSUwtrWmU0MCUpSw2Bo5IqqRvJpTYyoU2IJYwMr5FazyeFsCafADNQUUfDJ&#10;0BYtA8PIj6PlJ/dTQSVnHyNj+CeVoDQ1gEmuF/pnx5DoS8qPDbU1qP1RzS5jZUYweZ7ukIhFTQ7y&#10;tLPIEbWx9kbdhMD43qN/eTgLojawoEZIKOlWo1RmtnZwRVJeOQpo3WVoZIumcalT9mxHEZysaGlJ&#10;KykrUwtYmpvChujJ+poc6pMIXN48BNBC08PHFXYWvhiggXtlvBdsaOEZxzVJyJs1MQtEXT21TQxN&#10;EJudhzAv2nHSusmR27OgDoi9VxLqK7NhTpTADRZIQqNi4WltJNpkmjv6IzUrEs5mfoiP8YeWgSfa&#10;24iktHaEf3gulglt3xxvhjP5vYlEdk731qGQdKfO8jTG1RgRmbkIcaQtVVYZiqJIRYrMot2WBK72&#10;tDB1doQvaQ5FhMUbGpihbmwFPZJ4sVDtkSyRiqEu97PYYEduczKaySt2NDFHBtcV52xDulcHdim0&#10;5saitr9Q/CBP2cjACAWNfShJJvQ+URCEpWZUjURM3sd+0FTz+33n/1qf3l2bpwXh/GEkdjFB28Q1&#10;PgtmWSjigWYwLQAF8Vw26CaG0HaI+N3fIF2OiuVHY2tpAonmT3DxnlQ7YovUEFE8jYKCa6RB7G2t&#10;YpLCgkdNt1VaHK4KKFmKbW5s72KbhZVpoibeGKQ/uMifxF3TJPHXm8vL2OLz7gbFBmdXKbbNbS9T&#10;GHJtldpBFEBc29jCKi3rNkkJ3mUHfn6NxXpSaNfW6K61w2bmqzVyWutUmg83w8nPlNC+IGyX7lmb&#10;1O5ZXccatYjE/ZAKMkPRSenYwRT1NeYogrkpCPQRPTIzL9ULW6Mq/QGLVdMTtD08toA9ooanKPx3&#10;vNG4NNUHuztnoWQtIDfZeGVsV6jXsLNB5B8boPO0UlzZ3EFHKr9vcbm0kBxFW8egVMtB2OeclCe/&#10;zn3ubK6ityKXdrkhGBTWKlxaKPC4sraKJdphLi5vcJsrWFplok2RxhnGX/j6bFDnbJv7m+ffhTE/&#10;2gG9syegHyylDi5QyFhYxw63syUcdwqRC/GW7mAORucvwi17ECtztMI8FB9eou3f3JL0PWuLyxTd&#10;3McK17K4tYPdjXVs7AjHeIHH+Lhg8w4cL/xXEeF477kr0isbflDdkWOH4r1/PJ68P2Ln/QU771rs&#10;vBt8Xef9/ZN3aeVmjd0oATIvTdyl8Hmhuz5C6PwwhbSE7veXk/dBQuiHWB7tJ4x+kl15YRh4ZMA/&#10;LJY/vXvyvre3g2We+EMD05hkt3+dJ8kqTyIhARcSd367XiXi+4f/FhPPY39/w2+eyejW5jbV9KWw&#10;dwHGurXD05bFgaOE/oDbFAoFR9sR9rG7s03l/B1pEeEwiRf2JyjpC8nuHjusy0QlbPIE2qFSv/C3&#10;XSpG7vDfwv7F94rvkyb30m0fJfvS7Rzw3+L/BbX/rW1scY6v58UiBj8vvEdaJHidXAvbEmPB1/aW&#10;sJ7jn3sN7z+KjxjTRelcX69B2Ca3T7VKQal7m3PYoqjWPC8eK8KFUdjf0fyEdQjFD75HiIcwJ+Fn&#10;6bYO/32UpB8rerwubhyPmzC/w+0whps8Nq8Ta2nh5oDzFX6/w21++RgLMRWOz/FCxNcdeyE+R8f0&#10;qHBxvNAhFogOj8vxmHxTki+cz0LyLrwEC6+3Iz+E036HN6lx0TN3lF3mQwHVY1964XvBc+ybLgPi&#10;+fPav1OY7ybFztZo4fhtIjqC1yjvNe8wuH+eu9LO+7eNd9kY0TXC+fsOQ5zf0d2H5+De7jdN4K0T&#10;e8u0ea04tIx8h2nJ3iKLwC86ArLk/Rd9eH8+izuYhL+dMYVNI2i9GoryVik0qi7DGWbWAQiPDEVw&#10;dD4W3+W281dedV9NNZp6Bd7ZGtrry5GdXPWrh83vLbbDVF0JujqkyC3S2Ynq5Tr6GqTeJVN42oPU&#10;BHk4UGRW1TIYeeFOUFBywejkCAJNNXD92h0kVYxhaqAMzjaG0H1wDlc0iToZ6YEz1ddvk3KRlpqI&#10;J1+cgRYFzlSfPEdk6QBG+ipg+uIB5JSMkZUUjhsfnYe5rSOUHqkhp20ZSxTCru6lW1ZpHLwpwHv9&#10;8zMont7FQIEPTv2JyBgHOzx5Zo6S8lw8vymHyNwsKF/7AjFECWQKmjmx2fA1I2XyniIF9lLx4sxZ&#10;qOhTK4taQ94ZfXQf6oC3gzHV2O9TZV4D7iY60LBKwHR/KRSuPqWWjxuufHwFdtyPvLwBRYJHkEPa&#10;iImtCW5+9gm80iqQ4G6Fu7fuIIA6RLaPbuLOU1NYaKtAzz2fzzFrKC5Oh5+1PQyU79GNq1DMq7pK&#10;IygEZwL50x9Cgyjl4YoCOFDz6M4zYySyQHf1k4vQtbSFrpEhaS6n8AlV5DPTQvCU1J6OGSIkXcxx&#10;7yaV9qPS4URdo6sKLDSq3cPf/+Y00pvGsDHdhDt//h0V5qnJYX4dSqRNdtbGw8kvjBogPpC/cx12&#10;/gkI0lfAFxcVkVTWjirSHe1ZZLv58YewSW9hMSCTtMk7FGNmMh3ijHMf3yBl0AYPHhuhbY4FgMEy&#10;PDx7jUr0sXBxNEVAejWmO5vha2EIuVsKyOybR12IKU58KkeNDAsoarmgJCscVz88R0q0AxRJK81p&#10;kXI/D1YG8OzC3+P/+W/+HayZGA9yjW8TwvxLXULeM3lvYee9lZ33yrdaxQmc98bOYXEdm6zazLPo&#10;Mru8LYXKizD5VREmPy4k9dPL0mR+aokJPZP5yUUxmR9g8t43Ms+/LYnb0XamenN4nHiSvYtw3Us+&#10;aK9O9EDjfhgcfEuQVTeK3qYRNHexusakcHWR+yMCYI/ceCH52qLn/NTiBn/mQ/r2NhbnFjE2RyuV&#10;I5i+kCEQMhzjwAp0ghRVUByWB9+oToyTnyw82AvJ8wq3K6AL9ujv/nJrAxPcRzerrk7WpejketcZ&#10;DyGB32OiPDU1j2nGRai0Npb0o7u/FxZqvCgxNpnuqXAI6RDtGnbWiVagRsAmE1SheCAkokKCvi0k&#10;+LTTm2XCvMbfz8wui1zl5rQSuPo0YJjz2BUT2F2qTK6RukAVcPFzQpFAKChsM5qsQi/yWMyvoiQy&#10;H74R7Tw2a0zCGIfDJJqpqTQ+S0K9awO1BT0Y5bxfEjI9NbWAmVXulVW3YOMQPLKRUDiN0OWuPqpj&#10;EtLdMSVWq4T3jpO7trLOSpcolb2H2eklrDDbe8n57bD6NTI+L1b5WAkR37PD9R0l5MK6t/jvfcZt&#10;hvucEqpoIn2BMWeRoCyDImVu9ax8U1+T2xMExNZYKa3KLYeDfTVnzcNH6PYUfbiOjvECfTTfOMZC&#10;UYRxWRKO/eyaNPnnf+uMz/TylpigHxUChPhvsmontbZZwhzXdXRcJyfnGRMe12+wORTOnfdN3hvj&#10;nKnXYAIXFxc4B6ZiYfslFpjMi3HgWOqupPBZKs+kHQoOsVtCcvQ+k1lh7LKT3pafjMjEKpRG+yEo&#10;qwnbS8NIiYtHWlYtHxV2URnsDa/Yojfr/FsziHK1RptQjBQKM7MLrxL9HcL/JqdmxWJBR0okRZeS&#10;0d9N7/cRChnZ2SK1hV0cFraEi90Bv2NbW4uIp6p+XKWgXSEd++u0w5k8BoXaX8fE5CyqYwPgEVwl&#10;vmd2YoLV0deXzA1WwBdXDqustF0Lp5ppv/jPlyiJCkdifq/4uc3lWULNhbLEPmoiAwjxLBJ/P8Oq&#10;/fIhNFH49zrXsbQmnNcvsShU2195+uxiku89Qqk3pSUgOr74jWr+Drtpc6wwMzj8Hky/KnJsLU3x&#10;GnfMkoTrX6Dl29pb9F+E65pw3ZINWQR+6hGQJu8auK1N+x7zKHbes9h5LxXVbgXeu+BKo+pW8Cvv&#10;vP/Uj+IvY37r06PscDehb/JYZ3Sf/OW2ZjS19v0MrTZZvGbDZ4sNn+9Zcv7ZH+B9Ju/+VIi3onhi&#10;fm4kHul4S58d2FmvCrXFI9UI/muSooEGpAJmw+iZHWJinHD2gQECvEk3lFTBVUENCT185m6kn7uh&#10;H4L9jHFHnfQ7F3uUNjfA/O4jpHRvojfRlWrnEUSNqOAF9WvcnVzR0FwJ1QuP0cQGd4mTHixD69nx&#10;ZYd2tB0eRlqwdnSD5v3PcNOc+j2rrXhwVplUB1LadFQQXDKG2hRPOIXFUwXdBM6+odTu6kayjyEu&#10;KVEk190ehfWNsH8kj/CaRUzk+dE3PgrxDuZwSBngo3YdVJ7ZoyDFHy80hMblFgzuqaGoughKF5WJ&#10;ygAS9NQRkNeMXAozWlK00oGIm6rcUJy89gKB/u6Ip2NXnKU29L0p/DhRAsV7VhCe4oZ621GcnQVH&#10;tZu4qRnDLU1D88ozCE9nrbS+M/QuwvxwFzV7nHDqo1ukX5awEKHJz/LZldu7e0UFQZnCSoegJaeP&#10;lLQgnL2mhMAAT6KFKpBI/QeDwEYq/fJ+oCV1jtjl815LSSz1v1yQkhhMByVr0h4oIF6bgHNX5BAQ&#10;5IugmBwUBjlAyZx25Pv9eHZVS4TkFzoYwicsCZrPH5JWFEAqqR91hjLx8KIWpZSBYGUlBJfNYmt1&#10;BjYPL+DPH1yhdplU72iFeWBGYjgenfgEHiW0h+ympd4Vcz617cP1KQsQdC1Qu/QUrXwMLLTThnWU&#10;lDb6kiiBCVogD7RTEyqsEE2DAz/B5N0Fj4xD2XlPY+e9SHR5IVLgzWEWweSd0Hk9/3dI3gkPqe+Q&#10;Ju/r7LyOUGF5cooJ+dQ6Bugd1T+3h15WSXpndtBNMbmu6W10Tm2hg0Ii7eQqtBJ+1TK6jgaKNHUe&#10;chc0nVMR+D7JO/e9PNyGRxf8aPVUj+bRZdRSqTWGivEpPmlQ0E2FtnoEXLMpRkJIqr1BGC48jEX5&#10;0CTCzGOhbJaO5y8iEVbBBEXorHJ7s319CKciuF94JcaZAEiocH3lQSztpmJhnzSIyZF+qD+LQiRP&#10;moOlBbhaUPDEsxYVRRWQuxIIQ7skPDWVYJQQHkulMOjap9NiKxk10wtIp2hYUFgBTv/eHtapjTC+&#10;44ozz7KZDE3Ro5FiVkn97LzS7s64iAqk+0hzy0ZG3SACjGK4lhhomvDg6cXALYvQoZx8XLkRAWPL&#10;OJiyADA51gPl26xAU9E7lKJ7JQMbGCqvgptfO5OZYWjyAuiW1oUMX/LmHsTA2DAauv6t2BQSYRYh&#10;ViYGaRUmxCcO5QPjiHMtRGn7AGxeRIhreKqVhuyaVtz+wAoGcT1oKa6lFUUnY7YKX/NcelqvUeyF&#10;qqw2tPBSjEB25yo6S0pw904A1D2r+eVoh7I8eX62iRRfKMQYFbeFJGailQrcVlWUcNlGpE02ClsH&#10;4KAWCR07xk05HpLRTYw2UxzJmNVLZT88pw2gFBb0EkNN9YQJplD8K4D8uGoszk5SwIxreBSHSh7j&#10;ENNYqJin4xmPcUSVcIyF4ssagoyj8dw4HSrKEQitXMTyFAUT1UNwUTEZ9RSU8zPPRjvnVxfH45U8&#10;Qou1NqgoBOK2bg56xkZgphgOfX6RHqpS8Gec0KmvSeCFGb5f8j5L6xBjpNaMYGlpSUQ2dFK0ztnF&#10;ExbmdmgcJnqlNglWrlFI9HKgZUcp4kPCUNa9huHaSPjlNFLQyE+EA6pc+pTCFnnIzQ6FB23F7L1p&#10;Y0be34vzH+KJY+4hp4dQJMKx1ibr4GQaiUZWR58oacPcXB9hxS2YHaqEmvxDWrFZs3JcAguls7iv&#10;7opgVqnzsmNZDT8N3+R0uHslilZoSYSOpmYm4urnn8ExnecVu/0jrRLa46nDykAVntGVmCfkzddJ&#10;G5a62viMlnTRVWMoi3KgzYgL7du8McIKYEm0Ba4rGiKfavbC/Kbac2jVEsPzg2Nnjtx8EzSzQBRq&#10;qwUVQ0JLbezQxe+kwc1P8NCUN8VAO9i4cntWvhhf2kFumAluqdmjuDARWhrq3JYZbIOi6M0+hRh3&#10;I1i7O8HOKQqzzLpD7Z7joY4ldDWN0DC5gY48TygQ7mispwJ1NXN+Z1TgmNmBvrpsWBK+KVSLU0t5&#10;DeQNXfXZCxhz2zbsDM0fS+ClCKDXhQkbGxsRiSEbsgj81CMgJu93mbxrHSbvTkzefZi8E7ZnFMTk&#10;nfQ6VVcm7+Yyn/ef+rGUzU8WgZ9qBHZHKmFBAVoFeWUKJRbC2+g59J28kVNegQD1hzh3j8K7jSm4&#10;+KfT0NZVxqnzSvQ8z4O5jh4RFwnMJyiOGOWMe/I6sNN6gJMX9FBQHA89bVOEU4unriId1//4KXzy&#10;GxGhexfn79mhIDsYWjrWiMkoRhWfk0794TRSGtvgcOcUxSEj+Iy5izi9R3hqnSZNDhsi8dt/+BOU&#10;NZRx8s/3IWlvgc4Xf4aSYzGfS/phrmeK5pE+WGnpoYL55Fx3Op+59REanUkqSR7u/ekTJus1SLZ6&#10;ilNXTVCcH01Pe1W40Dr2849ZWMhOhY78U3j72OPMRyehpPocJylgKeloge6pT+mik4RkbzvIUffB&#10;xIFilHV5sNHXYQc8DrVN1TC6cAoK1swzkuzx4R+voUYQ8J6tg8LtG7h25QucPKuF/uVNxFlrQ0mw&#10;7r13EQ9eOCPA0wKXb1zFx7+jyCZdbB7RJtKW+ksmDt6IZff/6WNz5BeG4fyHl5BQSts+E114RsSg&#10;hna45tfO4IZGCKZonat0+g6iKw/t2BivZBcdBBV1oijMCtbhVNzfm4CXsSYFjsNFjQ/vZ3dw+ro5&#10;pjYX4UOdCTUTO6hcOQ0lPotmxjhDi/SfjJIK5AfZ4JM/y6GyoxHP2ZnX9KGO03Ifnpw6BWMWMbRv&#10;3YNrmgSlyX64ev0azvzpA2i5JCEvwASffqZM68lKPProC6i+MOAaLiO9uR2Ocmdx4b4u0qmdcPRk&#10;drDejqzIImp+/ASTd+XD5N2e+Z8nk3fS1b5X8r7O5L3uUPxEOLlHHvwTJu2UcDA1hI2iqMNXNP//&#10;+rVeGA3htVYQjZWCKKzkR2EpJwwrFRliENWd0t47eV8Y4IPzo3hRIGuFMNx8/zS4xbQg0JLWJiXz&#10;VPOugq4VOVspObhwPQyevsVU4h6GHRO6TPpcdyVlQ8u67pDnsIdIdt2f6FFd+4kvXMrGUBpCVe9I&#10;1r9WeqH4NBWdYxMIpHJ0RvUo7bLKoKieL365F+oroKhSyO1swu55LFJr26HDJLKfSWaabQK8s9vh&#10;rc8vYHUXXHQyIehQlnin0pd7SuSfhTOxD8/oxchAG7QUMkSLsCgWDEL5BXBQT0B6BZ0A1NNQUNpA&#10;70MJclIKeIHr4LtmoP40AXmV9axY5TDJ2YWHSgQKR/cxVlQME7caJFEUxyysX5xnAX0qTQP66F7V&#10;B+XHSeg/TDQqQpNw5nq4GJ/S7iG4aiYirfrYGmwS4JvXhRCLFJSMbqM7I5ee14INxjLMnifQMaAF&#10;2soZYhwDdSIQUdEPs/ueULWmL3VcI6oKK/FCrYj1wA1YPQ1HVo+UxzNSUwENjRL+9BIearHkp3VA&#10;/0ksOonjznVJhEdqJ3xYaMgY3MViRQmUTcoP7dM24aMZiriWDWw2V0HbvhL5CVm4cEO6hrKeIdg8&#10;j0TOyDY6+Hsdu4bDjvIybBRDkdS5gf7sAph41iM9MIlf5lh4+UlQ1d3PRDUOgkRKNbvfzrFUJLcI&#10;xU3VFHgEVfCc74Taw3iMcr7xptFwT5dyCL8Mnxd+9z7J+9ZkE7QV5MRk1NbWFvF5ZQjjhdyb9mam&#10;8kpIaplEic8T/O3f/mdoBtZxhxNwIgRonBWnGtqspdZUIYZ+nG3DfYj2c0cXxdQ8bCwRERMKdXk9&#10;NIwOItrDBgOv8PNrrJC2oKHAH/65tGSj7Zl32RAWq6Nh4xKBaSqgu9BD05dWbJXtQzyHHFDV3kG/&#10;TgoANZYiIj4ZfdXZcIgiHOtgGaG0GGqg/2lwYLCIgOguIvRJQwcZvQI6oQ/WRhqwtneDc0on/7oI&#10;RybwSQmB+OgPJ+FFVWIzxRuIrx5ApJki4luEjvYGmotbaRlkCZ9CqTPF1ngFrM3DiZrogDU9R3tW&#10;WOCyphATv1NZFGnKYWX4wz+dgy+t6oyeXkdq3QBCTJR4DuxjqSIcRt6JWJvrg6+lGSICHfD7T29R&#10;ITiacb+PYl7LXLQeo3hqB+WEyWU2DrGy/BxBtLFrjPeEmUcl5nrTYeJKaN3Fz6FgRbimowa93hPR&#10;VRgPM/9UrM90wUFHGwNiZ/8lysvL8T/+x/+gj6wdxsfHxdfz58/R3PxTtY8RwywbsgiIEZAl77IT&#10;QRYBWQR+9AgQ7dpLBfjO3kOl2O0F+pM3UiNrhonhEPr6RzEzPYn+vh668XShh+5OAlp1ZWaAzyIt&#10;RERKsQvjPW1o5vNZT+8odtmQmh7pQmNjD2aJthvo68XY1AwmiBrs6ZsQvdFHelvQ3E5Xgfkp9LFp&#10;N0Ge9SgFG/sHp/isuIfxgU70jkr9xTeWKGjI/be2tvHzQ+SRT2O4lz7zdF8Qx2Hzb1ekzkp/NTvW&#10;zf13kiM+i0Huf3SS1F4+h/V0j4jPootjvWhq5vZ6h7DMBujceCcaW9rp3jNItfp27mcQU+RsC/vp&#10;bs6FPQv/uRSd9LU0hCc1MzaXx7n+ZqJo5zDGeQ+OTpK/TvRxXz8W1qWIxCkifXsGaTPbO4BF8bmE&#10;DdWWZqrtd/P9U0QiTqG3p1e0oe3MD8DJfzrJ58FqTC2LqgEY6OrA4MgoBvr7sbz1EjsUr2tqbBL3&#10;OT7Uh14emy3SNacZqz5RJfJokCYrhIXNi71DnuXBxizRM42kUc9iSozDwCHqcQOdzU1op6vDIGnU&#10;Are/q7UJHRRmnpsZ53oGGIdproH5ERs3O0z4ezjnGfLmp0a70c5m49bGKt0kujHAc2OEFIPx0RH0&#10;9Q4SScrP8dj2tPfyGPdT82CG8x5AN8+3vjEpqlQY67O1SArMRS338ZODzb9L8m7KzrspO++679B5&#10;X9/YZCJD2Idwimyuoery/8QEk4jtQXbMarIPXzlY4wO+9EU16qpsLAsvQl8WK7KxwNd8aToWGyTi&#10;yaxCE/r37byvUOhA6XoQnMnfSGfXMicoF/7J7YhxyUBy3SKm2LW1tKmiImgntLXiEBrXhZntefo1&#10;J6FskmiAzEJYOzdKBS74ZTJ2zEZR4xjq86phE12GaN9MPFVOobhKHGzju0XBg1CHBFa5yjA0NgY7&#10;3Wg4RDahPF9ILPiF4n8++inIrOmCozb963l65Lin0z++C0GW6cjhtt00guFROo7qGFq46Oegl5SC&#10;oqhc3FVPRw8hxV7sINr4FrEyF4TYmn74mWQgr6ELriZ5KK5shLNTBeEwEjyWj4MlO9kmoa0Y6WqF&#10;qW4h4ScvURaWgudWedDXCoKuF31GW1qhrUaeSX4fMvyy4BM/jM2lAfKMMtB/CCEeaayHmkY8QuO7&#10;MLs9B2+DVGTSzs/hS2sINE9BNuFHywPtUNekErZ3Jm6xW9/ML2SgHS24wktx74YP4hpmkB2URp5S&#10;MQqb5jDQUANzs0peDjbgoRWP/MPkfX16iPOOIiemAPfu0e6mqZfFDc6L6yjyTUdQ+hCq0vOhbJwJ&#10;Q70QqNnVvuocVyfl4oUBEyqjcKg51GKwswNamq/X4KWXhIrpHbSnF8DarfmwQLMML90EFA5toq9Q&#10;AnvPZnQ1NhCunoSo1F6KoqwjwTUOOq5FUHlKREfqIJoLJHihm4HEglHMzfaR9pBJnhqLMo5JhKcL&#10;sKLvn7y3UFDInuJPR2OzK52IDw3arrnhj5/egYS+wZ4mVoiNDoG5cyI62P210AtCd2M6nig4oKM1&#10;H0Z28egqJ9qAAlPpCS6Q03VHtNsL/PG+HfoaM2if6MRznzSMY5zxVFt21guz4aznThX3A2R628An&#10;gtQKF8Kdanrhb6ME1yA/FmYckZ5LL/rAYkLeXWDglYrsUG+K35UjJ9yanuk5pHJ4QpEFJ6nV2Szs&#10;zCzJgxql/601rOz9ERHiRXRJE1Eb/nj63B2VkijIPeN+ksNg6xXFCyzV8K1CpF32w1Hopwe3uCIm&#10;viOIsjdgV5/nc3E07N3LWc3tgrqqK0WNBASNM/Kzg6iyzEJGYghsfWLR05oLPVtBAPMA0ZbWVLMn&#10;FaMuCvq0SCpK8cAjXS/68/oT8pZBi8lMmNiwyk5+paOlC5o6G2DrGIb1zRV40C+5lCiiYg/ayiXG&#10;Es3DqjKLF25EDBTS3jLO3hF5zUuYqKaoiHECtR92qby/jqtXr4pCKB9//LGoyC+8CgoKRKqIbMgi&#10;8FOPgJC8n2Hn/RY7748Jm1dh512bnXdBMMeQnXdB2FZZ1nn/qR9G2fxkEZBF4Ocegb1lZIcR5k/Y&#10;fEhaJVY3v03F6Lsttq80Fno6RD22HxYkvttmfpaf2lkfQ3sdCzxzc9+sKfUXXpnAeX9Aq7grTN4f&#10;Ejb/nJ13TXbeBaHYr3Te3zd5r2mVdnN3p0ewUleI7c4arBbGYKUoFqt8Cf9fLuSrIBaLBTHiayE/&#10;BvN5MZjNjcEMPTenMyMwV5oJgaL6wj7jvZJ3QQRtjzzrkb5xWmn1oW1oHstLa1iisukyudAr6+R+&#10;k2c9S1678AA/PTyBmtoxzBM1sEwO9doWeeKE984vbIgc+63VVXJtj+wH9sl95b/JEx/uG2OhYlKq&#10;fri6zGraCMaWhI7iS6zzYNdSqGGaXPNFCtLtUFBskfz0Vao2LlCIb4vc7FXOZYlKiUvc5zpt9ZZY&#10;tesYXMT25gY9qCcwvbiKrpYRUgw4T4HHP89tsvPXN7JIa7Gt19ubW6Vq5gYWuK91/n+MFada+s4L&#10;ipn75N7PUmdgR+DUbq+juWUQjT0zVHwUevisQvK9dfz3Ive1tELW9PYmE9FVcuylonhile6N+Kx+&#10;4xpWKFB4wHLLxNA4alpGMT61yk/voYYFBcUH3rikmoa+JUEgbwMt9QNoG+A6OL95HgchPgvkCq+y&#10;QimqxBNyPs+KZE3TMIshS+SbS+O2SW76GnnoiytCnNnpbxtCQ880lqhZIKxRnDMF3npJ3ajrnqat&#10;mHDcDr60Bh5jojE2yIMXjrF4vgjH53D/m9QImBM/R5RC3yiqG8ZFfv4e1THrGwdZ0Zuj8qdQ3dhF&#10;Xzv30zbN7W1xflTA5HFdEY+rINYn5e8ffwnfi/fpvPc2lyK/jSiMw7G/NY1YPye4OlrBKbYQ4yPd&#10;KK5rFf/aUpKPpr5uxHjYEdZugbCiGkz31bN73E+F3UY40Ju9tb0e/rSnc3exQwA71ztTLXDyDkVG&#10;TiZyioXutzCoAFxQxdg2iciNfWo+1FXmomeZ35U6FkVMbeAYnYvFyS4KBYUgKTMdtdSomG7MhFME&#10;KQQtxaLisLW1FcqGF7HUkQ8r32T6uAvbpgIq7ezsLK1g4hKGCZ73B3M98LbjepxcEFLaRfHDdd6Q&#10;qM7s4orsxnGsTzYjnWiP42N7ZQhRnlZEI1gjIFYiVtz7GwtQOcjjttjJAlM7tme7CfkKRjfP33yq&#10;PbsQHZDXSnXasXpk1pMfz4JMCWM2xq/XdGcJiiho8nJtEtHe9nB29EFl/yLpMuXI7WTlf3kAhZVl&#10;WJgYQEZlE6u8K6jIzaVmwD5q8yQYIiZ+pCoDdrRv86Z+wPLGAspLCyAwfyY7qPjcN43OqhxC/vrF&#10;JN1AXx8SieQvfNmX7U4Wge8fAVny/v1jKNuCLAKyCMgiIIuALALvG4G/TPI+3oe1YlqlSBKxWpb8&#10;6rVSmoxl4SVJwlIJfZtLkjFfnIT5oiTMFiZhpiARU7lxmK3IwyaxCkp2TN4j3l2wTposHa9AUYCN&#10;cBnpkKrDC8riR5xk6e8FkS+pSvnRv18px1P868gGTbrdN4WlDo7v61B5XMqUJ5f6UFlemJMAyREU&#10;y4X9vhp8v7BPYU7SzxwNvpvvlQ6pBdtrq6ij7bzensCh/fIQxNuExPTo88KaX62NHqWvlc6lwn3H&#10;xz4F8gRxvDfU0F9xdKWxE5Ta9w9V4qXq7kdxP7aO/R2MM3lqbh6lwJpgj8FE+UtzPToOYnwOrfik&#10;8Tp+zBg3oTRwtE8hzuLapMfuDX751/z+jWN8dA4cOzavjs+rc0OIz+vtCwJ+gsDh0XYOxON89HfO&#10;SyiOHM5PjMU32AMKn3+f5P0rB/VH+sVQWw0GxYKFbPxYEehurMTYiqy7/mPFV7bdv0wEZMn7XybO&#10;b98LBVVZgN7+Gdt7brLpscTXKgvma2ySrNECanZqgvDeNx1HNikuOjU9ixW+d2Z6ig2Wbwax7u9s&#10;clsUIP6WAAoWUUvC/mi/JQgMf5fx8vD+vzA7hS9N99jmDrC6tIwNNlJej5di42Dr7fYsX5nWwS4t&#10;x9hI+qlAeL9L3GSfkUVAFoHvHoH3TN6bCZunQIJ/xVvV5gXYfE3zYed9ahhrFIVYr80VX2v0+lwV&#10;XoTKr7ALJUDllypzCJPPwbwAlS/PxmxZNqZLszBFO4NZ+l0KFI2nNpnvn7wLyTm7XwW57eysMTHf&#10;X0WtpBcLh/mWkGi+SneFRPZQnVtIBHvYlesaO1S1Zuf4yzZR6/RT7OtZYPd9Gi2itcAe2qsHsUiY&#10;wAGhsdJE8GgICvnSPQkJ4NEYI4clNq+HfBEWFoTPHO1/exFVZYNYeuWBxRm9Skb56WPFhTdtxnbR&#10;VduHzmGqOlb1U/DhcE/ifF4n9kKB4vh4eThf4fdjneyA+hRxXiy6HE+w6cM4ROX4OVrAdTcMYYZc&#10;ItFi7nAcbePN+VB4sGoIS8fUvYW3C5Z3R2NhcBTtveQxH/KCpL9nPN4oYlB99Vs83n9ufxNW+NdK&#10;3tfoH95Kvo90bKBN0ozFrzwFvGS3eVjkp3+X8ZLeqJNDU+wur9OWReD9H0h5Rs1dmCAXHXub5G4N&#10;fatF3dfu92AFWXHByK2XimGKg0J19bXdYoFPGDPdDSjrOuTHfc1Gtqi70T8stQJ53/FyYQSN5S0o&#10;p1aHt7c3fHx8kJTb/P7reN8dy94vi8BPLALS5F2dsHlvwuYjCZvPJGxeIqrdCqJ1giuNsmu+TLBO&#10;OG4HSxQ6NaEezHHSzw93QLOs1KBsmvDDbfA9ttSdEQT7kOxv/MTuwhLpZt+eZrZLQnD9xHlq2FSj&#10;JtOLStGfQZ3ILnWlR/DJa5Num5SlICLNTChgdfqzi9DQNSCdLvkbfZe3p6vx5PMbyOz/ZsvRpaEe&#10;lNfXwVVRDiZBle+xaulbJ1pLScMqRAmpWIbmDnAidS0kpYzPN/T3JnLz+GirrEXP3Jt31DxHTQoW&#10;+733frE7AJ2LdxBVK6gjyYYsArII/Noi8Dp5dyZsPoSw+VTC5gtFl5evwuapCihA53X93i15rzpM&#10;3rcpGreY6I6ldH8K0IVimUqPS4Vx4msxPw7z+VS7zoslVD5WhMpP5cRiMjsaE1kxGEuLwGRxJgQn&#10;ssfWWQh6z867kDzP1NeTQxtC9WpB6GoeFnIBMPSUIDC5FQtMPtdGhhASWkUlcVqDHawhlbzsKMJa&#10;Y62pOK+fDZ+QKjRSBX99cgI5yXXwCKTtHJP1jflJZKc2I9A2Ep9cjEBaYS0u/os1jBP6sc3urNAF&#10;H+vqR1RUOTnpM4TYLqOadnDL7MYOUwCrqrIVdz80xVWLciyTCCx6iVPtvCiZcGKHWMg/yaSqPI0Y&#10;6tsQmtCGadrvDdZ0ICyhGT0UbijOqEZ8wQgLBRTXaO5EKIX4JlhJjib/PjCnE14a4dB1LoZvfBN/&#10;z5vny3WUZ9UhomCQHu3raCpoQVhUKTzjWjBD9XTBy/vl4ig05PzhmkmRiokVCnvQUqKJQmSxLRhb&#10;I8y9kCJh+TW49idrqAZ3CSUNdFY084bVgRkqcguIAqFr3lXdijCKyTXV1+Dk76xhkzNKNfEpJMaU&#10;Ial0lDZ0tMYraEZUeh107rvhi/spVLtkB2FiBKERtWgcX8Xy6Bg9NmvhGVCC3JY5MT4/tyT9B/V5&#10;/4GuTuWBTvDicRfG3pQERqZUXl9cQFlOFmMvKNTzrDtYQI6kGHXlrbQQ5Jdvfxk1/B7Nz40hMZhW&#10;c8kSOhFQB2J+APEJ8SiqrEZzOUUVQwJQ3ER6wXQ/P1+BSKOnOC1nj4HBJrhbWcCUegEz7K6kWT3D&#10;5xf1CJd/s9vRV5NEu5Ao5PBBZ4j+INsTtQjwD0BWaTUaenuQ7qCM3//zFRT1HxM/eTkKJ2UztNId&#10;D5sj9Hy1RTXV92uyguDvH0YXC6HAtIKi4iwkJ2chMsyDXHhD+FLpdUFY2sokGmsEfY41VLd2kQ6y&#10;hLriQkRFhtBCRFqAnOqksKKXH1ztLPHszm38+//lX+Ff/bv/hjOffQAdxyJZB+QHOjdlm/n5ROBV&#10;8q7J5N3sMHn3ZvJOzp1hIJN3auMou/xSkvdtlKcGwYt6MQvfkAsWFhYiO/vrk9jFsUaYP6avsRnt&#10;pDjqU+ORmJaL1IgQxEjaMdEhQWhUGuqr82i1FIZuFjwLspPRQ+vUmow4ZJEuNNJK0dGIRBSkJ8I3&#10;JAXToq3KKgrjA2D65BJuK9shJTwWdUMzfE4oRGJKLorT05DM/aRFBCM8l7ZNRMr1snESGOgHL0/u&#10;h5awbdQI8WASPLM4j7yUKHTM7mN7rBk+LE4mSTqwsT5CsaYI5Ofnws83hPdmFiAOdkg73OIzwzqK&#10;wm1w6cxD1PGSvM51Rvon8XljGaWxMcgrK4bW6ZO4bRYg2j1NNOTC28sTxe1SLZjXYxL297VQLTzw&#10;7Hfj+SV5VAvX/8F0nP70CkrHaBm7RoFhQXxspgIK1zTRRwDfxtoyFmnZFR0VSXciKcWtLiMKHu5h&#10;GJgbhYuSPEydI+Dnx7/zOa8kOgoZeQWI8A1EQecAWnLTUFTTg1wPU1h7FqBZQvFgelQLJZbpFgmi&#10;4rNoXzyC7PBIZOfnI8QnAJIecZKY66+Fs74lhkiPC1V9CgOPFFoRN6C1owJWd6/gqg5twHLzkBQR&#10;i+i4cAQHx2BwmejAuW4EMQbReQ0YqYzC/VsaiOa9JoTPc+IR7auBp5cHUspJHeO/m4k+9fIMQPOk&#10;YEnKv483INTXFVf+eAKBVZzL8ggSoykc20UuMo/v2hqNX3/t/nI/n8uobKayCHynCLxK3qnn9NDo&#10;WPJOrZmvJO8mTN5NmLzrvGvy3vTaz/lodruzE1gix31JkozFkhTC5AWofDJmCZWfIVR+uiAJU/m8&#10;+OclYjw3EWNZcZiU5EFAWj+0fL/kfU+o9u6tINgnG3HxlTBiIju3swIz+SB4ZLbD04gX+bwB5AXS&#10;doz2a8OLOyiOzOQNtgitI0uIt4+BkmU5UgLT6KFXQ2/zQly+m4zcvHI8eJ6BWlo6WVKoLDIsF4qq&#10;tEOj4qLKdapMV88SgiXtSk+1tlNF3Y+eiwmo6e2C3qMk0Zsx3S4RbpE10H/IBKN4krcC0Q0bNYm5&#10;MHQivzYpDwo6heiikN6TG6744qwX/Eq6EaAXSjuEdgw2NOHBw0iKRyxhY7gbirfccPIM/SSz2pHo&#10;moXoom6qY1NALL4VQVaxsInvZ7JcgHMX3XDiOjuXbX3QuO4Lz8xWWKiGwi1bejM9oLdoRXophfny&#10;UNhIeBoVOZ/echW37ZzdgXjndHjH0QaI8w6qmsdkQy1uX3XFiXOe8CmQeioeUNDOVCkYdmkDFBLj&#10;3K4FIL6NkDgqnBsZhOCzkyGQ9I/ARM4P7oV9tICLwgtavC1QJdLmuRdOnPWAqmcFiuJzcU0+HblZ&#10;xbirmIZh8YZEBMMvoAMvrOSv0nnfX4CPux1yOqQdoK4UH/il1mKaVieXFQyRxgdBG09f9DYXU2gx&#10;Gmme9vRl70dXcShcvFj0enoHJv4Uz1N7gGD6qddF6+MiReG6e6ug9ugCbQN96IVeheJEe3hl0l/U&#10;4QlcaXtYQKuOwNg0OOnpo7CND4POj2ERVX0IMzzABL9LhRH+0LZ0QGlePK7duExbu0rYmRggmw9b&#10;WvdPwYrbDbd+wO11H3ZbdtFf24YZajSkBeijYIgK9Kk+CC5qQ0WIBeRUjRDhZQpts1BMDFbg5s0b&#10;yKbyvJfxA1jFpCGE3arQPKrPSoJ5XeOD7VwlTN39WFgrwh15RcQkJ8LezhASChcaUr2+iHoAcrcv&#10;wj8xDaf+27/Fv/vvn7Iz9AA+dByQDVkEfm0ROErebzJ5l2fyrszOuxaTd0Ewx4DJuyBs++IXkrxP&#10;V/rjf6W4pCAw+cKvTDzU01OTLA7SjePw9bd/+7fi311dXd88FV6Ow1b9KYVT9fAvv/kH5E/soztS&#10;H3//f99FdmEy7Zp0UUSU4bN7z5BdloL7tMksbu5g4ToYTtQLefzgFk5+cZOWnLE4+z/+BLf4bNgo&#10;0U85pwN5oc7wT8pCnNVzWtB6w0VZns0V3ktb4nH7MpNCuoT8/je3pfu5pYMqWirZK2jBwU0L5z6/&#10;gzZC0MO91PHpqWfUBBpDdHgUursaYaltweJrCfQUVZBVWw2dkx/gEYVfo+hzrWqRQa0gCo02dqEm&#10;2QEK+rZQPPtbXLNIIsqxF3J/PI+CiU1kmylBhXOyV1KBdWQFC6C50NFxR0kxBX3ltZmMrmCeUPOp&#10;uWU++YzBkVZeVQJg6qAPujefoUSUeJmD6tkPEUbL1paGMnTRYhgz5Xh2UwvdAnhvtQ0ajx7hzvWT&#10;tGZ157NZCoVdY5EeH47K1jrY3r8BFcsohNNz2tg5Dv5at/DZFa4twQtKL1yQ7GsKBTVv5Ibb4dK5&#10;W7APo1UwladHmtPw6PZ9XDl9AhbecbCWu4ALj92QRl/xx6rBvP8sw0X7Gh44FYjHemt1DMG2arh7&#10;Ux4ZVMwOUlWGrkc2Buoi8IffnEZ8eRl0L12BT3IhfJ3dEJ+Rw2fSZDQVR+DsB3JIz6dl7W1NFNeX&#10;w9HCBel56YhPzUJhUgSM+HxUQDSCoqYbxkbpRmRqTo2WYjy/eIN6NlVw0VeD3J3zOH/dAONrK5BU&#10;SDCx+t0oAG+9hu1tY2l5WaQtbEmVZ79+EMW6srJM7SXqOG0KfvXr1FNaYtPmLXs4YGSpJfVNWInt&#10;DboHfQnRIGxxm77r86/0qN66ire+QdCb+rr9vPWDfMPe1iY2qNl0wFgtU5j2r0tteMmiF42Wf8Rq&#10;zs6XY8UC0iqV3reEbuB3HPvU3NrY2H43cThScpd5Tq6trlA7axubRAYvcP/fY/ffcdZ/2Y8dJe+X&#10;mbw/YPL+jJ13DXbeBaHY7528VzYJhlpCMreJvcUZ7C7OYnOwA0vlGVgUFOX5OoLICzD5mdJsTEmy&#10;mKxnY4Ld9vGiLIzmp2G8sgQLrDLLWWS/V+dd2PdEay1uyDGRdM7FnYehiG/qhtmjEKS1zyHOKRYO&#10;MQOYm5yBvX4MgiWDSHJPhGVQF9a3aQtnFoOAPM55rA16mjnITCmBuV0Tt7oMiydxSC9jNV0nB8XF&#10;1dDXL2W1doU3VVZoqZQunra0PrCiwrpLeCGuXvRHWiN9HlViUM2uuZMyq/gF3fDWiUNGm9AyFD5x&#10;gAxXesb7dWCgtgLyatmoKKvCLdqbpRb1scK7AF/tKCIIlggVXkdWeA50nMrQ1lLPBDoYsfk96J+l&#10;rZxpPIJ4Y7dXDkVU9TQyKRJmH9dJpf0k3FbJRHHVCK0VhmD4KBZCeaWMFlkWvlK7rT1y3Le2aZ9W&#10;VAZ5lQTkl9RTHT6YHf5e9M8tIcyYau2ct5dOLDL6N9CTnYsrd2OQLenHECFhosgcq/I9dc1QVaWa&#10;+8gwbF/Eop5ic2F+GbAIleDJVS/4S7pg/yIezSzKNEVnwNi1hWJ041C84g23hA60DC2hJDwTFu6C&#10;eNoMDOVjUdw9g/qKEWwK9hI/8wReiPVfI3nfn22Do5Uh1fDFow13U1NkdczQZs4Zud0rWKY6vZ1t&#10;CLITIxFN9MVsVzL0PdwQGZ7ORDkVJ87cRmBkOBxMVJFc04RwZ0fUjG2gr42em01dSPc1RyAF3EJt&#10;vVHR2oIQOw80dNHz09AE4aGeOP/FA+R19SLMyg7trxCEL7EyxYc3M0OENQu3uhn42rrTG94X+uFS&#10;yGSUnQ1KO7sQYWaP3lcPABQzpJ3JGiknVdmELVo4w94vnlSPJeg8vAJN+2AE0v7OMTwJEj74BiRW&#10;cUtLCHIIFrdZ56cNj4RcJDh5oYVNjcH8BBYMylCTEIJIUlmw0AR7LXv4h3rAJVeAJ+7BQ1UXDewI&#10;bU2XQvX+A8jfugaPqBZxe7Ihi8CvKQK/puR9uScH//y//xv8P/7X/wD3XOlzzSofFmtqal69Pv/8&#10;c/zN3/yN6BhxNF7ub6AkwJFFwQQ0NjUjSP86Pld0RGm0I27LewkyuVD67DzS+7fQnedBq1NPZMd5&#10;QkHdEhNzM7yOKuK5eQgKy0rRXZcLuVMP0E60ULzmA16X4+D47AVcM9rQGs0kX82Lyag1dK0zMN4U&#10;h8sXlREV7Ih7j9zZHJiByskriKnrQZyFLl5oqjPxa331cNwQ74gHCpYQ2GtYqMGtS49ROziJCFsW&#10;b4sqYPPoLov1c+hPssalG9bY4OPKan8ZTHWsWBBtQHNZNP78p88RV8tr5sMnSKwbRbrNMyiY+CPI&#10;2Ar+Of2YYSJ74Y45JqcGYallh5ImIgrdbWHrl47JxTboXniIrN4NbExLcPGDc0hpn0FtvCVOXFVH&#10;76tk9CXma8Px+Ye3UL28RSR9MW5cv4uojAKK87Yhwc0Eig7JWCFtc2W+FxpnLiGicQndsZZUZraD&#10;t7EqHXaqsDOSi9vnXiAy2AmKSjYIttPAyfN3YaTnIzZuBkt9OVdNZBQVoaWHCfMjOVjSiWipMRzn&#10;T6thhoWD7nwvqATS1YT3haJE2gQPr6A91R4qxvoIMHeBU2QDVgfTcO20CqZJCXSXl4OjdxhU1NR4&#10;r13gc9YqGiIdcOWmDc2vVpjc34JXcAgevdBFG0VvBRHfQk8T3NIOxdx0Hd2QfNHWnIW7ZzXRTT0A&#10;+/tycA+he4ziQ3jFZKOkqhLzwqPkjzheLvTBXPEWrt/RweC37YuOTVE8d8+ck2PBqBuuz8/ivrYX&#10;BNDGt47dRZRL6rHI7H15duErie9gvj/usCjVI6JOpGNzZRTxgS7QVHrBc/qIDvj9grDYEI+HVzXQ&#10;cUQ7fY/N7Y5TmPnSM5R1DqOisv3QuvjbNrCLRCcLJFKU98cYzZG2eKTgynPsxxnDxcG4dUEdI682&#10;v4G6sloMf1nXh3nFIosZ7zJeLtZD+fwD5PS9nbj5cnkIzuq3aPWtgTY6Sunf+RQK9kkgkPcXPX7c&#10;5J0eisLYYsI+n+qL+awQzOdEECYfR5g8FeUJlZ8mRH6KUPnJ7BhMZBImz9doRjRG0qMxzNdgcgRG&#10;CjIgUIXumOW8V/J+QOh6ZxW7ft3CHYni0/19SKruRX6YkIRnwNy7GjNUue4rb4KNfQGqBihcQgit&#10;t206PHO6UZ3TiPK2RaxOjyKNEPD2lh5k5g5jR+DdxjSy0z6KrOROTExNwYMd6eKeZVQk5sMxroMd&#10;RUG4bQuFyeWwcc+jZVoFRpe20JBbChPazVk6FqCGytMlSXVoJg9OED4T1Lw3Zkfh4ZQBU9ruBMR0&#10;8gK+jrTIfNg7V6BrnrD7zHrUDqwRrjxJu64c3hQHWdncRA7tsmwdS9FMW7mG/CZUdU1BElcGC67T&#10;xK0MA4TFb8+PwotdedfgFkwRgpYZVY9xcs87SxqRWznFORDqv71EKF8RvacJoS4YEtXrs6hmbutU&#10;ihZh23mNqOleQm1GMeyiWvkAs4i44Fw4ulWhZ35TpAoIugK50SWwCKjlzWQThVQk981ilZ77sXbN&#10;g4O7BE2D08iPr0f/Kj22e7ppx5eD1qkNdBAebW6bj/zWWQy0dCCzcJyCeQvIIPS/hRfDjAQWVoR5&#10;ypL373RhOlifQrS7AezYRfezM4e5ZypRLZPwsXdHP4UgKlM8EZBRh5RoV6R2sLKyVYcH1+R4PJZw&#10;sDIIe0NzhEYGwCU0m56kdTBzDyJwE6iNdsYjdXv4UaE9hEm6pT+97ntrIP9Ijyr0cXimqodwPzOc&#10;pfVb/0AjFB6oIK25B110AzjKxfskqbB2DICb6VMoumWRNtEOR2t3QgyNcV3DmR6sDfze8pqxMIGW&#10;9tE31j/TGI2T/3gCqYPC3XYTqd4usHANhouHP+ro65oQ7oyUTmpQDKdDUUEbbq682Vt5oHdiEiEs&#10;GtjRn/3B3TvIaB5Cqr87oZF0a6gKg2VsDUbpoarFh1QPRy1cVHKCCNg/GIHFs6eQu3qJCBqZL/t3&#10;OhllH/pZR+DXlLwLB2qVBe++0W/W0pihR/ACC+zHx95SH+zVNRFWMiT+uis3DM+eqUDfQB+6xn6o&#10;oQuPkao6Ikv5951hOn3U03FmDhlJJaLeyM5YHR07rOAVmobKohToqOkgo6oWIea6sPTKwcgQLWv1&#10;DGDJhFHHNBQtrZXwtDSFlYMtDLTZbTbi7418uZ8imKppkioYC1dLJ4RFRsJYywg5LZPS6e6OI5OF&#10;SymLaR99pXHQNzRFaHErXVO6YauhDj9SpXLDnaDBDvA4mxuNSa7QNgki2YhjYwDWasq0CI1GcWok&#10;LC2sYWZqCBunSOSlRsDcyodQeuogxXvB1MwKaU1Dr7WG+PGO0hiuTRMROUQ40nL0hbIqzK1tYWbl&#10;gIapYw/8L/k8EWmPZ8rqiC0TGg57aMsOhZUj71dEJm4ujCHQkRB4W19Iyotgo6aBwPQyztsNWoyH&#10;oa427HzTUE2XI211fTg4WBANoEebWV12xUmHDHKEtk0wFtjBLohw43ONL0prKuGlpw3H0ByUpQdC&#10;Xd0CrTPb2J1qgJ2hAwgyQHdlAa1wbWDPeTSyOTNalQkrK0fERQbShlcPOTxmvuba8E5vxFBtCrSN&#10;LBCanMfnJB9oajqhqr4UFuoaXH8jmgrDYGBujeisRmyzc53ibgULMzeUDwvPsdsoFYra7L4baGrS&#10;9rgOA/UZMLNxQmRKBemQP/4lpTnSBY7udGdpK0d8XBoKSeMIiMmhrhFPI2rdrG1JJ7HUlAi5M4/g&#10;6BuJnPwqOvWQMrA1z+e+QAQEJmCYbk/DPC8TIuMRERFOhEcPXVy6kJmUjfIEb3z85yuIbxFwqjso&#10;T4tDdmUvXs7WQenqCzRSpGedHdYdtld3t9h0WCbdlM8lccV0j+HYoj31Btv8q+NNiAiPR119JSKD&#10;/NHcP4GqolQ0D86gi2iXlKJ6ovI6kBIcQaRDHnrpOjTSRFoJESaffvIInTy2C3TFiU3IwDALJkUx&#10;McgpKkZUQBAKqf8k0BRW1yl2eNhknqJbTSALaGc+vUq6ai4bNOUiimC6tQyx8RnU+xEEsbdZXHpd&#10;fVhfHISn9gPcfuYhOlb1sZGZwBjkJcUgLIs5ynALYiITUNdwfA1pXMPs6zUMdJCeQfpifhb8A2O4&#10;DimSty43Ci56j3D+tjaSk9jEaBmi81ADGyOZ1O3JR0qKdD8CDVLwiJruqkRISBD8fIJR3tiGkowY&#10;xHEN63zeri9MRDBj6B+WiVlSM2qy4pFZ0c0D3cpE+xYRKmFIKGyk49Mw0tgwGeEF7OXiEJLiYklZ&#10;mUKWhTJRL4popT0zDwxS49jI7D6kevBYHmk5zvVXICTQAaf/cA5pfZt0K+tBAt/bPr5BY6Bx5iMx&#10;SMqppX/8HvOTdfE60p/hiTvXVOHhHwcJm6rbAuia+kQpYX7wp/PRPLvzbWwEJ6Xn8fNsTOVVoIVx&#10;DgiIRu+isIUtVGbEI4e05NGOeiQERyI5pwydLAakhHMbMXmYO7TN/vG/Ye+2hx81eS9vOEzeR/vI&#10;bacNHOHxC4KaPOHxR2ry0/lUlCdEfvIQJj+ak4DR7ASMZCVgKDMBg2kxGCnKIZ8auGX6fsn7a8G4&#10;Q5V2MSZvQjkEkbVXCuuE+hy8Uhw9SikEVfTX6uLCF+KVuvihaJyQ9IrjlSr8kbjal0XhvuS9eKQ2&#10;f6hML8z3y6J4r9XjyYk/Epn7krDecfG5l8eU6d84BQQu+htK+9L1HbwSzzvikx+foyDwd1yQ7vBv&#10;r1Tyqa5+LDZSlfk3Ff5fK+V/qQx2uI2XxwQDX61PnJig2i7+8FpoT4y3DDb/bl/tb3kXCzRN1VWo&#10;ru3go4AQ4i1CzpbFeG+sLvCmRxu+lXnCnoQ/botWfUcwts25AVRXV2OUFBPBom9xZeWwOr6PobZa&#10;1LTyoYznzCoffoQb29jwAGZplzc/2IramnqiM4hK4fk7OTqEOkkmkrKrXlXXh+vToauigBu3FVHY&#10;TeXe8WbYGKri+qWb8M9qwu4O7Q5psbhLPuXE1NIbC3y5S1s/wvJeDdJlmgj3bOqRPpyuLnM9guzD&#10;zioWyNuvq66jhoT03etzg5xbAwYJg93nd3lpeUFc7876IlYE7zmOsZ4mNLF4N00bRHFs9MDsmQIe&#10;3ZR13r/3+SjbwM8yAr+25P1neZC+NOmV4WyY6pkiMjICHl5hqO/99Xk2/2DHkc8jbewEe/lkvUN3&#10;9Qfb6199Qw2RrnDyLMXCYCY++C8fICAtB8ZEW4SXTmCSOgBFbdLC+kpHKi785k/4p49Owr9M+rut&#10;qT6kBvhD8eJJGJJuNt8Qhn/6zVnE5uZAV1EP2eU5UDp/n8LUoXh4SQtdU4tI9rJiYf06Pv30NvJp&#10;u6r7UBedtASuICJ38FB5eq69GKp3T8M4LF/sMHc1laJ6YAnbSx14ce0WYiUFUL1+AvFlbSjKCIWn&#10;iwvkH9zDqU9OISQ+CQ8/+hA6oeVoZWPR2okFm5wQXLqsBkl9CVTk7uPa2c+h5xgB12c3cPKWLZt3&#10;5BkreFK/aomomDIxsVtoLYSluT1KC1OIXHmEsOgAPLighiLqWCjdkcPlLz6GHrW2Vud6kV1zKMLI&#10;56tg82fQo6Xv57/9W/jWUAC7OhD/+F+/QBw1iDTlVFhgkFAX6gFiSwuhek1YQzv1roQ1OL9aQ3BC&#10;Mh78y5+g7Z4EXz4zWQVVoDYzDM5BscgLMsdNJUsEWWrisV48NudrIHfyIaKivfDRfz+JmJxsaNx5&#10;QTveZgRo6MLayxo3Pj8Dv8gwHoN7cI3KoJYD/cOfGcLe/AEeyOvC38cd8nI38NknN5BfXoyn56/D&#10;n9oals81WUApgtbFWwgvKIedljKpJGdw66kZYtwd8FTJjYn/JOw0XuDerXM4e02PWlqkepRLRFTG&#10;Sl8lrMysUVqUTYTJPaRUVcFCWZGJ+Uncf+6CipIo3DhFpElCPgsg8ygsp14Yn+vGCn3x6T98iD+e&#10;uo4MIkiFsdTdiHhfD1z77BT8a2bQl2KJv/8/ryKbqO57J0/BOjQLIUbqsAvII83Gg+fYDZz47BrF&#10;2GNw7rcfwDGnhQjoKsT7u+D8x6cRUjtPSsQaLbdnsbR2DPrxV/pGvl/yHkbOezg5777vJlhX3sCq&#10;DMfm+BAW2VVbKM8iTD4Lc2VZmKV3+wwf3qdKMkVBuvGiTB6ATIwWZoid9uH8DAyR9zOQk4phip7Q&#10;Khw3THLfq/P+SxE3k63jTY/0X0I8hO/FXwM2/1e6znztbveI2hAqukdjll71ArS0a0SqoLu1MIp6&#10;aju0dA/8aJCv7xwPUkMW2GkTeK9Lqz+xkux3XpTsg7IIvHsExOT9jjpuapDzbkrOuyM5717kvAeQ&#10;8x5AzrsfOe/OvxTBunePy0/9nesTQ+ju7pZ2zGXje0dgbU4oDH93fu/3nsBfcgPsYOa66ELTkLBk&#10;wsNvnVYS4dJBT6/RaaLi9UxYuO9KssGpK4YYJe1U9dKHvD6EobKGFAxrA1z94DdQJiJ0d6oMiveM&#10;MLY4SZSEMYrqK6B5XR6RaWnQvW+Lhe0VeBk8gqp1BArKJOioSMPtE3dRNv26ybTPov784jJ6cqld&#10;Y+aJtS8ditFqIjm0LZFF8WsVZW00jCwSfWuAO6ouyKPIZGd3LVTZOc4cIl000g53X4Ty3l6Jx+eV&#10;EJMSjBt3lZFCKkxjVxf8lZ/w+taArf40XDqhgK5jLkp9WT64esueyMBuqF18gND4CChcV0dcij+u&#10;y2kivTAfVa2DbBYeholNjDb+Td8yAHV19Uh3f4HfX9FEZX4kbl02JJFiFzbXLsAtnw5PrQl4oXV8&#10;DXTQCtN/tYaurhqonL2J7OFt1HppQ1HfF6GW+tCjBslEdTju3jJBdpIfKRsBpAmTintKDuGxgZC7&#10;ok8S8B7srl+BS2YTCn3t8ERZA25J5WxYVMHP1gJKBqaQNLfATeUZUTcmqOkcJJ3nGV5YhJJWW0IH&#10;oRIoXHiMppk5BJiaIZnoWWt5eQoCx+PZkwfwT8hBRWMTysMDocHiwfb2ABTu3STdMAvFFRWYO3Yh&#10;migNw9Wr5hhfGIL+tfsIYtde/sFDhKfloZrPgs2VxfCyNMBjfaJf5g/PAZ6Tha4q/3/2/jJakivd&#10;EgTf1PRMr55Z9aN6dc/06p6ZN1DV1fVev3xZmflSCWKWMgQRoSAF4w26zMzMzMzMzMzMzMzMd882&#10;8+s3boRCUoRSIUVIftaydf26mx075zvm5rY/2BtfPSDxclcJLn/yBkxDUlFelg1DY1V88ts/wD69&#10;DyN5njh30Y6R+gVofPYVklmqVOerg4eqbnB3UIeCSSDyOJ+u+jzcpH1q5pmBVJcBHT15vP/Pr8Ez&#10;fxQTLTmwsrJCZP7Pz3N0BN7lWfOuz5p3lmirubHm3fcpNe+GIY0wJGmdpjfTZRLTeAUyZeUp6ctC&#10;3fMaI2RldRLwvs20lPl4N8yn+GE+2Zcp9L6Y4UUrbNMkspriRTUZ74OJOG9xG+c2FuuFsRgvjEa6&#10;YZKs80t8Pr5gnCcD7694uvgvAXj/GHOQgfef8olDdi6ZBWQW+LEtIID3E4+B9zSCd5KckTBHAPCC&#10;Ko2CYw60Wf8rpNPK2uMWGKopQHyiwJXz7W2XaadxoX7wDwxgimcMeuYkjsKW0mQEBASQwTwQgX4+&#10;SEhK4v+BiMsuQ297LQL9/RHAz/wDQ9G7KO2fZYSU4w2NiEJ0dDR5TMh0z7I+Kug+ve3MICM4ErX9&#10;C986wB0yulfUNqI8KwWZRW3PTM413dvCLKzj7oNVpkZHi3MKCElE/9zPH9mSXa/ftMDBfA8cDDWg&#10;aWbP9PYIqCnoIpu8Dx5ayjDzyH6UgcCa9yhnHao8qaKqYxj5Iaa4fPUaNEn8qk85PWsLlnbYRFJO&#10;thSXGdXUszRFECVXV2aaYaikhtiSSoSYGZA/pwWbww2wMTOn0kMqyshLo6ygjIymw3IPDnGhlw4B&#10;lpbYuSRiXGC2frKxLDAnpwgLu+vIjs/CJOMF+8s98GbJhKNLJCrKc2GooATPlEbsbc4jyNaEJR+G&#10;UFHUpXJOD0oSvGDt5IYCcgr4GmgxPTwJ5SzVUOLnFeRmkraDnUXEedjAwMQY6kpadFKYQUXbnCWi&#10;I8gLd4GtswuKW8aZ3Xt4BCVu/fRVYBdZLb4xU0/SwnsPoMESDhVla5TUlsNGSQmOUbX8lGA9p/Db&#10;51CWAwPOISynAgluJlA3DMHQRCucjfRhypIaZWUHVDc3IsBWFxbWVuTw0oIeS3dUlMglVFsBO2Vl&#10;uEREwMvegWo/wbA2NIGdvS2MLGzhFZqNOqrt2GpYIzgkAJo6jqgneaSDuRlJjBNZgssyYi9zGBG4&#10;h5V2YGuF5ZVqyggq6MRgRQKMrewRl9OEaa6jpTqJhTvnMVmdBEOWxITGlzHT89iC7a0i1d8ReuRi&#10;0lBSRmRuC9qKo1gu6Yg0lvB0VKfAhDwcPhF5mF+XZEUeLA7C3USJpOGGaB8YR6Qdo/o370Bbz5Dj&#10;t4aFgSHcAxOQEeZOu9qjoqYQxopKCMmuQKK7KdSMQjE80AAXKzO4+nNtWVahrqiCJEput5Bc08jE&#10;HGa6OnD2P3Z9vwQ3Byl4P30E3hMJ3pmZQqLYbxDWPQ94XyV4L6C8yfj0EjoG59A2vIQWXuhN/ayb&#10;7qPsVM8yKruXUda5jKJ2yp20sk66eRUZjWtIbVhDUt0a4mvWEVu9juiqNURVrOLth6ytCY4Qlksk&#10;RvsxQJSsj19eVPtVWFPhu/9rj7y/BPc/2RBkFpBZ4AdaQAben91wayzFWRW0NaVtdwNNZGr/9J27&#10;GBDe5v/Lh0+xO2TT3t/Z5P6MLO2twevBl/hcwYM8Htp476wexW6BsfoInPjz5whlCm1tZiiiMxKh&#10;fvocTJguOz3RgUtv/gUKLqnIDDPH5xfV0TAt1Ajto5lAJTsrBl+/9QHMAtKRGEW1H55/dYnszEeD&#10;2yYzOMuh9tfhePk0tL1LsMz/hc+3yQAttHWyOwvwent2HO09gyj00sKZq/bUc+exrPvfFgHKHhnH&#10;Ja6JbTKOC21tcUnMolrsrYKnqRfaxyQprt0Z1vg/kan/f37tAjx84tG79u3a7M9uddmeL7sFGqPN&#10;8M7rJ1FA0ltZ+3ktsD9XR9Cuh6ioSHh4+KOkUUJrLLTOYm8YGroikpKE7t4xGJKl7fy8i8WzvzDw&#10;LtSFl9a2IzAqg4RtIdC39oKelSd0rbygY+lNRlRvaFl4Q8PcG+rmPlAz84GKqQ+UTX2hZOILRWNf&#10;yBv74aGRHx4YciMxipy2I/KLykQtcRl4l4HuVwGkv4w67z/7XUc2AJkFZBZ45S0gA+/PsoQkxKUs&#10;rom6Ae490ELp2Cr2FgcQ4GQIQ+UbeOekBgbmZiidaYwbN+4hOjUbZtfO48JDM2TWdKKlsw25fuY4&#10;c1GTETE3OAQmS3hKtruh8PkpmDgFITg0VxxIop4eYkqEkqMDeCk8QFCJhDzP+eb70AtpxtRQO9om&#10;Bcg9D5PrD5DVL3EmdBUkQvPedagYhWCU0m0pbrZQU5VHcGYZ0l11cea8Okw0VanCk4YUpkx/dVaJ&#10;UTd9KJoFUM7Vi5FQJ1TlRUBd3g7pGQHQMHJEP9OYK6J8cPcma2YZMQ02VMSFq5qwNdJkemq4GKEd&#10;y/OBnnusGK0frw3Ff/y//ju8dt6E3CIDTOWVtV++BfYxOdiNZkaER2ZkaPBlWO+ZvjaUM5W9a1zi&#10;VDtq+xvorq9DU1ObSEwoaz+/BV4IeJcClj2SkW2sr4kaj1uUvZBu23x9tDGdTkipO77t8n9xYy2L&#10;ZCObIzeBvX1rS9jI9ClLH5fZ4BW+BoSvvizy/vPfAGUjkFlAZoEfZgEZeH8Gu+0MQeGiHIoXgcEU&#10;Z+hRlSbP1wIW4SSs2m6C6j0yryd74YuvVeDqYEHyqAoE6CjCJLyFnVP9nEo2pdQWv3pNHtqaRmiY&#10;PTzndhcUTlG+LbkEWZnlItlokr4+4sqEuDzgIX8PIZUCINqF7pn3YJXUTem0MQyRMJQJujC+RvA+&#10;yJd7g7h58TxMHVxgTVnP1FhfKNgLJZEk+VyYRaypKtQdirE7VQb1+46sxw3ElcsOjKnPw/iGFvLL&#10;c6BzzwrV5Yk48afXIWcaLkbkMZZJ6bXLcHNzEFNRC0IccP1hMD8YgsbXamgRAutjlHkj07qgViK0&#10;mf5iJJKROzenjurusvYyWmCgOh/xSaXPSNDHuvfqGrQ/CQT/3oltkyQuKRT+QUEIYjlJcqnwXXmZ&#10;2g7q0xMpn9z+Mg3q7x/L9jzqGvuesTRmj3LRNWgZfcIJwDtVf0MdGgcfV+V4nsFtz/YikiU/QVz/&#10;wEB/ZNb2fePwHSqDlFCm77uKb/aXxlBS2vw498f2FDJDo9Aw9O2lQs8z1he57wsF77sCk7jAci7K&#10;h/04myziLou4/xIcN8KXWgbeX+StTda3zAIyC7xIC8jA+zNY92ATaZTmvK9kDkfWzaY2D2OgPAwX&#10;v1am1KsuPn77MhLzUmCkqY2guBTUN1VB/aP3ccskVpSKw9o4TC9/iPevGKOprgq6GsqUdcpFWYId&#10;/vi7d+BXLmHxXhqsxp1PP4W6czp6O8rwxZ//iKt67qLs5hUdH4wLUhuHbaAyGG/9/k/QC6/E7v4q&#10;Epy1oWHpj/QiymbVFUDl3h24sTyxor4GJl99jtum8WjK8qC2+mmo3L+Gzy+Yo6uzEGf/+hElz7Tx&#10;5YenoaZ0B6dv6sLLxAByBOR9Y91wI5OzY2AUKpvq4aNwBSdvuaCzKREfvvY+YjvXsDNIMih7H5RW&#10;F6J5RIjFL6OhpBRZGdUy8P4Ml9bPsctokR9OfXAX9fMr2DmqAmF5xAqDa0cDoozb6go2tjYw2N6J&#10;0SVJqHZ9ZVXcR6JwdMD/J5FOibb8bkEOjm2PpSKUbhbajqgbto+Vp+mCs3a9wF0Bf3jnBgrL8qB1&#10;+wx0fYvF47a3KBEnkcnBSk8jgoPjRVlDoW1Q3kz45OCQJHePQcS17UPSs/0tKuTw80OpxKP5kFRu&#10;i5JzYn9LkhKQHcr3rXNHQSlJnDODiiuUYhba8tKKeI4Kdw2cvGiJuUPZvB0GHHf39xi0lNhim9Jo&#10;G5KTCR2Ix21S5UdQrtpep2T14RyE12s8ZodBy82tbRFHCUFQcdQMaK6wPHljtBOhATHoZ7mN0LYE&#10;2TXhBZW0hDMcbG9gbUtyriWeR7pOW2s8z8bj5SkHLHvZEXXvhJIXiRzPJhWFhGyf3cVJ6qgPYqyR&#10;Um6RaZg7tMvhJA7/UKmIEoBCG+5gzTvLpndE01CBaEW4ox1glMR/g7OSvtfZ9zrntbN7uN6Ulhaa&#10;UDok+ZzX2eMnwO7KFIy/PoFbBpFoayuF/LVbSKiVkBxL13hnfgytXaPi/HcEe7JsZ3tL6InXFK9D&#10;cURLk2hpH5TY8mD7cNzrsLnwBbR8ayTnl16z25J122Ugel2qaffEuH7qf58LvBsEN8KAjPMaXt9N&#10;WPdLAFeyOcicBC/yGhC+6DLw/lPf7mTnk1lAZoEfywJS8H6BbPO3jMKhYJcGdfciEuZUkvG2SlSl&#10;kXeQEdbx8RHtVWWo7XpEsjXR3YTSskrUN7RQU5zKFeMdKC2txND4OLoIdhvb+sUH5oP1WTQxXbW+&#10;rh6LfMpcHW+lJngrurtaqczRgA4SNIkPmbNDqK6rQ0tXH6bGh9hvA2oqy1BW3fQNpY6ZoU7U89iW&#10;rgFJnfvuIirLS1HTNCj2tTbVg9KSMvSPjqO3tYkPwQMYHe5DQ30tqhhJbWzpwdjYEFp4jnqySDc2&#10;1aKyqhrNfaNk6R5iX5WYJs7Zp5ZzGWW0ugbHMNjdiibhuNEBNDTUo7e3Hwnubqhs7ERSkAtiSqd4&#10;5imUZuUiLaUCkkdxWXvZLHAwUYprn5yCEsnA1I1JKk2Q3hAfCmNdFdzU9iYY3kZtqicePtRGVFoC&#10;LO4pIqSkFyNNhSSFuwNNK39khbjgwpdXYeZshg/+9TXctomi5OwU4lg6cltOAQkZ2TC5dhHymjbQ&#10;U1GAfXQDcegcKhpbsH6ItRfqYvDwrqN4be82BuKLU/fQ2j2EECt9PGBJSFzzOFojTfGb33yCpIZx&#10;jLaUwVT5LlSMPZAT7YOLn12Fna0V5B6ao31kCAm+ZlBT0UPZ4CSaUmNgrKeKW5zP/M4E7K6fx21F&#10;C8rWquK+jjX8HU1wV9MJJXnxuP0Zs1asnFg68hBGNh6w1FGGoXcBhiuiSI5mCmtllpjE1qCvNBIP&#10;5PQQ5GqJr7+6DydrE8ipuWFiZgzxzrbsQxsXPjkP74hw6CiowT0sA+3thdC6pwp3RoL9TDVw5q4r&#10;5uf7YUsStvrWZjgaspzF2gPx/hb43f/+PkIr+jHRU095tntQ0HVAXmIorp64CCtbB8jLy8PCwRNG&#10;GgqwCi7H2EA+1OTU4OCXjMWNZdQ0NmKeYerN2XZonD4NBW07OhQVoWjoCC8bPZa6+KE4JZgkcqbw&#10;MFTC71/7EgXt05gZbEFtL/Xu2bZ5r0r1ohzcLcoGJmXBTV0dLiTM1L50Car6dtBWVKWsYD4CtJTg&#10;ldqApvQYmJAk7u5Xn8I8OJfEgCGQv3MD7hHplHBTxKXrOmKZjYolGerp2GluqsPYssRJkmGtiHMP&#10;rBEbGwENfVNUDm1iuDEfxkpyUCWXRmaYJ9SUndFCxnx9eRU4B4Qh3MUUF87dhb6+HiwCU9BQEAn5&#10;m6Ys8ZlFlhdZ9m/cRnxRB1Ls9WFHksCR5iLJNWvph+wwN1z4/AYcbC1wR94MnXPbGB9oRuOQJNPp&#10;52gCeL/O79kpEtZd1wvCA+tEqLrSmUWVl28Q1hkENxC8NxK8l5JtPlX4aZGlbr/CqdsvEpzK+v5u&#10;54fwZZeB95/jlic7p8wCMgv8GBZ4BN49CN4px2SXSvBeKLLdCnI1WlSlkXfIJtu8IyNHkoiKrMks&#10;IFhguq0MFa0DojHmRqexJkT7DhbIlN+Blub+o1R6mbVeLgts9abjwml1im0B3g8UEFrJSGxzLSK8&#10;jPHhR/cxxvcrk4Kgo6iPtIoqRJoawzsoHuoKt6Fv4wwzM0fUlabi2gVdLNJ1FKhshpoZoCfbAR+y&#10;nMKJTO8xuZXwU38A0zDWVzfF4YG8F9YP1tAzNIKtw7DxUn0M7t1zFo0zm2ePv51VQ8/ELEqYrq52&#10;/iMYRHVhb7gUeurR3GMH+ncvQcPCCabGNqitziXovodedhatqwH/1HLEBfhCX8cUubz2RpobEOVD&#10;x8IHchDcbRkm96DiUIad8Vyc/0Kd4yanhLwaklkbrn32GvJGtxlpV4ecWTZD7/VQv2uD0oIYmJoG&#10;IsXHArouVeyFZS6UxKsojceVU/q8vjfgeFsZ6Y0dCDM0h6ufA+yc/VFXXQALOhG8E5PQWJcuvnaL&#10;oVz2ZC+sjcyRlpmD7IpubEy1wpXHWbn6oKIqD2ZqQkkKYKt6DfKG9jAno391XQkefn4Ldcv7yLR4&#10;AFWPauwO50NJzhZN7fmwUtaFS1QCxpk10T80hFUxxL0Dt7uXYRnTjYX6EJy5YMVVWoXVLU3kVBZA&#10;T84QWWlJsDJNEc+3PDOC/qlF8fVYuR8+On0PLo5W8I/NQwyBuWdUHjzoNHFOG8BEcTD0WFaTGWAH&#10;q4A8lIX7wczBC8ZmFqgoTMSZc9fg6mIHF5bZ5AbaUtc9FAd7vVC/qIGO9X0MDw1gfkNyAWRaq+C+&#10;SST5EhpgrnAT/jHZ0FWRg5alE8xMbFFVmgWNO8aobi+BPflGPGLJIp/ii0vM/qF7EnrXtFHSVAy9&#10;W4ZITA2g3vwDjtsSgQkFiLG3RmBEMjSZTaQnvWYrMnD9c0WM7e4hSEWefCLjWJgZZhnSz8fVIAHv&#10;WgTvLEnSCzwE77kE7+Uy8C4DoLLo+4u6BoQbkAy8v1wPJrLRyCwgs8CzW0AG3p/dVrI9ZRb4JVhg&#10;e6oWCqfPw8WXoMsphIB6jDrsD/HF2S/wp389gWxKq2Un+cFQ/R6U7FwYdT2Jh7YxSAmyhLoRI6LM&#10;NskPssZ7b51B3dQsApXuQ9MlCUMdlLhSUkdQbCpLRyqg9N770PIrQmmQLt58+xbalx7puoM177Fm&#10;V/HbN84iMNgbd25cQ1hRH0arYqgRfgYn3n4N1zXDMTlcBblPriOTddoFwZZQ0nVFKgmvS2Nc8f4b&#10;51Da0wHtEx9CUYc630HuUJe7BavoNHibqHE+X+Ivv/2McmH1sDj7N9y1TkVdsh3eeesm6rqbofDB&#10;u7ijpIIv3v4C8fWd8Lh9Ehc1wtBaFICP3/wSKvK3cOKUNtISAqBwRxv+HsZ4943Poaosh4//poa2&#10;7lpc+etbsEksRpiZJq7L3Yd1UAZykgNgaKAJOVVTxKSFEyTr4Mp9XbQzk2WlOhBffamAfqpQHNAx&#10;YW5uijs35eGXngwt6srHVXagIsYRipp2SMgpQXV6ID7+6xfI7OiiXvwnkLNMQV2KHd7769cIiQuG&#10;maEmrj7QR/3UI3m97eUu3Hv3HegFl6LAWwPvf6SJ9s5SXHr9Q6jpaeHEJ5eoDx8OuZN3kdv2iI1e&#10;uLZXxqqhT2k776hYNLS1wf7OGVyU18KNTz6hM6AKOa4q+PhzOaizzOGGeRilIYNxiYBdzcITTa0V&#10;cDCg8yYoUiyz8bx/CafuuFNzPRbv//E9RDc9inALNe/Kpz7AuftWiIuLw/1zn8ErpxqF4dZQ0WNp&#10;UmEVapI98Mk7XyMsORoWxrq4o2yECBJoXv3yHny9HKDrHMua/Fh88vopxBbmwEJTDb4x8ahrqYXh&#10;qRO4Td30+GAraBjymmVGVEGwDd57+ypqutug9O6bUHAq+Nm/zq8UeP+h9e57B8eFTJ8/W+CoMuVb&#10;ouzHV3Hv+D6Us5M0qQjLnixTQZapIF4DMvD+s9/7ZAOQWUBmgb/DAjLw/ncYT3aozAKvqAWmehtQ&#10;XFSCCUkJOCZ72lHH8omW+kaWfcxhkqoG5ZW1mJpbxEAHGcr7WASxt8JoaDGqm3owOtSDmtoqjCyy&#10;ZnuqH5WHpR2zg80oKqrA4Ngo2mtrCXAHMdTbjtqaJsxK8+WFE+6uob2pBrXso6ioCJ2HhHh7a7No&#10;qalFY2srWpq6sMr67YHGSjQNCMBvE7Xlxaio68LYSC+Prcfg6AjaWGrS1taDttZqjqODex1gbqBT&#10;nE9rYzO6+/rRXl+P5s5+aoF38rgmDI2N8L0a6sOXo5r99A+PopsR4MY2lgcM9aKO4yovr2DkuxML&#10;1EDvbixDUUUN+6sX36+pb8fI2DAaSehWXRYJaysX5OXlwlJDneny6Shl2cnAOGvgl8dYWlOBbpKn&#10;7W2uYKynFBk5rWIdNzYWSBLJUpzmEf5/gKHmatR3C+nru2iuLkFpVTtLWwY43jr0j4yikyRxzR3C&#10;HLo4vib09XaJ5+kZXnzsKtxdn0MzbdjWO0TbU4ayphUjo0No5nrU1NSwtKYFk/NzZJ6vZLnBN0nn&#10;lsY7eW0Uo39smsc30Qa17KMGnf3DGOxpQ3U1/69jiU1rJXxcLBGdkoc4TzMYOSSQU2CExxaxFGgU&#10;/R1NdOJ0ieU6NbTT4NQj4rtdciUI71VXlorr39At4f1gnQ5qyoQ17sX01IBYkjQ01I8y2rCT10Bv&#10;tjPef/0i4vPKMMsSgR3at5r2mVvbxcpkl3hN942Ooauxls4H1svzmq3mNVtFh9TocDfPyeub14xw&#10;jbV0jT0jcd+L+5I/P3hn3fuzpM0LZHXSqOU+iRoOvm074GeHG3di6tQ3Nylo3ydZwy4l6J4nGioS&#10;NixOIy6WJAtB5UgtHsbm/nEw/4hm4zEz7+9g9xD0r4wMI7dqCOskkzhqJLIQxiEQTPQ1tiMstATR&#10;OV1YOCSGEPfb2+AXrA2t/CL2tg2gffIJLcv955vL88xbtu/LnTUgXB6yyPuLu7HJepZZQGaBF2sB&#10;GXh/sfaV9S6zgMwCv2wLHKz1I9jeAk5OTgjPrAXpL57aWnP9YOcVjtm9b8Err5yZtlAY5Q5rRye4&#10;UkpyaP7QE/TC5rGNDE8TPFQwRNv8L8OGzwXe9YMaoB/UCHXP7655PyAA7+wfw9wi2SUJlGcWVumF&#10;E7YVcZucXRa3iZlljJONcEzYppYwytqJkUluE4sYnligF28eA2NzZFncQXP/AqzcIygZR9ZGRrSf&#10;BZzuE3yv0/ukwPQLoVa/oaYfOQU9ZHHdofekjYC+Gf0TS/QqtZCVso5ewQFkpNUjLrMDYyt0KhD0&#10;JyRUsYbGEr+/nsLj9tBQ2cLjWtBHtsQD9r/Z24K/vGkAk9BWFFfT48NvXwsJZeLjWunZm0FUaA71&#10;Uhtw+h19vKdYhFnWl1SWtSA2vg1Di5siG/+zzEW2z8sNxp93fWTg/YXdpWUdyywgs8BPYAEBvP/t&#10;kirOq3rgpmEY5G1Tocaad4EwR9unEpoktn14WPO+K6t5/wlWRHYKmQVeNgvsY0fK6P6MQ9sh67rQ&#10;dsnQvimhKj9qu0LA7Hjs7Tv63NykTPUh0/wznlq2m8wCr4wFRPD+gDXvDx1wTTcQ960SoeKSC00S&#10;xX6DsO5ZwbtAZFfX2k+gviQaYoGSA3OL6+I2y1SZ2YU1Avo1TM+vYloE9auYFLbZFQL6FYwT1I9x&#10;GyWgF8D8Nr/A5W1zuKFqzdSKhWcG78K5awMj8YdrsZhaX0VOah0KyDxZEJGI33xkiw/es8EX9+Jw&#10;9aIp3lcpxcDoLJkbM/DXP+rgqm0ZbDW8cM6iCDb3XfCpYiaSQhLw20/s8c5fzPGxVqkoMbC3PAET&#10;JU/86QNvRFSNozgyCf/Cvt9/xwZfsu97d52hE16HmydtIWdXR1mWQPz2b054/Y9mOG1eI6ZeCDek&#10;5wV/sv1fbZv9UsD73g5lUij3sby8im1R7uPFtm/73X7G3/MfNLgDZtfsHcm6/KAuZAfJLPCLs4AM&#10;vP/illQ2IZkFfnQLJBmrQtcxXZLu/R1tf02QQDtApq0mNEwj0NPegupuQYXgURtgBPrG17o4FJcT&#10;P9ilxNuRnNjeKiKMruJfX3uTzPUq8Mtp+NHnI+tQZoGXwQIvDLw3ME1cAO9C5vn4tASIjwpRdW7D&#10;jKwPjQuR9QURwE8QtA/ytfg+I+6DQsRd2Ebn0TsyS53FXVR0LOCutsNzg/fR8gK89o4bUppG4KVq&#10;h//pXQ+Yavnhf/s8EOkFrSgobsHlM6bQzVxAY0wKvrwTjhvnTPG7K5G4ddYGhtlTyHEMxDt3EmGl&#10;6YJ/OhOJ7NxGpJSNYpsP9etzCxibnEOmWxD+x7+64sFtZ/yXk8FIy2tBfmETLn1lAYOMbmhdcoF6&#10;YAc8lS3xm8vxyOFNJb1qArtiKcCrDURljoTnX79fAnhf6yuHicoDWFhZwcrSFfVjLCTa3aCm5jFy&#10;GU50e4NZKuKv7Obhj+weNg51PIW3t+lYk5a0zbdVIdAnEotP/NKvj7UgwjOWTK+Pt935YSQHxWL6&#10;qX6DPWQ7mELHNeVRfdIx/oudxRGEuXhjSHDuC+M+1JiVnmFreQEV8VHw8ItG06jEESlrMgvILCCx&#10;gAy8f/+VsDBQz5K6YDSOSkrmhhsKERERjXaW0n17W0VZUhKqOh5Jyz193wNsM0q5s0MN429EN5dQ&#10;nJCCVsq3ddQ3YUDQgTpq+2gryEJuWfsz1W3urqxgZnb2+ycr7rGLlvxM5JV3PlPfz9jpd+423FKM&#10;yKgo2jUC4WGhSEzMQFVrN6pyMlDOmuC/u21MIDkiFKlVPd/e1e4s8mMS0fREDfEPPvcGnzvjYxAV&#10;GYHo9AosP/6T+oO7/XsPnOmuQERYEkbnl9FQQnK5IbJt7ywgLzUFLcw07asqRkZSOnLKKeu2v47K&#10;9AiY3DmJK9pR4qlbCjNQyBriqb4WpCcVUZ5skSzgaawrLoXaZyehHZ6LtqxA3LltTFbzTDQMLPKo&#10;VeTHhiI0pQxLoxV4eO4OghPSEJVeivGROtz95CQMowvI38622YoP/tt/YOTxf0FAZB0G1wRefFmT&#10;WeCXZ4HnBO/1TJtv+N60eSHyXk+d0snZ737gFZ6jmzpHxfT4LUbXhYj7sADuRYAvAfcDY/yMP0xl&#10;7c8P3oX0+oODLZTFFEHDOAUWhtFQdyEZxMAIjI2ioG+YiMS8LgR4piCyjlF+kimoasVDzzgSxhGU&#10;LCmthYp+DFRVw2Ec1ILZ8RGYWSbC1jYdafVzYr37Sl83zG2TYWGaRObIHkxPjsLaNokbmSPL+9l3&#10;KmIa5lGbnAc53TxU17fB2CoZtg4ZyG5ZFPuQgd/nB7+vus2EW8mrXvNeEO0Kq6ASAvFNMeo+1VMG&#10;KxMl6GuoIaZoGNvzLVBWp6anfyR8/OxhQG1TDQ1tWJlZ8numhezueUy058LBzoF6n+7oHp9BpP55&#10;vHVSHwMLW/xePEqZGySTrK5tyhH1o/RWPNmUBC3z2Eee92P36LmWfJg8fABtezvMEtxPt+bCP4qe&#10;+O1e+ManIMvPAG9+cJ1lMqlwsFaDHgljEkopRzPTACU1JTi5+iImIRgJSYVPlS6yotNimVkHsiaz&#10;wK/RAhLwrsK0eXemzYcybT6FafMFolSNNlPnNSkp+2tPm1+hxJOXziW8f+ImqsnqvNhL7WBNS/Qt&#10;bZPeh6BbkEg71jbWBQiyi3DlS7hrHE/Hp0ChRSbnTspXxWeTaOmQGVrgy9ldQn5aOlIzUlBVK5Fd&#10;E8hxNza2mSm0DNcbX0GRzyv9nb2YWpPcS7c2hOgmMxL9dPHVJUvMbm2K/0vb5uY3i257k6zx0UkF&#10;DAkf8bxSP+nGsX13mIElmcoBKjw1cfK8GebJe7TH4ITIVbTL+Qof04G7sSW9r+9/I615jyWXAkeS&#10;sL/0POuMyIqN3EjSOW4ec1asjBfj3OvvwSKiDNV5kXD3CkILteWTTOVwUdEf24eHba5LbLfPEo7t&#10;I7Pv8/frcM7sX1pSvHv427O3u4BwMx3om1nB0iGRhGaCM1qyJpK2w+dT4QTrcCCzurZvGW3Mcsij&#10;z3eZ+i35Z2P9uANlV3zmlba9x9bhAEkGp4TUV7zzlSZ8Y7Ow8Hj2+NFxP/WLhb5cnPv4PAr7JpES&#10;5oOajh74W+ji2sUvceqSFhIDrPHaH04iraEbab52ZPCOg4/mNab0RvFaDYPc1Qv4+IOvEBYZgisf&#10;XEbd0jpC5a9Cy9YHBl/fgm1iLXryQ6Gp5QAXTXn+dsciJS4E7r7R8PX2QUtLAW6+9wWcw+JgcFcR&#10;gfGJ1CW/AZf0elHzXViPfH9DfHnmMsIjK9G3/E1StZ/aZrLzySzwIiywvDh/mDZvz7T5AH7HEg7T&#10;5sueljb/7OC9TgTvi+KY98S0031GmbnxIV/YhPfaeyegZBqF9y87oKZliFH4FYwIde9Cujyj8MIm&#10;ROS3SVJX2rYAOW3H54q8iwCPunyS9ig0Fx5fB0fnbFjZZ8EnpOzwc9a4P2Zh6X+P/j76XCDVk9Sq&#10;74okdsfDftK99uk4OHz/6EfnUQ8CQ6TwQ/iqg1DZ+H+Y40G41F5p8H6wiVCz+7imYQoLCwt4erlD&#10;Rd0QecN80BrPh7a5E8rSQqFh5oH1nVVYKF5E5vA0wnTU4ZfSibJUO1gnViI31B7uITGwvCuP2JpB&#10;FIdZIL13AQtksG1sfJQcVxhojGBqyj7Z2tM84Jbd+M17484kgh3c0NrWATuSwTTN7KAs1BJB9WRu&#10;7c6GR1QqanPCEZ0cA3MDCxQIWQNDmdC2dEMZ5VrUTd2oBvqolZWW4rXXXkNBQQFWmaYnbFevXsX8&#10;vOzh4EX8MMn6fPkt8GsC71tzHVA69Vf87u3TyOuSfOcFYCq9Fwh/VVVVceHCBYyPPy6hNNXdifQw&#10;Q5y/pIbGKWb4FTdgfWkIIdZGUL77AIFFwn1tDcUhnlDTUIRrdI4o+fTVlw9hbagNQ69EZDip4V9/&#10;/zliM1Khee5rPDTzRlFhCUIdzaEop4TY+hnsr04i0MaK+tLKuHzhAaz0DWFo4QrTe2pIa59Cf1EC&#10;dNQ1oO8QjI7KeJz/+ApsLI1wX8sDM+tLaKI0lbL8TdgHlhBUL6O+vRuLMx2Ijw0XJb+MI5uAJWYR&#10;nj0HdWpJaysrwz+vB3PDjXCjHNOt2+ooGt7AUm00lJVMYacuj1tGsViaptyWtSs6OhthpaUKM7tg&#10;jK7OoyjYBQ/vyCE0qw/bW7OwlP8CX91zxyyloGzMLdFBW5WGeUCHWtxGPnEY7qVu9ZcX6Oh1gPID&#10;NSTVTmNzZQwtAw2wuHoR2nbhiI1OQUaUM4zMQnkf94eWji2sKUf2QNUS1gYaUOS4A5xMIKdkiwFm&#10;VtXEBMJIVwmK1jFYXRuAwYVbSGwbQ7EXHc1mURjpzcf7//w73HEJgZ+eCm7fM4CdsRbU7RIxvzKH&#10;eGpDayndg1dmIwp89HD2giasTXTw8IEi7py7AUtrJ8qDKcHcwRtWOirQ98zB4vo8Uj3toMSsNfkL&#10;13DthgacbYy5Du4YF7PWDpDvdBv/DcG7nHECGbDpUH6JbgddOf64c0cfVUMc1e4Q7l87B8fQdBRV&#10;VqA20R9XLlvyiXgXll/fQHDtJDqirKCi4QFPZ03cN/RHbl4OegeaoH/pHspHV5BgeB/aLnTwa1sg&#10;mc/5AxlOuP3AHjGe5jAy8aFutwZ8ioVngR0stmXjyom7EL4xMepyMPeNhbOiKTK7GQijs2j7sMZ9&#10;bbYZKaFF6Fp6JDH2EplQNhSZBf5uCzwXeNcLrIdeYAPUPEhYl5Aq3mSeBt6E92uFmndG3oXoukBI&#10;J0TSxWi6AMgZTRdAuUBeN83tlnYwugenRRK7vpE59I/OiX97h2f5/ozonS1pXYSc1g8A7wLAJimc&#10;QAy3x0i8wIIvMt8fMtwLXt7nBaBCRP+ITf/46+9Jf/8+oj1pn0f7PUff35gD53mc8f+Z5/iMx31r&#10;3xyzYGfp+URb/YRlAd82rh9kixc47lcdvO/ON8BcxRUz0lvQdg+09G3RQS6L0jBL2LgEIijAC2nN&#10;y9geL4G1Ry5DD13QM7XEKFM9w03MkcKUutsKekiOdWcE/ApKulphrqCP8slH0R8xy/1gDq7UPS3s&#10;nMH6+jojH1NUjvBE7cAA/AytUDLwZIbPBooirHHjpjrs7K1xmVGvVGqH+ug6oHliGL7GRkgua0aY&#10;tTXBezL0Ld3Rs7yGwkAz2LsHw58atqkNj9JEp6en8c///M9iJOTixYvUVzUXN0GmRHiAlzWZBX6N&#10;FpCC93Mq7rjByPtDmxSouhWIhDla3hXQILHtA/tsaJk4knxKTGp9ZdtYvr34/Re2y3bZ4jxGhoeO&#10;7gXC/eAf//Efxc91dXUfm+dQSxvB1wE60lzxxWenYOSVhxWSDZURiOtfOwEVH0YNx/JwU8dfPG5h&#10;ehxFfma4qRSGnc1OaN8yRk5uKswMksXPzS9fgEfxFHaXJ1GYlkRC3Y+hF9HO8Hw37FRN4OltBs/g&#10;eGT5uMAtPAtBxoYICIuCiq4dRokN12ZH0VMQiotnjLBIOST7u5pIyknCJQJJOwdLmNgEYm5rjXJP&#10;oyiPdcY9NRNmC9zAX7+8Ld7v/e9dom5zJyZKg6GkFYyFhXHkJoXj5scfwrN8AWuN0VDSCMQUpb/0&#10;9e1QUpyL7OoBLA+WwUJVHy4h0SjOCcHnZ+7C3toY9v7ZTPtfQmNVGnRUjZFZSEkqlgzM0glw7o6r&#10;OGe7u8rIrKuH4flLouZzY6gVdBxysbs+g8HpDoL3K7DwS0NibC5lrGKgpuCCguRA2LolI8lJB/Jm&#10;PMdUIc6dUMIEnwX9FRUQVjGCobpKhLnq4IMT6qKz1lvuGvxKl7HVFIkb9zz4zi5sbyuggj8HPTEm&#10;OHfLl8GkXmgwytxKnqb63CzYqXwNeetYZHqbQtkyB5sztVA/ex4nPr6OvP5VVHpp4KZ+KgmQ66B5&#10;xwppmX74/LwC7K2MYSR/AydZWrnETAnbmw+Q0i397dtAe1kMIoOyUNUkSJi9RO1gBvFRyZgUKz8O&#10;MFAcDR0TW0SlFSIr1BVyrDWvphNnsiWTjg11GNIhJa/th97uGjiZG8PZhU6R1S1URNpD39gUWiqK&#10;MLUPQzKdV2YO7gh1tob8fW0Y6ykQ1CdjuDUPuhpasPWMQmF6JEtTFZFWVQ13dQWYuEcj3ssOZu4x&#10;6OmqR352lZhJMjlYSY4qGXh/ia4a2VB+ZAtIwftJOrquMvJ+zzIBys65VIN7SuT9+cB7nxh5Fx6+&#10;BZAuMMtL2OVJRkcwLxDVrTKNycE/h57gBPQOTmGOKTQisOcmpMv3CzXvw3Ni2nwRwfsdAbzTW/p9&#10;IPg4UBX23WMK1vLSKlZ4vi2mnW1tbYt9iICemxRcSvY9jKiLwFny+WPAl+8Jqe7SqPkewf8+I+jf&#10;7EcSkZX2ITgQ9oW0LOF8hzJ60vNJz7m5wTQ6ZhkIkXzhvX1G7g8Oo/OPj+1R38LYpZ8d/RUdFhJ5&#10;vifHJZz7uP2+MRZxPo+P8zgQl4x1G5KxPjr3njgnkcKPnzGNmp9tky10nalim7S3JAvi0E7HwP03&#10;7HHMPo/O+/T5PukkEMYtrMWT6y+RKny0rt+3xhLnzONr/+S1IZ3Pkf1E59Dja358fE86T4Tv8asc&#10;eV8d4o9nTD7WmIYpAOr1jSW0Z0Yx3VwTKibu/P6OIiUpDPUTGyxHSURISSeWeqsQE5eO+bUJRAek&#10;Y2C4Ha7merAw1oSqYxiGRnpgb2qIiNJ+sc+yRD94e4WgoroILuY6UNPUER+MQ3NKkRnjRdkPBTiG&#10;52Oa9421tbWjbW6wCn7eQeIDwhavwfb8CGRVViHF3w6aGhpQ1TdgVGcOSV4WsIspQ3deHBTVOQYz&#10;TzoVR5CQGIG64Uf9bbIsoK+vD+fOnUNzc/OPfAuWdSezwKtpgV8TeN9dG4W9ykWcuqaCRt7Tntbs&#10;7Oygra0t3rukbWthEG6GhvBLrRDfyvPXxl3TMPS3MIJ44Sw+e/ePOHffG/OzbdB5eBv2QZGoaGyA&#10;5/2LOH3PCz1Ncfjkr1/AKyQY988rI7s4G7feeAfmMY3oqk7AhfNn8Okbf8BVtVAs7MzA6e4N3JJT&#10;gBfr3S2unsSFWzqQO/MFDNzj4GmuBDW7QORVVCPVURvvf6SMjr46XHn9XViHpsDVTINAOgoFla28&#10;b/K5rTYCl08roUWsDJrE/Q//iDOKjLD/7WOYR1ej0FMVH3+igqgYH1y4eAbv/+7foOWRgQI/Pbz5&#10;thxGmS7eGWeOM5eNscgMyMW2TEZSjXBDThWxOVmwVFcR06ormgf4my2xWE+2B24puYhlSvvzTdC6&#10;dQeO7l50/kahoS4T59/+EIGspw9XP4ePL9gyWR2Ya4/HO7/7E4xjJeRkPQnm+OCTyzBUvo1T5+7h&#10;wYWTuG+ZjJZsV7zz5jXUUjtc8f33oOMYAVsDJZw8cwKv/fYkyoZXUOCqBwUtV7gY3sYbH6qisZkp&#10;+X95C1YJBQjRuI4vb7mityUJn/75b/CPi4finSs4/fm7OHX2PhQunsJdsyS0FQbg/d/+Fr//45dI&#10;buyG773T+Fo1FB1lgdSZ/grRWUnQU9VCaHwCbJiR9tYHmugS1oHnMQvIQ2ldFabFS2wIBfGFKGOp&#10;5UsF3l+B29VYfzkSgwrRufSsXA2vwKRkQ5RZ4JgFXhx4b+nD/JIk8XRrh5JqLDJapwa6sK1t7kPI&#10;bmnpnoSiKevQLWNR3zoKoQRofmVX3ObI0CFsM0uSu3pl7zbBu9NzgXdBKm5tqh9GCpGwIoV+MrXa&#10;+1pG0dYjIbHYJ9HLCuvDBMAppPHvb29jg1FBAfQKAHqHD+1rYhrOYXReSMGndnuKVzycMgQymQN6&#10;potJnEENeLHu6UAEvgKBzMoqybmEAioCdqEGbaixGT4etZgSC6AIygn2hL9CjdumyGS9iabSQdb5&#10;D8PbKg+da6zVj8hHcPIAhI8P9umAWGGtlljHLxmP4DgQwK/wv+CQEJwD0pq11uwKBEV2YlkcP8fF&#10;sQsAdp0OjD3BiSCAeLEeTeIkEH491+jYqEwoQWQqwZNYl8bkp8Pos1iLJtpHUt9VX9RHOT2xCE6c&#10;w5Y4122kesRD2alMrNGa7O0jIWAbGntnaEFhEnsEWBs8H4sGDue/SXC/I9hejGDu0m4b3Jf2OQaE&#10;pfMV5ieAaOGcm4LdhPXgnIQShH2Os72sFn7+zVhn/8L8hPcP+H53dQNBYIMkDZqOhw06g751jcWn&#10;CM6bNWhrlCgUrw3OfY9PMxt0TgjHieMQSyYk9hPOI1wrW4LDRJwHiQw5T+H/byuNEIbyKoP3SvJD&#10;2NvbwuIwCm1ubkEeB3vY2ljDgdqdwl9bW6bGW5qT0M4WDrbWsLC0hvCAayHsy2OtrW3gyGNsbOzg&#10;7OhA0jsrHusAW2tLpuKbw4B18RqsQ9c2NIK90Dcj5VbCxv3s7Pi/Lfvl+9aWFo9FwMwtLBlxF84t&#10;ed+a47DhuYT3bKxt4eTsxL/sw17Sp+3hX3sHx6Nx2xzr099fEhGTNZkFZBZ4ZIFfE3j/oeu+vTKB&#10;svx8lDf0HvFybLGGe3uT0eOyclTV16O2ogGr/HncYrp4TnY2WnoG0dVUg0rK2Q4NdqGstBx9Y+Po&#10;qOP+DY2oYQlPfecwNtbm0MA+qtlHXXUrutqSYGvhjby8LGjJ3YKVdzyPrUBZRQlrwJnqvzWD/Nxs&#10;RnJ7MNDdjNLSOjpQ+1FVWoJ2fr61PIzcnBzUd0jS/ueY2lxYVIW5TQ5udxmt1RUoyMtDYUkpWrr6&#10;0dfegLKyBgyzj9qKStQyMt7U3Iau1kb2XY0xSgWPdBYhO79X7G93cQz5+YVUIhoT/18YaiZxbw46&#10;R46Tiu0y0PLIObI9PyDuM7jM552Vcc6nFG19g+hsqOK8WkWSspmBZpSUlaK6uUssYJwfakdpRSkq&#10;aLeS4kIUFpegvqUHg71t4rj6hwdQx34aO/vR39FEO9eitrwSvZPr2N+cQXlBLsn8KlBf2Yye3k6U&#10;s++alia01NZx31YMDXBNyuj0HRpGe101ydaaUMPzFBQVo665m+dpFz8vYx9d/UPcp4rr3IHB/naU&#10;cExTixuYHmwS55VXUMR5NGKQNqzmZ02VBbCztUfdCJ9zttuQFpaN4tpmCRmbrD2zBXa2VrHIoOGm&#10;+JwpazIL/PIs8ILAO3iz60VWUT1ScioRlZyPsIRchCbkISQ+H0Fx+QiIzUdoYhFScquQnFeN4MRS&#10;pngVwDW8iGQURXAKLWYdTTHsQ4phG1wMBabkXVc2w+rK4jNH3gVIvDjYghtf+sAtshEtI0uoz6xE&#10;QiH13sNyoWqQAnX1KASUzmJzdQZ+dnG4rpaGpgmmBTmlsOYpBfJqsUhqFjIIBEjJ/kaGEOybBafg&#10;aszzjQLPOJy9HgVdg1h4541jbnIYxtqxCM4my+naCoKd46DpXIni3DLc+Io1WCQVUHWoxszqNFx1&#10;Y6FjnYy7OploW1xCFtN8QkJz8eG/MXUtoQ665x3wkVwaesji6W0RD8eYbkxPDcDLrgzzHE+2fwFy&#10;yaIfSYI8Bf1YGDNFUccgBv7F42hNz8HZ86FMZ4qFQ0I/x9UPvXuR8GcENMYrHxVD6xipqYNfaBeW&#10;5idhohUJu4Q2pLK+7sL1SOjqRcMyuhtbAhAmMN+YH4ePbRxuqKejaWwSiV7FqOgahqd+nDgHeaNs&#10;lDS24fyfTaAU1IrW8iYEhnXxgWUJQfYF6FnaRFFsDnTNSWqkGY/C3jUy79ZC4WE4zMKbMdbTBQPV&#10;WOhaxEHJvgIzdBIc8NxTHa1wd63DGokHE5iSWdYhpD3HQ4ekf3e1UlA3vY25vlaYGCXh3gMvyBtX&#10;SLzUPHaaP9bmJkl4oOCDe/oVWFlZQADXWJhD8+QM4hyTj9Y4heSBwvkODtYQY58EdZMUKKrFIKFp&#10;BeuLo3Cmk+mGHh80JiYQ5lSAro09NKXQ0ZExhoXJPphoR0DephQj02Nw4vrrWnM8eplomWXC5FNK&#10;M4QhiuA9LQ1tbW2HWQs/zQ1GkD4Ts0de0rYnDcO8yPE9wWb/Qk51yPXxvH3v0cEkRO+kpEzHCPIP&#10;u6Kz6lVL1xfvI99WYrD/FLbs57WabP+f2gIy8P5TW/y7z7cyVgl3czO4uLjyGaf9MSK6n2OkNUku&#10;cApKxspPca/9OSb4Qs65jbH+KdHRc7A5gkaytnf2k/z1hZxL1qnMAjILvKoWeE7wXsea93rWvJd8&#10;Z837LiOiC0sr9Da20utahqT0XCSkZXPLOdoS+Vp4PyUzj1u++DqR+wjvP21LSM1EVU09I7erzwXe&#10;FwZboXA1HEnlwxgngMzzS4VLVDN8CcacM8YxTK+zhlUFinn+k2cDYGyeiqyWflg9DEFs6xLqItKg&#10;YVt/6DU/QDLTt+SNc6Gt4Aev2imUBSfDOHAA+6y7un8/Fa39g3CwYupYyxQGaipwVyVTBP2zdRW4&#10;8zAbSxuLMH0QTbb6dqhejUAzI/TRpjHwzu2Al24C4infYqeeKupY5rklwieJXnCSubjYpiG6cBiT&#10;Ay1QI6AXPLHRRjEIKeiAjVI0onPrYKCciLTsapLDlCI3JR+aNkzx3R0jKU48cqvqoMTj5kg05qIY&#10;hvwRsvuzZtfEuRopwWnQ9+sUr+E8nwRou7djeaQdD+4mYeAwna0qPAmfnQ2EiXmaaB8X9XikVLVB&#10;9drxOXTCnwQreQOs10rNhp41CW6YAGcmH4esqlboKKcSyu/DXSUYoeUDsLzjATkdMvOTnbisoAJy&#10;D2ifzQUY3AlFVp8k9XCoqgyqKkXCTxk8VaORUNEOzZvhqOVaJpFkxj29G/4m0UjsWMd4YQGUTMoP&#10;vdSb8NMNRXjtEuZryqFpV4nC5Gx8eU4yh2xyMlg+CEF8xzJqwlKg6dBw+LCzBIu7AQirXUBLQhYM&#10;GLHPCk3Gl5dDYWzBdW3tgdm9GHRzRDUBKXCKakeEdRjO3IuGkV0upWk6oECZwc61TYTohcM9UxLF&#10;eFrafAqBe2Z6BtrbWhnFf/wJR8pCvDXRjQifMIgUSXvbR8y50huO8F0TmlCiIDZGeqI9/TF46HCW&#10;8jUK5SLSNtPdjX7yTwhtixkDwpn3loeQ4BuHiSckh44fJzme5Qff8TA2V5cGJXlbjBzbRwDjM8zC&#10;6BuVpLBt85xS10F9ejIdfJJrT8g+qYkLhpqeNtzC0kDCebEdMONDuv9YVT4i4nMPH2b2URIcilqm&#10;OwoZEt/mjhDKF4S2t711tM9AfQumNx8Hk49Pi9lBmxviuojkkpIeDpmFj0zJTAvp2LZZwxeCrMZB&#10;yZ4E4PNDQ0yHlKy/kMnx+PiYJbM8hQQvf7QvPR4daCuOE7MVrFjz98U5FXQIKSP7ZDWW7ra7jp7G&#10;DvR1VSA8UPhusDHb58l1EcpUjo2UWTnSa2APVamJKGcW0vEx7fIakvy/jnQfH9RNCW4wZg4xq+ex&#10;xrEct9wOj1sbrYeXdbjkOj1s+3xfOoLNuWm0N0ullihxddjB9nwfLBUvwyWlgVMUsleOD3mHTM2S&#10;NzqoCJCZ33zIaP34cGT//TwWeATe3VjzHnJY887fHe8y1ryXs+a9hDXvrHv9BdS8/zwWlp1VZgGZ&#10;BWQWkFlAZoFvWuBx8O7PmndmPTvnsOa99Jts87qBjAYTvKt+D3jf5sM2w40vxN4SXdNn2ySR91bc&#10;PRuEoIwWys1NIt0rnbW6LQi1SSK79QImG6thaFKG5rpGyCtEIyatl2Qtc3AmUCye2EZbSg6MrGpF&#10;8L410ccHkUTEEGxkstbWOLQE4e4pkFPJgBPr9vX9mpjKtoRol3jcMi5Edz9T9lUY7U7vQlVuKYz0&#10;SglPNki+xWh+RRsfWpNZ1QSkU4LEP70NXgaJSCXjtq18AALqplAalIr7BnkYIT9AeXweLj5MROvI&#10;OOy0wuEZVYU7l3wRUt4DN60kZNa2w1aL+qpldUwrLkYOwfvN2wnw8EqFllsNelqboKuag2UCkWyP&#10;GKg7l8KSJAcqzvWMktdAVY3ELpUjSHFPhmvkADYW+6D7IAk9h8VWPaVluCsfg9h0lkNss7ZOLQ7J&#10;le2PzyGDc9CLQ1rnBuY6GqCoGo+g8DycuxSB6oEx1pHFIzStHg+v+SGqZhzRDpThY7RakAHsraqA&#10;vh5lVggcHBUikNlJ/VC25ZFuaKtGIiC6jDWCAWSY7YKtchKERLxcOje8EnuRG54GNesC2BqzLtDk&#10;MPJO2JBHr7+yGaXILMLwwKKSaYc8t4JkDnOcg6NKNEqnd9CSmA3jIwfNIpyVI5EzsImenAKYO9Wj&#10;vqQc95QTSOozgDWmDwZbRMAsqBKarEm0jOtFOY+/p52BjLJxzE51Q/9BMgTIlmhBp0yyhDH9aeA9&#10;PzeBDhdlRGUwfbE+AWGlPRgmC7CahiH0TU1Q1DmAfDcFvPmhIp1gaXBxMISpuT2qe5ewOVSEh2oa&#10;CI6NR6CrMXRNzeEVnI7sIAO88e51BEX54aG2IeJIIpMY5gBTW0u4BuSyFGATiSmRqBuYR36UDbQM&#10;dGHjnY/BxgRcu6UIPX1d+KTWY2OFmQkk4LGwNYM3JXiE4oAkSr9oGphA38oeXfOPEvn2BX4AoWpi&#10;bQR+JIO7T3bfoklOmqR2alpq8PINhU8M699HVtFYGAoLewcSzERhgY6ruCA7RFSTKZlehtmmKGga&#10;O4hQOcBWgUCYGu4B1GnX1oOivgOGxydge/0DfChHRmKivH0yyrvaeSArIx2Odt4ory1HWFgJgS4J&#10;7eISMcDMCxMjdThQZiY62A46+mawdAzHUF87QnJTkBYYh7KWGewsd8HbLwCTh/Tywnw2ZnoQ7GgF&#10;5esXoONHfdmpXnjYUebO1BQpJcKaTsLR2ICyksawDYrD5FAVTr39Ngydg2FqqQNHtxAExASjqHcZ&#10;7Tl+ZEhmur9TBOZWd1GT4U0CH1NYq1/Hn/9yGhkdEto/IUNDUOIQ2/YU/Izk4R1bj6HeMpIb6cPM&#10;zBblHQvYHC2Bd0YttZoDYJ/chpH6VFhamMGYTPnt42tYHyyGtqYe72sGnGcd1leXkBRuT0k+C3jE&#10;8jtGTWJ9lTt4qKIMDYsQLLHEozLBHmoGZnBwi0BJuh/eevMT+GfXICHSEY7Wpgjg9/aAeru+tibQ&#10;MTah088XCyzjqc/0goG6FuSufIW7Lpmi+sYeHRoteWEwI2O0ma0/Rmc30VkVh8R6ppnm0DmjbQw9&#10;flY3RH4Bmzv45AtVZJXlwMPFDuYWTmgcW8Ms9XvtzBSgq26E0uo+hLvo4LaaIbR0rdA89aim+Mkf&#10;GSGLxc/P74X89sg6fdwCAnj/lFJx51QI3g1C8IDZcSpu+dAgeBdI69QJ3u/bycC77LqRWUBmAZkF&#10;ZBaQWeDHtIAUvH8pEtb54y7BuxLBu/pTwXsAwXsAwbv790Xed7G0ssb67TnKvc2RZX6Or2cl2xjZ&#10;QYWNqeADo9PcGKHm3/6RKfQNTx5uEyLZnYQ4TVLf/TwkdccJ1nY2CRgqKNWS1kjG+glMU1NeIM2b&#10;HJlh7dEmJVsW0T+wwAfTXXSTXCQtsxuTq+uYIPv9/DrrzGc4dqbbC+dfXyBj/qSU2XoXA5zPGBnx&#10;G6o6kVbQS11TRpTIIpuX247W8VUxDXuGNU9p+ay34nlHhyh7R/K80f5pzCyuYLhvhmBwlw+qM5hg&#10;fc64cM7VHaaQ96O0ZRqriwsoqyKgm15kTVU7qvo4Tj4cTw0OIz23FZUNY5hfXsXYwAxm2d/IwCzm&#10;FiizxxqyhflFNFd3IS23E+NrJGBbW0Z/3xzrxPma2pfZ+S3IrujHMKU6hOhaVw0dErUjmGB0dGxq&#10;jdHRVYKfGawyEiupM99mnRn7y+w5tM/Mt85helmov99Gu7B/QSea26epq7qLqvRC3Lriho9uxaBt&#10;lnBwYwE5GU0EUNOsdV/CINdBsM9IH8kLVyWkgvs8boj1dWl5bahtnsDiyqpot1V+Njc2TfLDDda1&#10;r6KssBWZFX0Y5loJvABCRFp4v7K4FellfRgYEtZtF13H5jA+8PgaC5HK3d0tjB6ef3WO5InDAlsP&#10;wUhVB23ZhwWGDNdnp5CR04LC6kFMzhDE7q+jsqiVAGQYixu87mm3dfY1TWm08Vnq6h4j6JNem8KX&#10;OIsA+yKlhTJZA1gZZIKE2m5kuGnBsXAQ/WlOcI7MQ1WyD3XIUyiR8wEUHfwRaHoXpoG5qI2zh4Zj&#10;DDYYhQ1x1YWBrTtScxpRleSMsOIm5LprwjahGq0JVnj9g4sIjo6C6q1rKGDtXYSLFcKCKYdmEylG&#10;RhfGFpDnqwVV1kiO1BfBzzmMeq0GePcLOYTHhEDhzj209A3DwUAZ+X2LyLB9iIgqqRzSAfoqazEw&#10;sYy6ND8k5bYhO8kdPqVzWK70h4KBM7NwJln2YYqGYYJ7BzOExsZA544myno4FmsXDDG4OlDdQs6H&#10;VOhSTicm3Adff3UZKeVVcNO1wMjmLrKc7sAtpYYRYSOUz+xhgrWVTYWJuP3VH/BvH9xCPQFiT7or&#10;7NPaWKzZAg/fADSUUPdSyxTzjLAXR1pAzdQWKSmFaMgKh2toKqrTvOGbUYSCSBdEFUrqMoU2UF2H&#10;npE1fk/6EBoSgnZ+P+3vfY6zynaI9jaBsrE7hlpKoG5si/7xUfhQyqacnBbBwX5oqcwSnS8T62uI&#10;tDcj+V0IPn7jI7iHR8HozlnEkHcjwvgm/KtnMV0eCDeWkkjbAutb6/gdFGpTXS2U4JxWw49moPD5&#10;W7hn7YtgK3lKJiWjOt4P/llFyPT0RVF5Li69/xb0/KiFq3kJ9nHVaEpwhF5IIabqk8lD4Imu7gby&#10;AzghNtQDWprOvMe2wo1gf4T6xlFGd5DRNo+SKIl9kpOL0VIQCe+4NHQ3FcPa0QMxdNroGgdgZrye&#10;hIH6aGHWRqSFMsLjEqBh5IlVOlLCDa/Ds6AP6xNDlLxywwfvvg+b4AjYPDgL35wmZLibIYvEVFE2&#10;ygismURzuDG8U6tREEJ5oOYxFEU6wTU4hg41dTqzcmCto4e41mlBmBrT3U0wVL2G5J455NpbIZ42&#10;FJpARmhlZYUTJ04wq4DEmNxyc3Ohqan5Y/5Gyvr6FguI4P0iwbsywbs+wbs1wbsrwTvZbjW9CN7p&#10;5L9vKwPvsgtIZgGZBWQWkFlAZoEf0wKPgXcqldxlabWSE8E7VV6oevJ4031G8C4QdrX1TZDQY1rU&#10;bp+aWz7aJikfJ2wTM8K2SNb5JQJ9gmW+Hqeu59jUPCpJqBLGeuL61j6RkO2HyLkdRTofSx0lEdqR&#10;9SSkaYL2vEhOJzKlS9qBeMzxJNpDB8IhGZlAViZhhX+8SY6TNskxj5r0PGI10yFh2rFziFrwQi3r&#10;8WMOxyMS6AlNGOfjn0tqX6X9fUsts8C0fqR3zzk/Vu+8JzLDPzZOQcNe3J91qkdZDo/mJkQmj89B&#10;2EdMLT6cwwHncNye4sgJivsZSS4u6kTn2IrohDh+Tkk9rHR+EjscB7pP2npXTKUWzsn5PJHGLXwm&#10;zGnnsRpbYT2+uWaCNqhASHdESijuI1wbUps/fpwwV5F8T9qObCV5Y+/QbsI1IrHJE2oFh/YU9g12&#10;C8CFs9ooK4+A8n1rdI21wEHTXWTQjbI0Q0RGGVwMrJCRm0xdVWVEJiXCiaRr+U1N8LB3RM3oFlqz&#10;AuGU0oom6qYbujnBkdI8cQQwdvYeEBTX8nwNWavvg3gCYruAeNSXJcLOLR25ca4wCa/DLNPyu7qa&#10;4WFsh9ox9pdNB0FUGWK9DCDPqGx0kAecI9LRWpYKe9ssjmwS2nIGqJl4XHl2sjUL9y5ehhE135Wv&#10;XYQ1SR0jwryQ0riI1Z4MmNinoSbbC9dJOhntrYG/nDVES1sO9EwijzRsZ/p7kZ+aAhety7ihG0FC&#10;p1gY2WRia3UUtjpayMnPgsZ9c5C7Umwd+UHQkzeCnhnliLr7EG1mg8L2IaR628ArqpiM9J6IKJvC&#10;elcmjH0y0VdHfgZTbTi7+SAkZwz7i6W4qXAfviF5os2Pt5neCti5+9ImQobBGNTu3YVjSDJ8XO0Q&#10;VdKE/ABvRGQOYneyAOqa/qjICoWpTQSSyJAflEcAPlcOA/I31Of74YycBVISQmHp5Et+g1JqLweK&#10;TpNIIx24p1Hi6VjbXhhg5ocyTCKLRbvsTlXi+rUH5AtJYuaFLXIb6+Fp54VSZhlYWQahuTIZF2+o&#10;IzklTiQ6quzrgS8loTqW9lAb7QpHr0yEehpD0ykSLhoX8JVBFNpLo2FNkLU2101GZi0kJsTBkg6h&#10;3ppoaFsYwcPWDQGRGXC11YOJTyx1or/ETUbVW+n08ApppC+rCWqKbpTlCYUaiUBXlnuhc0UBeX0i&#10;LTWmq8Jw+oYuUpKjYGXnhqbOcpgS/Hf1VMFGO1Cgd4S7FuX6SCQZQL3qcjptbt3XQFKcLz744Dwy&#10;hSwcyg7WjS2hu60RzRXJJDtMZM+zcDKyQf2oJOsjMzPzSL7LlBkRwmZpaUnnJe0vay/cAjLw/sJN&#10;LDuBzAIyC8gsILOAzALfsMCLAe8EQ72M4K4+gwSyABKj02qxLrKwS1r/yDRZOseQw4fkjMJakhnx&#10;MZZ9Pmu6/OPSboRaWytorBvCLFnudxmp7GKkZ+UQOwpgbFfKCCUCLSnAO8Bo9yhGSDgmNgLgx0Ev&#10;mfOXlsg8SnBCIrTBAeHBdY9R4klG0wV2dwn4fATzOP5DAC0Bu5I2PzjIevRBLDO6KJEdkxYrr6CD&#10;mQIrR6BbGIKQvHzYDqXPjrsjRJb07Q0M0QEyNDKL0clVkWxO0g4Y0R/F8Iy0kPj4XFnlOk9pvkEh&#10;Os201yNgzTTeo+MlfRy37fGrSQKCH9UGP7LVt1Yio58KA1OM0h+f06M+hN4fsfwfcN2qSpopS9NA&#10;0rg1jvGRZR+twyIGvzGHY9fNsbksk7BuaFRIzT82PmGNj8o9tjHQOYUNnkdaMy2MaPcJB4B0nZ/3&#10;2hT6SmA0/Ma5C7h//QosWeM9P9qOGHIWYH+NGQ6JGJydR7irNUKL2kmOFwobMrG7ReRhfmEEsWkp&#10;rE8HVoept66lDAsbV1S0tlAr1QtOPgTduUVi7f/qSCvBnjmBtxsKmZ49Su3V+IYRbM/2wdVUiwSK&#10;DqgoL0VMZhbLIYA6gvfqyR2s9tfCiYzsNvZeqBqYQ399OtIbmN693IGQzGLMzbFGPlECMHGwiuxI&#10;H1T0S0DV+kgDshNCEJGWgW5+LebashBbO4CVgSpYUN/d2dYA5rFk/a1NQQKzVqRtrq0cduZGMGG0&#10;eJhZMXmeSixJMYSxoTHCmVWxu9YDfeq6VwxKQGJtcRIJC2mu/mqkFVehJCUIBkbG0NbTQTWzW8py&#10;41ArpO+vTMLTVBWmjNIm5BUjPycBlYLgMYbhYW6DJjpBsN6P+ASJzYRWHG6Guwo6sLHyRAszUQbp&#10;vDCzdoCNVzRG55kRkxOPxsk9LHfnIbaapTZNadC19EI0QXQ9zbTVX4iwkham5M8i0s0GTly7OGaA&#10;LA1XIpip7MJ1lxXqDNvwdGSk5WGYmQNCGyPwvXrhFszppBGY/GOLmlFLbVsrR0e4hGYxs2aMJJ/Z&#10;6GipQXxegZghk8+Iur2zHXyTKrG0OID4lCyssAC+pjAe5SMr6CslmaUF2fetTOBX1IvxBtbUWzgQ&#10;IJsgtXmcGQbT8DBVEe2TXF7PevggWAZloiwzAubW9jAn835UVT/VHFJQ2s+MmNEKhBQ2Ym9tEeEO&#10;1Lw3NYK2azjGD423uz6PZB86kpxtEcoModXJZkTmV2G0swKxhcyM2J1h6Uo6xhilj0wtxPz8GAKc&#10;LOBobwptxyAMru2gLycSmizhcA6l06c4FUmNVPeYa0NcRgqW1inzR/JTQeHCj7X5ly9fPn4rkr3+&#10;iSwgA+8/kaFlp5FZQGYBmQVkFpBZ4JgFXgh4FwDYbFYMFlKDRckvcSOB02PbYYQ5g+nGv/vClDJo&#10;64f7baGzdxgjk/NMfz5ABPVR/aIysLgseWB/XpAkMsQ3N+AWSchi6oX42iwsbwfDnlHH1LIBRtxI&#10;TMU06PS0ZrSOCkWvW4yiNSKT9bax1mSDtypCfHo7+hepbT5HaRZqjEYnU95laJX/T6Igq4MP57H4&#10;8lIs06ibcfkDB9hlkh1UrF/dxWT/CCNETajrW6Lc2Co6W8bFlO+poUl0tPXgwQkLnDUtwYIA+MUI&#10;uyAZ1w5/v2Q8vJ/BpFmOuGcAGUUDWKINp7qGkFXQhf5Zkmmxn/mxKdSUdSA6qYHprEwhZyp6ZJjA&#10;2l+HjjEBEGyhiunUGaw3jbePg7Z5IefThp45Rq53JOnepUxHT3aPxudnItBA9nZsLaEgh2nJY6vY&#10;Ibt/S2U3YlLqUNwxJ6nLpfNBkJeb6CbgSWtCec0I5sm+vrM8h+zsdnTOrGNrYQ6lee2o6Z9BTzOV&#10;B1hK0DctkKMdYJhkcfEpRXhwOQwVUzxucRqZ2R0YEMoYpmdQK86nHo0EHkJmgXBMFa+BqyS8Kygd&#10;IHhiP7trqChoY6RxCRuzk8g/XIcvzkai8dgcGpj2Lsi5idrtTM0vIpio7phAoFEgvrqdin7WbvfU&#10;dyErvwtjdCRszM6isrSLLPCFOPmuEzyLBfTHsoLaTmTVTZBoa5Mp0wOcZwNi8wnGtgWH0LNxMDzp&#10;+EgjYV1WZjo6OqVEXq/OvWmprx7lTV0vcMAE76xJ7xY8Cj9Bm+ttoJxTx09wpidOQdWJuqbWn/68&#10;r/AZV5j2X1rTJAhKyNrPaAEZeH8+4y/PkF/jGQ9ZnexBXnoxZn4ige+95THkZiSzbCYR8anFoiP3&#10;+9ru6jiKBMfj0uM7761Pojg1B/1zTxE44/2upqad7Bk/pO2hs7wIFQ39T5B/7qOnshhlNd2PEWn+&#10;kDP8FMdI7JOLAT7HiG2XZWtpCSggD9Lk9HHKz28ZzcYcaikNyOSqpzQ+P9c1YXDhJ7pwfgqDyc4h&#10;s4DMAt+wwHOBd52AWugwdV7FvRgxCans7PFIrBScCIB50ksfja/9t1jvrMdqcSwWU72xlOYrbovc&#10;NuuoX1nSAG2HFPzmhCmaG9qxVpaEpQRX1CZGY2BmBavUJG9lHbSlP+vorMigPTLxfCn0Qurz3hri&#10;wknalVQNO98KLJFwzOSWH8xDGAXUDId/+QhTi5NZ8J/Hm+k2qlNycUczDYVt04i1i8ZNvu/vGEci&#10;ngaSbRXi9NcxCI/KwTWVLDR1d8BaPx0B3mm4cjeZda/tkPvSHe75Y9QuJ6EWo7YzJFB6KO+Jz68m&#10;o2mAZGZyiYz3HSDNPgHOIeVQuuAF16wRptFK0upbcoqgY05ZPf9k3NbIQz9J71RuuOLdj93hR0Kz&#10;INYWyplXYmxJ8hhQFJiAU7eTER6QypTkAixThz7GMxGnTnohqGASjUUlkFNPIUs6ma2dYnBDKweB&#10;zvGQd6ijlmwjLpMtvqR7Brn+gkRcAkH9BuIdQ/HRCWdc0stCTXk1zp0JQ0hsEa7IxaFpnuflU/MK&#10;tVLNSE4XEleB6+f8kNU9h3CmA3/wqRPkbCkjl1WMcxeiUDO2jKbsElw854yH5rUYHuqHCVn1IxMo&#10;nXcjAlXMEPDS8cH7HztDzaeKcnLZOHMzEeEkX7uqmo0JMXt/H9OtXbCyiYd/yhB/+PdQEByPv33h&#10;hM/uxhF0tcPGQFiHVFzhsb1Hc3DCGeUUjEjCw2hOzsP5O4yY9s8hyooRTsVsjC5toToxF+dOO0PP&#10;q5lpzvn4+lo8I7nVuPqFFyJb5jFAXdsLZ53x9kl/ZLf3Q/+qD0yDK6EjH8S1O6z9PsyEeFbnkjAi&#10;qc57e7sgFfdsj3VjHR3ompA8+mzOTrAc5dvJu77xbd/bwgJ5FL6vLY0OYfHxrPjHDtman2Jk93kI&#10;KdfRSz6Jbxvp3jpLZsiB8fe06ck5yQMdpf4q8pKRmJiDiZWnp/6s0NnzQx5tluYmnvnhWxjKRDvL&#10;D+L4nSE54FMbo+abnHt/ew3SUpORkJCIsqbeb2XN/3vsIztWZoEf2wKVFeWseVcmF4QrrvN36T4l&#10;Q5Vd80TCHKHuXc2jGPdkNe8Ss28MQvHkJ3ArGBb/PUoce0KyU3pXXZuuwOXXTyC6ReCkEX5yBU/V&#10;I90LwXkubY+XoB2+e+jZOnJwMavwaH/pLsez6rYX4CL3GT6+awV3s4c4o+R2BISlPrJjSYBiD1uL&#10;XVB4/xM4ZgxIe5T8JZGo1iefwDKezl0hY5KO82GqxmRSN31zaRqtbQNHpVJStZTjnrjjPrnj82TH&#10;yHVQxsmvrQ8zpJgVd2iGGj9dfHHGGIs8vaD0Ie3jCREXlsM9ykQ8ZsHHiiTF9REOZMZWBslox6XH&#10;PIWE+Wn+wyfPyc4e++rtrPRD7cOPYZsisVuegxE0rSKQEuJJjpFgdLU1IKeimTxBksOk/U1T2z6t&#10;hGSyq7NoZUmp5PeUmZLcb2dqEKlJuZhihmJvWxcmyJ0kazILyCzwy7WAAN6vPdDElw/scIU173Ks&#10;eVd0yoYaiWK/UfOu40/w7k/w7vbd4F24EbdH+GAwMZh3lU2sVWditSIVa5Xp3NL4Og3r9fkopHdW&#10;1SQc//gmCZ+KqrDRUICV8hT08DgPv3hYBbL4ngBazjgUb18UGKftsLO9+czkdcK9b66nGV9f8oaJ&#10;ZSpOXg5CemcfTOVCySRPciOvOJgHk6BuhMzRZmSfrx4moVI07GIkP7ARplEkW5rF9lgbdDSykM5o&#10;sYmNIH+2DLO7MUgra4S5TjYKC6tgaiaQS63CRj4a5WOSunbQQ+rqnskoeD7OnvJDcl03zBRj0UmW&#10;Zl+tUHjld8OHADhT1IISRrtH9uUIWEUwjZ6RwAfqWSguLMO5syFIyOlAJ1O9vbUjEVEuBWD7yPVO&#10;hIWvQLY1DsN7lJrLqoGJfynsVXyg5tuAODLf20QOivOJtYyGZ9oUdilrp3YvFUNM+08NzIJDeCP1&#10;RCtgZFrDUaxB+4IrDH1qqNs+joa8UmjplPPoHdjfDUVqp4SSe5QyeA/ks/gjugk75SjOrQfq591h&#10;E9aIirYpkR3f0K4Zewuj0HPIgb9bHM7eS0FRYTlUtYuYVTEPLbkIZDV04sFpD7jHtaCmexa5gWkw&#10;9xSE2KagfSMajcu0C6WphMcWIU3XVsUPbozSu6sFQN6qBPkkrxKcEPpcn0JeQ6bmwjpI51CL4tph&#10;LFFjS4i8L0/PItgllWzqnSgnkLf27MTKWB/rgfPgax+Jr9WyyNJfBFP7FvaxQEm4OAgx8UK3SI49&#10;GTlFJA+cGoLx3WgIlcq1gUkw82zGcA+J8+gwEPgZfgh4l+i8f/+P7dZMI+TeehdGUYXiGpQm+pOh&#10;3w4phXWSh6GdBdRkZSI5u5heeWaUzPUijYAwo7aPl9cGEsxU8fU9UxIqprJGOgWppU3iA9poWzHB&#10;bhIaSPYnZGqEOFnDhvXZufWS62Zjbhj5zBAoqGvH9Eg9bp04jZDqIQy2FNAploz2SeExYh9jfb0o&#10;LchAXm2/eBzWhpERH4/kMHfIK3tQJvCwrU8gKyEe6eWSeu/R5gxoqxgzJTr/iPF9sIGykYmpjCBI&#10;vhejvYd910kfFCV97a6MwU//OuRYyy08ItVE+0PHzAfBznpQ8c5mWvk0KgtzmelRgEWaeKI8Cuc+&#10;uYKyycejQnMDw5hiNsvmKjNFJhcp4zZHksISpqiXYoHEbl1pXjjzmQLLAEjMl5+AxJwqrItUCavM&#10;LGlEVnYmWoaPZoj1gVIYqHFOKRHQMDFF59QqRgZbkE57lHbRUbEzC9eHd3D+/Jf47//P/4D/7Y1b&#10;rA9Xh3l0nQy8S68T2d+X2gJPBe8uBO8kzNHwJHink/8eOStEqTiWc73KbXuxF7pXPsKbJ66iTCyR&#10;kwBqQVlHuunp6eH27dssKZp7Yqq7JM9MZumOBh3DBhRPJWBz0cctOT24WBpBxTwci3Ti5fi5QF/r&#10;IcxDhd/bFTgoKsHeyRmXzymgdnwBGaE2iC8kUWqCF7S19JHbOY6pnlrySChDj+SjS+s7aMpzw98+&#10;OIPszlmUxTsgILMF8yyBstfVg4KKOcuMWHJlqIz7KhawM9SCHp9Pdg+20NPfh8JAa9y4bwFno4f4&#10;7MI1aN28RbUWclLU1yPewxHa6sp8HqoXZo7WohCY6+njs3f/BlNyg2jdJpHlwixCNJXhnVKOcHMD&#10;+IRmIIBElS4R0TC/cAp/PvmAnCDh0Fe1xzBLDYtD3KGjowaHuHxm42Xjwblb5GpxhLKSMTP2Jvlb&#10;5gcNqmakMLNvebYXfvb60LhxEicVvDA/N44QG3OoK6khtmEYqy2J5I2xI38MpW6NTKF4/Q7iaofQ&#10;EOsObUNnBNqZ4P5DQ7haGUPR0AahXs481ggF5FcqYPmSspo+sgtJ0HlfjrwoLjA31IbyzUv43W/e&#10;gz+DJovjPeSFUYOujR9K0qLw8OJdODjYQ0nFDDU94+jsK4Lx9fsILetFa4ofNHXtEeRoTvlgfThb&#10;GkKVijcCOXF3eSQs9Q1w6q0P4JBQgxaSE1fG+uDBHR5L8D3Cebnd+AyvfXgbHcxgrOBztJGOEswC&#10;4uCteJHkrNeRlBxNrhJbtAx1w9tSjyomvgzYGONf//f3EchyOpuHmkhpfvIafJW/fbKxyywgs8CT&#10;FhDB+32Cd973rmgTvJsTvDsSvJMo9u8A7/voHpuXpPVQf3itJgurBO1rVRnc0vk6XQTvICjYJTt3&#10;Q+sAdpiCvi6Ad4L8dW5TlBEaIZP32NQKJpnanF41ihuqViRHWnh28M4f15biSoLyKfGHdqihGaEl&#10;HYh3TucDRRI0KC82wHT4vvJGGBqkIKdtAXP0YFrpJ8AlowuFseXIriVr9lg/wkIbUc9UpShKg20f&#10;LCKKbLp1Hf2UoGrEIMdqbhSHvO5FZDFibhbeKta9H+ww6h+cyxreDBJ55aJndg3FMdnQtkqHpl4y&#10;CtrGkB5Ugsp+gZmezPp0sS4O9cCcWuk65gkk/Wogmd8iwjzTWO9cgS4yyedHELC2kHWeXmDhmKbs&#10;StYrj2BzYwqRvtWops64qWU6jBkFCWdEf5E/1rYGCXBK60RRfAXJoGbpUB5ECFUDhib4Q2FFabi0&#10;PsyOD8PEMJZzWEZXWRW0jDIQXzqGUTKCBwe3YfNgHfFeRagjWZRw7l0+bER4pkKdToh3T/qhkin7&#10;jTkl0DbLZoo+1QOamhEWS1uxPtWZGvUWjmmw86zDElPXQ1xSoGeZzB9Jpo4tbaA0qQAGlnmsyZ5D&#10;R3kdORCGySQ9jRD3MgyscZ7MYhhpaYcV9dl1HXMoMUVm/pZm6BulISi1H1Ncs7CAhmPrsHI0hxhG&#10;OoQSBoEQb6q7FxbGSQguGcNsVyfl2NKoQNAPZ7sMmDmkwj2sGU01rYiM7+VabCHaOQ72KUyNHxuC&#10;A5mUnf2bCS5n+ENZgl5yFLRmVVE2rA+5UbWo7F4S1+PFgfd15IXHIDstAo4R8aK0mrfxDWh6+MOO&#10;P+7JdZPozbbC51/fh7sL688bu5BD9nef0DiYahmgjqUo3nqUPWMWS215Ppy0rtEplkhJuCH4+zoj&#10;KpQOLgt/TC0MMqPgCsnZSAanoknVBNbfO1zHeT6kBHpHozDJCzfUdJBPeUG/IHfE+DvCjI6Pjc1x&#10;qMl9DVPPSNiYq1EJoQOe5loICgrDwwvvQTOuETtLs1Q1qObDjC68IuMoHaiIqGI+vITr47axG2XI&#10;dOERXYqadEr+8dzBPpYktAtkBs44VOUuwtyLDz5GinwAZbnIAMsnqPzQnBmI219eovOnVgT5WWQv&#10;V9aygLGJNQpbhpDjqgxFcx/42SrB3C8bNfEWzD7hw+Oh1N0S2eJHSPLm7mLNa38LXdl2dA61oibK&#10;EGdVnRBEJv/A7AoUBulC3ohOJjLu6zi5wM1IGZ4JDVjtTsFXV+UREOAGM9alTzMMMtzai4nJUUxv&#10;UFytrwDa1jZorCmA6u07CIgKgeJDBVSTdNBC4yrrzE3xf/s//gPevu6L5s5MJDY8Q9qk7HdMZoGX&#10;wAK/JvA+lm9/RI54SSTuBEaGhyjfaHa0/eM//qO4j66u7uOrs9oK3bu3YWBijE9f/y3cK6gkU+mH&#10;zz83ohIGne6XlFBCx197YR48DW/j8zuePH4bdnKKyG0fQ5itMQL5G5lPItJJlpXFeztCXdUMRXWU&#10;K71/CxrGZlBV1kMruUqG+hvgYqRJrohc1NfX8dlpnE7oB0jsoTpOhis0SfxYEW2Kr+UCqGbTBMUL&#10;2ugj31Df4ACKgqxw8ZohS8LKscxUbourX8OneAz1YZZ44FhGzN4B+auGaGgq4r3eQsxC8qXcZHBG&#10;NrTO30Ud/foNPoYw88pAgr0K3vnr5wjIkah4VHg7wDawma+6oXJJE3GxAbilFiI6KfSvq6GkpRoK&#10;n5xHevc88pyM4MDATQbVWNTk9ZFX34pATR1EkExkiZwgqjoeVFixhHFkJw4W6CC644CejgycfO0N&#10;XDcIpOuegQrN27CMHeQiZeHBPXsUJnvi7FlrliwO4eEJkmIOrqDO1xxffHIKJ+U0YaqrimCWC3gq&#10;34EuAxfTDUm49bfzUNKMEp0Vrtp3cFfTBBok+CytKsTdjy+hcHQJaZQFtQkqRe9wH3x4rFk4Aw8z&#10;xXhw2xLFGX44e9oUC1tjBPaayGXKv85dU7FkIFRDHs7xNWjvH8Dyxgb5QOrgpn0fGrYeSPb2hZM/&#10;uW+Yj9leVIhAGyWcvmlBktko2HlU8n0SqJ5XQC4j8Y78bbf2CEJNRTYMlAJEW/vL34NrbA0qKEUb&#10;n1KM2Y3nyZJ7CW4ssiHILCCzwPda4MWAd4FtvpcAaZne9q11LGUEYDFFmjbvwxR6agTz/4VkL6xk&#10;B2O3KAJLWcFYzOXf/Cgs5kdjOSsIK9QbXuZNF0sTKGqdxS11W6wuLz4zeBeAlIR8Tag/l0RvBSAo&#10;NIERXfJiV/SciwRrBF+SxLQ9bPE98bVAYnbIhC5J4ZKyj0tr1KUM72Rtpwb9NxnahZpoScqawG4v&#10;fC7UjItNHIvAbP6oZlpCQMdzHLLgS8bP8gTRwy9lqn8U4T3a/5AlXUhTI8OahImd/Uj/Hs1HYGeX&#10;MqKLrOzCmARHgGRuknNI7CPYRXL+J1jgaY/9nQ3Wu5XAWDsG9rEseRByt4Q9aWfxuMP+xHPRrhIC&#10;OyHNTdqfxCZCPbrQhFQ34bgn5/OI7X6bgF7ol+c5ZLUX1kaY19H6HK71k3OQAmqhfwlp4OF8pUzx&#10;R+PjWj6xxkes9sI1wfNL7CVh4Zew3QvXDI97jqi7NMouTZt/lsh7V6477sqbISmeBF33HDE0N0LJ&#10;t0DRdi1B2rD3T0VVVSlr/2Ph6eGJ8roqWJuYIJAA+2tGPEp6+xBhZwfSfpFXoBM5jKILrT49kI4l&#10;D/hYq+O2uhe6u2sRSWI0oUUZypGVvRHFZWVIjfaCd3gsKjISkJBehJLsSJKq+RCAPyQrfRSGWvPh&#10;6pbAo7bgSx3vkEhfRt+ouc6WYU3Zr5oxbC/NoSzUDnJOkv5bw4xgGZ6GVC9/cVwbNUFwtqEsmdIt&#10;3NB2QZC3PYycfdBUXAB372RhD7gqaKB28QALQ0N07AmPQZuIJllebifvNUv10LpjBCHmUOmjTW3y&#10;TAQ7hYuRrp3GMFi4+yGDEnmp9YJOu6QtT46jozAdriRcE1Y2zcWJPArdiLCwRivf6Ixwhmd0AbLD&#10;glFamoILJ0/CwouZQRaq8EyvRDFZ56OrWPYyUAwTLVdmF5DokqUVFAhEe24kTEm+18sSoI6CBIQn&#10;STgCAo3uIZqkfyHu/uI5e0ks50jm+NzSKETT0ShrMgu8Chb4NYH3neUBmNz+HB+cvoOq4UcV20JQ&#10;QLqZ8H778OFDLDGjTdr21sZgd/MazGIF4AqUeSniX96+AEvtezhx1gwDg1U4+5f34RqRDAOVOzj9&#10;xbt45yMVNLVX48pf3oJDNsuyFjtw99MvEFIp3NlmEBLoBp0H16ATnIxoNwNomAWQ2Lcck0uHedbr&#10;PVAVIs81wv67SHLUwn0Ne/h7eSI0vxYRlJQ8Kx+AgeYEvPeHD5DSy8ypgyU43PoUb503kGRIrbfj&#10;xpvvkFi0BZPVcbh5hWonYQF0oGZgcrwJqiTVdAoKxcO/fQJ97xS4q9+HlV80bXQap26oQf78SSga&#10;2EOHShl++XUoC3Im75A9aurj8OWbpxGVkwGN2w8QGBIMK/LtNFQm4ss3PkVK+yC8757GVTkbBMcE&#10;wVDxBlT945HgbolbyjYIslTA3z5TZ4o4I013dREV4g+H0BwUBOrjo8/lqEZBgG3tjUArRs7VnRDq&#10;ooV33v9a/E05ecUegyQSPfnnj5FA3poQ5Qv4K1/fUjVCFLNAm9tqoPLBR9BlSVxdtCX+8k+/xdsf&#10;3ENeSx8lLS2hQKWUNNq5PicMf3v9C+T2DcHx4se4oBErrm1dkDlJTu0QQaWWd989Bz1VOXxxwZIk&#10;uuU489cP4Z2cBX1G2O39Q6H82QdQsC8SjyuO9oOfVzLykjzpALZDsr83szKs0DPcAnNlOZw6/RHe&#10;fe8m/DxcIHfbCtUN6Tj75ufwjk+Cm5Mlsz0ewpuKIWqnHyC3uhZ6pz6GsiOlUAtTkZJRjjkZeH8V&#10;bqeyMcos8FwWeGHgvZXM5jMLknotsZ7pKdvO5BCWi+OZKp8qbsvSjczOS8LGh+XFogTsL80gp3EG&#10;N38AeP+2SKgA5o8TjT35WgDYzxpFlejQP9r/SQKzp53ru0jOntz/yf6/b1xPPd+3zOfvsYGYLnjI&#10;vr53OH/x3E+e6wlbS+fzXTZ72hyfxY7ft45PPedTxic9v3QuT1uT71uH7/pc+Fo8K3hfHixhZMAA&#10;MamZSEtPgjG9/wlpQVB8YEAd8kCmZduhqbYa2ory8Kf2tomFAYKCvXFd0RBRfnp47w4fILpKcPW6&#10;PlLSAnH18l14R6RRmm4aYU66eEA+CQftq7jpmoOuHDfcVnREiJ8T9B0j0F6Rg9uU8UqI94WFiy3Z&#10;2U2g5xwFDxttaLkEw4ipfCohpahLYnQ7lWwOk3lQZenJUEc5NcUtERnugpNn5MlgL3HSbI7WwEjX&#10;FhFR3pBXNEJ9cykfrFTgERQFXSM9FFS3I53nNnEKhbubO3KaB/lw447AjFEcjGdD3iREjKxI284s&#10;0xnJiN4v+JyWuxm90EBwBB0LNpQyK4rBvet3ERRDXXlDA5TUtsNBXRE2JJwcGSRx5GFR4WIPtcEf&#10;mBBMG+LcfRsqR1TDwiyULpk1MvVbo6C+GaYKSvBPJxEko1z+UeFwcA+h6sEA0xYdSOy4hYYUFxiH&#10;CtF/SasIVscb75yCDyXXukYXEW3/EPd1fRHkbwUL7yT0FYfhy+uWmBbqHUj8lO4fhcyicBl4f66f&#10;L9nOP6cFfk3g/YfaeW99GkWZGahlaZXQxrsakZOVgdSMTN6fatHX34nC3Bw0dvWhpbocxRUVKGep&#10;XFtnO8lVc1DbNgqB4CwtJp0cHkIPW5SHzEVOXrmEzG57htlYqUz5bj5SyhD2WlhcxPaWNOK6jurs&#10;VGSReFZw0LcV55P4tRH9vS3I4Tm6J3lH3ZpBcR7LxrJzMUYpnr2VcRTn5KC0XhI5n2wrQ0pKPmYP&#10;uelWJ0nqytKrLO5T0zLKjEXetzmOnOJSFLJ0KzMrB+1DY2ivyUNGeRMWF1hKl5dLcs5GFFIlY5ic&#10;PesTbewzHcNrdMJT/UQYS0tvPyVCi1BaUoe6umJk55ZgfEn47dhETV4Gf/8ykZ1TzcyAXWZSFhKc&#10;VnDe+xioLxHrxCeGO5Gano1OcgVV5acjNa8Qpfm5yKCaSgHrxfv7OsQMhpaePvE8FRUtaG0q5W9x&#10;LroGeAw/q2zsRHdLLW1MO+dQdYNrAGYeluWlIoPOj/6+Npae5TFA1Y+6ImYMlrUxT0IY4izKc3nO&#10;XOGcnDfPmV9UJ65xAe3UNryADaqBpNNumfy/oq5PLJHaXJujgzqbY8gEE93oo56kDbPo9J2jfGc5&#10;isrLUV5QivbeHlQWMHOONiwtKkYb+W/yOb6Sqj5mQWyhrTSPv3GNqCnJQ0X7IRfPD71wZcfJLCCz&#10;wEttgecC79qseddmzbvy99W8C8Rr3SOPwLsQERWizE9sO0zfXi5OIHBPO9qWD4H7IrV/F7jNFQrg&#10;fZa10T8ueP97gJfs2ENHxXeAXpmNvtv5I9wVnhm8U4u9f/xRNGdjfhCjTOXv725EShJBOJUDhLY0&#10;1EC24GTKpAmcCKx/LKa8W3oG6vpnWcKxgqaGBtTVVlIhIRPpqWloH13GHh8U8lknl11UgT6WqWwt&#10;j6CltgJJqfmYO+Q4GmnKY7/pGGTR+NZMD8qa+7EyM4gcarLnlpGEkPX+CyxdmCMQ3SfJz9DMojie&#10;oeYSPtAxfXNIYOl/dB+c66tj3V4SumaEca+SxLAN2UmpjHjPSnZamyL7bgpJA5tE0p4ZgmRhipK+&#10;Hyfc211fwEjP1FGd+NJ4G5KTktAysoHeHEZ17D2Rncy++yXp6CN8eC4rK0R4RBJm+dAotv11NJZm&#10;8UGSpS1khN5emZOc52AHYywn2WQWzACjMs1DS9ia7OB+yaigYoHwQDc0Rtk9drE4PYjJYyRBI9xf&#10;eLDNoKJAU0cT02F1KANIOzIlVSQa2pxCaUUt5vgAvjXVhRi3UKQXhFAST1A3kDWZBV5+Cwjg/RMS&#10;1p0hYd21Q8I6Jda8q7HmXZ0176qseb/7C6l5/7lWY3e8hmVn5qgclNxTZU1mAZkFZBaQWUBmASl4&#10;/4I175cPa94VWPOu+rSa92cH7wdo7BjCDOuZQaKahTgXLETZYiHGHgvRDpgXN76OdxWZ5xdSfMRt&#10;XtiSfTDHKN4st+lEb0zFuGGfJB6pdXO4qGDx3GnzMhD5fBkEMnv9NPYSbj3PCt5lt6kfZoGFkTHM&#10;zD2FCHBrBdPfIJX6Yed4tqM2MdwpFAY8ve2xtGhmfArzi1OYplyhrMks8CpYQAben2GVnkZH/gyH&#10;Hd9FVrH8nAaT7f6SWmAXbUXMnKjp/Qa7/zMNeGcZvX0DkiwHWXuKBXbQWV2IvBySazMLprr1UXmg&#10;zFy/PAs8H3j3q4G2Xy3lYIq+UypOqJ/uYbRtcmYe62trWFtdwdrK92+rZHJeWV7B8tKyuC0ucltY&#10;FvvIqx2BkUMgVpaer+ZdBkZ/GjAqs/Pz2VkG3n95N1PZjGQW+DVZQATvXytRVswF1/RIMmmVBCXn&#10;XJHtVt2jFKpuRbhrnQEtY4dXnm3+h67r6jgVeq48RGb38ymb76wMwlLuAk6cuQJ1dUuU9MmILH/o&#10;GsiO+2EWmJ6eRkFBAdWUCrG5+UPEVY+d92AbveROuPTuX/Dv/4f/hLhWiWLD87TxQmf8P//xnxDX&#10;KeSu7aGZmbn5VL052CHJYQbr+1NSqThUj/raIpZWFGNochqdTSXIyshh+UMOMjMyUEDHwfxUNzJZ&#10;fjG5vINRcvykpmYjv4BEywS8mSytENix2kqykFVYiZGRPuRTvae0mKUgBU3kotqgFG0u2lnfsLcy&#10;gjRmOpY3dVOpZoWVwRtoKclGCpWMhhckWX2tVN9JySpB39gspoe7UJydjSyWRKRnFKBndBgNRfnI&#10;ZhlNWkYexhaX0EOFm5y8PDQ2NqFIum9WKcZmZpkdyPFl5yArncCcBM4NZSWcJ8edno6qdvIyeMnj&#10;35Mw83/4zx9Dw84JJdWPK/M8j61l+778FjgC7/dscVnLD3JmcVBwyBIz3r7BNq/9jOBdCuSWl5dE&#10;2ZS5+fnn2ua5//FN6GNxYV50AmyQmVMGFJ8PKMrs9fLZSwbeX/6bo2yEMgvILPDtFpCB92e4Og5m&#10;YHr1BsJLBlBDArGiBsp2sg02lqO6kzKmlB6tYulRR3Mt0rNLMXuIkUaL3fHf8EH8//JfL7DuX+Ti&#10;TgAAoXdJREFUuwnjT9EYf4azy3aRWeAHWyAwMPBIYaGfHAJ/VyN4n5sdRRkzbn/z//0XJPeJ4rYi&#10;2eM+y2qFTeBQOklCWB8fH/H/4+1gbVqUW/zqj/8LXpOjBDVbuqcy/sv/619hHRRP4kIfWJk+xH/5&#10;Xz9HSqoX/uk//ieqxpDXgGSw3uSbee1f3oe9nwd5e1IxPFqHe+//Bn89p07J2ki4hYZB8es3IEc1&#10;GUuFk5TcCoGP7jn87bYZwXs3ZY694BPtgff+03/EbQtfpFCJJzwjFvdOfgF93xgkRAYiMqOOKjm2&#10;OHVTEQHeZP+nfGCSqxI+O6mK5MwUeHqGUlmgHnJv/g5fU7LQ3t4VWeUN8Lj/Md47pQFb1Ru47xhP&#10;VRtV/OEPX6GssQTnfv9fIadH2V57L+RSAjqT2cvn3nsdX97SQxLlb/0NruHPfzkHV393eEenwO7i&#10;78T1+v+9o4acHspdU/FK1n65Fngu8K5F8K7FyLvS90Tej8i+SCoiMK3/GJsg9SVsO+xPBkZfPjAq&#10;W5PnW5OfB7xvYpQkQlKitm+7re1tLGJoZOaHpbb9gHvlBgkpRycWv/dIoW5/aGgSO8d+k6aHWtE2&#10;JNG0lbI+f19Hi9PjmJwTK8+/ox2go4ZER/TEf2/MgTrJk8ODaKipw8iyLMn1++wv+/yXYQEpeP+K&#10;kferjLzfY+RdkZF3oeZOjZF3FUbe5Rh51/wVR97JRAIHuatQ0TSFU0AQCut6yVYeg4fXLuCj908i&#10;NCYaF/7wV6jZBMD04T3YhNWJF8fOygAML3+EE9d0kJffAord/jIuGtksXhkL5Ofn48033yRz/ruU&#10;4/1xVFDGKhLw8X/9z3gQUC7aQTiHVG5RUGsQwKewCdH+422jpww2JOJVuvop/v3//GeUTx8wS5fy&#10;ilne+Pz3v4Gut8DcvwzV02/BIroc1lffwyktFwwIAf7JDHz2r69Dxd4bEtrIHfQwcu2vewrv/vUi&#10;atb2kOykgKh2lth1BOJff3cOfn6GMPLLFffua61EPfl+Rqsz8fCzf8MdrSAkBmjiN29fEslzx5sL&#10;kZZJ+eCuOthZ6ELfzAmtJBe89tf/BwxyOYDdCeRlplFmeRJ+D8/i5OmLiGuWcPdU+qrig5PKMFV9&#10;SOnDCsy0hePqRWvxM8uzH+H85RvIHTzk5uF73vevwipzSPx8MNcR7772AUxD05mHwNkPl+HBV2/h&#10;i2vGiK9txtaqrMDglfmy/YCBSsH754y8X2Lk/Q4j7/KMvKs8LfL+vOBdBuieD9DJ7PXrsZfwXf1p&#10;at73kehmAquAPJ5xAfbGzvwR+Q7gSk/4XGcOjCxjyF/7+AOj5L8NNNZ1YGqsFZHRhQTMO9R+T0Jl&#10;1+NEcs96LxIAd1t+JGy92df3HbRQB319X8we4uOt8RaY6qtT6s4aBkbWlHtzRVxWy9N74XlGW0uQ&#10;lteAvDhf+Ca1igoY33bOwZJYKNxQR1JJgyjn9nh7wi7rHbAxcUNMiCvUrYOw+M0Dvm9mss9lFnjl&#10;LCAD78+yZIuwvfElPvmMUl8RDeIBETZ3cU3Lk3WpKWjjA7/m2ZsoIVdno68u7ulJZMckbRNd9WVI&#10;i6/A+PffHZ9lMLJ9ZBb4eSywPQk7jftwjcuGl5UCvNMaxXGIAblDdSIhNf/EiRNwc3MT35e2Bcop&#10;mmrro2xsFRsT+fiX/+4f8Mev1eDh64OyrlkM5fji2nUTUt8ChQ5X8fplC/SUB+CNv36JNuLX5nAt&#10;/P6f34Gdnz/iKW9c35gHJ/dIrG/Pw/HGNbgl5cHo6ju4a+ING4UvcMsyiuoM7vji9C1ERUYgPiEb&#10;6ZlhCEtrwMZoKe5TPSe/qRAKX52BhWcU7n35F5xVtkVedhTcwqOhfe021XEakeiljgu3jBDsrIw/&#10;vfMpAguy8PC9P+LMHQMEUHa3uqMVjrc+wntf6cDi7sf49IE+4ty08ac/nkFFcxnO//5fcUPDFkER&#10;MagTCCs3x3Hrjd/jK914rJNkN17vHP74p9PwDgxGfGYFXReSNlCTg9DiSmyuyMD7z3Ox/zRnlYH3&#10;55SEkwHsXw/AfpFrLXy901mrlM26pu5uQcLnxbSdySY4GqvjoS7l4pbm4amnDlV1PWhSg7e2uxfR&#10;zqYws7JHTn0LGvKCoU8pNDc3S9y7owEbcyOYe4Yhh15jG1NjGOlpIJDs8cmpxaikx/uDt0/BLyEJ&#10;mhdO4JK6HaL9fSn3Zg3f8DBEROZhgA+mwR6haJ2YRmVGIepL0inBZgITuxAMjoygINQRRmZmcLA1&#10;w4P7WrAyMoBDdD6aC9Khr2sGW78EdHfUw8fChKDdDmnZybCyCcPcIXYuDLWBa3wlckPsocSUt/j4&#10;eJTSsdBcEAZtDX3+sMahgYz31vzhj8ksohybNj75gjWkeqZIyOtCbU4AzAy14JdGHXfKCzUOrWF1&#10;tBFJHKuv6lWcuKCAlPQcBDlaw0jfilH4CoS5O8LazAhaZq7oGBlAoqsljIzUcfqOHVnktxDipIOk&#10;tkOJzBezpLJeZRZ4KSwgA+/fvwyL/SWQu3QTwem5ML9/A2ZRhVgeqocN73UuXnGUhUvG3XOXEJhT&#10;gRATBdxXcER0nAeiCoU05TXKwhUjPaFSBt6/39SyPV5qC+yhozoHcfEJqGx/PiK1xZFmJCQmoWd6&#10;HevzAyig9GJKUgLSUhKZnj4jznqV2XtChtzm3AjaBpglQCWY/v5eOt4P0F1ZxJpySvilUsqwsBED&#10;vQ1UginAvOhk3xLlBYv4jJOSlIgUSjBKEvo3UZeXRuCeivHVXQLibORUtYuf7K7OSmQZqcyTkZCI&#10;jNI28f2V4Qbun4CM4lqsHvoeusrTkZyWif55RvXXx6mik4a0NI4lOZNyhT2ozs/h/ylISsnCCGve&#10;u8sLkU41oPp6Bhn4fCjsm5KUib5ZjmpjCjmcR2ZeI9b219CUn03pRPZF6cGCsg7mEwiD20dHSSod&#10;BeXYkJHfvtTfiL93cM8H3n2ZNu/LtHmX7yase5GgR9a3DDz/Eq4B4YsbFxcn1ncJpDBCTdnQ0BAG&#10;BwfFvyMEt6OjoxgeHhbfk74vvPfk+8I+T3t/amoaNdF2UNW3hIbcdThHp8Ob+uftVJ2rC7bHAxVT&#10;mKtZISgsE8nhTtCx9BeZXPeG86Gm4Yql1QX42VlAgRrnTlH8wRirICjWhrZ5MGXn8mFhEy/8WiDE&#10;0Q0lXaNIsjaHmWUwshPSkRjiAW8PT1iZGcMjJBJhEcFQ+eoidK1toK1iAGsrc9j4pIv3r5GSYGhb&#10;JWB9dQDm5jZwt7WFmZEfCqhZb6FyB9ceGsDCWI/pddYwdYrGggjeD5Dgb4rsgQUUUztdzdRLAt6L&#10;k6GlaoZJ/pJn0DFx/dpd6DnEUe5tD12FEfCMKEV1bjQCI/jDF+YHWwttfHVbnoDeDmUDB9gayIWt&#10;ewrKuE9YWhXSXXVx7gYdC+b6MDe1gKK6KQbnV5Dq7wQlVQ1YexZwLLN0bnjxYeAAmdE+8M+n0sb0&#10;pLimwrpJ10dY0x+6xsJx37X239a38L4whoGBgW+9roTxSa836fiOj1s479Pef5b5fNu1+bT3j1/3&#10;3zef7/qePM3ewv7SOX5X39+3Pt83n+/rW7oOx9fyWc8p7Vu4rgQyqZ+7HYF3xcO0eUumzTsxbd6d&#10;afPuTJtned2vPW3+YP/xLJ29XWlE8QA72wK0OGxHNb47qMlIJkGvoNO9hPqyfCRHl2FMFnn/uS93&#10;2fllFnj5LUDwPtRaheymdmyvP0Vp5+WfgWyEz2iBI/B+91javD3T5inl/g3COi3faoL3GoL3wu9k&#10;m3+ZwNUuNZqFtscI+x7TZEXn1I8dbWcdvtj2nw6sd4+Tbxw8XrMvGR1JO0RCmoMff2w/9lxl/f0o&#10;nAvCqgcFBUFZWRne3t5ITEwUt9jYWBGECl7iDLKjptCrKoB8YRM+F6L1wvtJTFUX9hU24bXwnvR9&#10;Yd9YAt/cFH+46cnDITwFqSHWeCCvCmUlPQTEpsLJ2grecSlIiYiE4Y2bMLBwgqONBcKSM5AV5wk9&#10;mwyOcBNRLrZQVjNFbBn1x1ebYKGtx6hzALqoMW94Vxn5rQNIcSCodvVETFwiPCx0cPuuPdrbYnGT&#10;KWMN9R2wV3+ApL4eBBqowtojFqkZJeioz4SlgQkSOO5IX0fYBtXzfJNwMrNFZGoyAtztcO+6Ehwc&#10;TWGg70Jd+DQ0VKXB0DgAs4dPvPnB1vBIrCCRSxBSqiV171SFh7eBJjyDY2HF/k1sHOAeViV+MlaV&#10;DB1VHTi4u8DS0AIqdCLEx/vinrw2bIytYOUWCT8HHWi5pKAql68TG9CQ7Qk1NWvaOAX1ddkwNgui&#10;1/0AueE+sLdmP6ZuiGek7Mo9KyzubyHcRZcOhS1UlBYhMjJSXLdkMtIKa5NGr7t0jRPooX9yjYW1&#10;PL7GwtpL1/j4+0J/0mtC2Ee4JoS+hT6F/aV9Z2Zmiu8L+8bEkFiHnwv/P3ldCdeP8L7Qj3R8wjFC&#10;38K+3/a+MH7pOYXjpH1Lx/fktSm8f/yaFfoVNum1fPy6F/oW/pfOR+hbmI/wvnh9H9rqyXN+m72F&#10;96X2Pr4OT57zyfkI4zs+bulaCnaRvi89p3QdnrbG0vlI10H6PRZsLJ2n1IZSmxxfY+n1I4wvIiIC&#10;5eWSmtGfsz0O3oNwzzKR4D1HZLtVI4BXcS0keE//lde8P/8KPeKm28bK4jxmphYPo4HP35fsCJkF&#10;ZBaQWUBmgV+eBR4H776seY+FvH2myDXzDfCuSfCuSfCu+Izgff+wnmV3dwfC6/29Xcm2z9dP2Q74&#10;3tM2YV/BISCAW6FG9lmdAwJR3ubSAhpbxrC8tYtVRisa2iexeQjiJcu5f9j3scXdJ8nekcdcwob5&#10;zXb8uB10tzN6tbB5zD8uGacwhr2NVVSXNhO0tKBrYv0xH/o8tagrWyexTJm8zoFZEk8c99RLziHb&#10;fnk2EK4nAYB4eHiIMiZC6nxfXx96mErV29srRkqFaKEQZRP+F94XPpe+L91X+r40Ov+oj370d9ah&#10;b5DFlIdtpKUZ1WVFiON5c+qEtMxVlCXFIS2nSKzTXh1uIsiLRVZRGbqEGitejQIRW1d3HybnGcre&#10;XUF/D8fSN4JtfiUGCcBz6/uxMTdMqZVUFOcVIDElDS1jPJaarN0tglQJI96dPVhiwGl/aRBpsXRE&#10;JOZiZmMH4+1liOFY8svrMDghUL9sidHR3uZqxBMsV/bSYUAHQnV2EgFbAqpauzFwjLBuY7gO2urq&#10;CGMd+9S8mMgmtp2FASREx6CwfhBrG/MYHD4E9vubaCgmgKWczMz8MtqrCASTklHJ+8Pm8iSdHQS+&#10;mQXoG13E0twEpWaEMW2jPk8CGCuaOtFPCUzhOzozNoqFpTV01+XRkZlE6ZZ+1KX6QsnMC8v8Co+P&#10;johrKqyPNAIvrN3xNZa+/21rLLwvHP/k2kvfF64L4bXQr7BJr5Pj18+3vf+0c37b+L7r/addm0+O&#10;W3ptPm0+z9L3k/P5NptIx/I0e//QdRDGd3zc0r6l303pWI6vw/d9j7/v+/19Nunq6sLExMTP/jQi&#10;gPePKRX3lRh5D8JdgncFgneBMEeIvisTvN+RgfeffZ1kA5BZQGYBmQVkFvhlWUAA71fva+JzMfLu&#10;i9sE7w//XvAuANaNjU109o2LwHdjcwezi2uYO9xmF9Ywu7AqbjPzq5hmGur03AqmuE0K2+yyuE3M&#10;LGFselH8XOgnIqMWZdUN4utnAbTCUs3Wl+BPH3mikWWo3QQAf/46Ar2LK2it6UZ6TiuqeiVEW9OD&#10;w9RebEZucTdGySyJ9SUUl3SisWcBG2uLKCpsR2nNMJqb+1FQ1IWWUUld63j/MLKjc/HaX8wQ2Ewi&#10;sPVFFBd3oqVv8TCavosIC0/8+VY89RhrUMB62IP1ZbHv5r4ljDQ3wp4Ms/Fesfhf/+KGwp5VbK/N&#10;s48udAwtic6MHz1TQOYQeKbr51musR+6j3DtSGveBQAgaz/MAmM99Wii0+tlaG3VFeiZk6WqvQxr&#10;IRvDi7fAk+BdTgbeX7zRZWeQWUBmAZkFZBb41VvghYH3tfUNlNVLiLg2GfWeEQA7wbsA3IXX0yJo&#10;XyVgXyVQFwD7CsH6CsanlwnYlzE6TWDLdLFhSkhNEMgLTdc1HdFJWeLrZwFNwn4CeH/9hC9aGUTr&#10;Y5TtgztxyM/Iwb++6wln5yS8eTEYeYVNOHPZA7aeRXjvdU3oBjZRusEdf/3cCf/0hids7MLxj6/b&#10;I6xoBB1NrdC8ZI//fCYUaamV+PyKD2wdkvH7P1ojsqgTqned8M5nDviPf3JH/qDA6r2P7KBY/Ntb&#10;DjD0b8bs3CQ07znhdaHv19m3fSROayUjyCUW//l1H2Rk1eL6TUe8/5kd/uNbvqiaYMTz4BEj57PM&#10;W7bPyx+pF67Nn4Zt/ld/j5MZQGYBmQVegAVk4P0FGFXWpcwCMgvILCCzgMwC32OBFwreKxslEcXV&#10;dabDTi5idGoJo5ME5XwtgPKhiQUMjS+I7w/ztbAJ/w+Oz2NgjNvoPPpGZsX9hWbsnY2EdEHy6tnB&#10;+1J7Ff7yrisq5vdQHxKLT+QzUJGVhj9dSMbO3ChOnLaDrkkcXvsqGNNbG1C6aEbJiAz85U/aUPGu&#10;Q2JaE0Jsg/H7mwmYX1qEiS7JtbRC8f/5qxUUlfzxjlwyVtdmcPZTO1h5Z+Fffq8Lk9BGRMfXonls&#10;k2Xw20yJX0NvfSM+ftsQn8pF4E9/1oW6bx0SUoW+g/CXBwkoJOP1n86koKOsBP/vf9GHXUwTIuLr&#10;0Tm1xUwDmbb9L80hIQPvsnuzzAIyC7zKFpCB91d59WRjl1lAZgGZBWQWeFUt8Hzg3Yc17z6seXf+&#10;bsI6IW1eiLxXNEgi70Kd+j5ryIVtT9j2JNsutx0Syi2vbTGlfl2MvAsRd3GTAnyC+YkZSeTdyOv5&#10;wPsumV0PtteR4J2Gh1pxeKCbgtwOOguqy3DXqARLk2NQ04lEdt047MzCoKARiv/yG0N4Fk8gIyId&#10;9/ST4R1bh6LUUshZFGBuYQFGioFQM4zByfs8rqIP1qbhUDeMw7lrYSjqmkGUTyJUDFPgEVWLsTXW&#10;6O9uIDU0A2Y26bilm4j8lgmkBKfiAfv2EfpOKcF922IM9Q3i9lV/+FB/2suL8lumKfCOb8T0Bvv4&#10;FiK8Xxqg/TXNRwbeX9VbpmzcMgvILCBYQATvF1jzrsCad90g/kay5t2RNe9ku1V1Y807uXHuWMkI&#10;62RXi8wCMgvILCCzgMwCP6YFRPB+77DmXZM176asebcjYR1VXr5BWKdB8K5B8K7wjOC9/BC8f9eA&#10;y+v7cFHZD/2MsE8xdV6Isksj88NCFH5sQUyjF5qhZ85zRd5FMChKsxxgY5UakTuS1wKoF4i0dg5Z&#10;4g/W5xDtmwM9zViYBNRhelNCGre1vo4VOhb2BMI6pq7vsf5cOG5zQxDUYs1yXjusLMhgbZ4Kcyvq&#10;RGa3iu9vrq1jlfsIRH3iGLbJGru8jp1jJHhi38xIkPZ9IFLM7mCDJQbCGNc53rXjfcjq1J+pVOJV&#10;cQAI14ksbf7HvJXJ+pJZQGaBn9ICUvB+muD9CsH7HYJ3eYJ3ZYJ3FYJ3QZXm9q8dvO8uIt5FE19f&#10;vwtTU2PoWLmiZ16iJP2NJj5f/H2tPTsM2qpqCC0QyEJfjrY93Q5z5Ru4elcFFhYWcIkswsxgJdRu&#10;XYMc1T/UlU2R3yVIH64g0U0bl27cY3ajFlwokbdxaJKD3VUURXhTPcQOPq6haGYG58/dBLnHzU1B&#10;XVzWZBaQWUBmgZ/WAlLw/hkJ6y4SvN8ieH9A8K78dPBeRfBeTfBe8J1ScdLIe1l9lzgbAQALqfDS&#10;NPlBpsT3j86JpHTNXWN4/aw1U+TnRII64X1xG5ljyvwceoZmxOOEpv9DwLuU8Z0s93vcJICebPKH&#10;wFoYqwCuV1cIplcPb8SH+wn77x3uK+73RF9r65tMiReOWxf/rq1tSNjlD4+TAslvvHdsH2EcR2Ph&#10;cZL/v9nHqwJKZeN8tnp74XqWgfef9mYnO5vMAjIL/HgWeATenQneAwneEwjeswnei8Tou5JLAcF7&#10;2i9GKm6yrxE1LT1ksXl6E1QChoaGnvjwAJPFfjjxmRJG1leQ6SyPL+86YpkBhN7GIhQU12KZGYjT&#10;FfG4fk0JuYfkmz31lejkc8/iaD+aWzrR01yLgsoWam8IbRPNlZUYFAh/+0h8W9eEptZ26sP749yJ&#10;83BLzENteQ0Kc/NR1TEmHjHWWYPi0nqs7BxgiiSfpZV16O5oR1NTH9a3ltBaVYfegV4017dioLcd&#10;+YUVmBF9DGuor8gnSW8J6lr7Gbpg+GJ5DAXsu7pzQggzoK2imko7HMtAJxqa+rFDOdzehnIS/HZQ&#10;VlNo+8iweoBLGsGYm5tFX+8wVYc24HH/a+iHNyHH9SHeJ8+PoHo/VxaA0+d0UVebiNd+/yHKpyTW&#10;3p6qgtzHV5FFadLikBDk1VaSRLgY/VMrmBlqQcvAJLZWZ1BdXoKWng54KD6EumccVhmH2Z0fRGVV&#10;E5Y319BVQwWWoX6U5Zegb4ZlmbUlKCI3k3iW/WXUVVRifHUD423NaO+l7StKUMlnVKG1trZgcXHx&#10;aH0FmdeOjo4f7wv1i+5pH4PttSgtK0V+TjZKGiTY4PvbDq/9Sh5Xgs7BSYz0NCAvtwTjS68mMexI&#10;ayVySxqw9gx+uu3lCdSVNzIreQ4dbb1Yecoxy+Pd/F6XoqggFzkFpVg5Llb1/cZ9cXvsLqGprBrD&#10;8wLv1w9oe6voaO7E3Na33W3Z58EGFY06MbV+KNX9lNPsrk+jvrQGU6uv5vXyXZaTgHcNfHbXhuDd&#10;h+A9huA9Q1R5eUrk/YeB93WyzQuEdAKbvBBdnxDJ6ZaxQMDbTjmoP50yZ637nMg+L9TCS7dB/ngJ&#10;te9jTKMXrkk9j+ePvO9Sok7y+8HIuQjEHwH340Bz9xDcH0XLvzXSLb1QyAJPoH3YuQjYpQD/aQBW&#10;jLB/j467MAZJVoAgGb9zKBr3w8jq9sWjn42V//h4Jd/97z+nONan2EhiD8nxohPi0OY/BajfFyUA&#10;vznnPfF9Zly8RNkLgpVk4P0H3NRlh8gsILPAS2GBXxN4X2hNxD/9+3/AP/wf/ntYJbWI9l9kGV1u&#10;bu7R9sYbb+A//If/gMTExMfWZ6WNZXJXDDEuvDuTS36cr1DaNoIkVwc8vHAKhrFNmKoKw4dvXERe&#10;+zjKk4Jx/8ppfPrFbcTHBODjf3kLFu6Uobz2AInVHcgJc8XN81/gy4saSAywx+u/+wi+WdUojbTC&#10;m38+hdi2CYwU58LdUhefnJRHWVMF1K5dgaahF1oHqqB2/Rq0TNyRmeKNrz68j56NOVifPwNT9wDc&#10;fvtt3NFxhbnKQ9hGVKA6wQ9axhaQ/+rPeGCZgf6+Evg5+8DP3hAfnriL1pVl+N46A1WvUoxVh9F5&#10;oILS2gzcPHUF5q4RmNlcRVVNOZI8TPDF3y7hnqIxyvtXRfukWSvgA9pCy9odzQzSCG17MBfn3/oY&#10;yhoPoWEZSceG1JS7aEz1hNyVG9C1jsDIQANufvIZfCqH0ZDpioCEStrFAmfPKCC5IBN6X53BLeMw&#10;qhl1wppzOfXph9B3CIH93bP44JQ2gjwM8dGJmwgO88Xdi0oo7OxCgpsFrpz9FF/LmSLW3RB/+a+n&#10;4efvgbtXdSCvZ4J/9+/+HeTl5Y/WW0ND4ynOmpfiq/kSDmIfnRmO+Ld/fQNWAREwU7xI514KhVi/&#10;rx2gNcUG7/75C2S0diBQ42vc03bGoKBt+7O1PbQXl6N78ZE87bMMZbIxC9Z62jDWc0BMfB5ySgpQ&#10;WlJz6OD6Zg97K+148N7n8M9tRxudhk8D5mtj1Tjz+h9xQdMNfjZKOK9gh15Bl/extofBmho0jkq+&#10;Yz9NW4PV2c9ZZl35A0+3ibbGDswdX+atZVQVVkLI0ZG0XXQ2tWPqO5bhYH0ASu9/CtecJ52qP3BY&#10;L9FhLwy8rzIKXX7INi9kiy+ubmNpbQdL9IAsrmwTuG9hY3sPjfQM39AIREv3OFPNdzC9sCFugm7z&#10;FL02E7NrmOe+QjPyLUZ8Wq74+lnAoChTNzcCB70EWDEikFg5iIGOCXT1S1OupG4qAnER5EtA3oEU&#10;8B9prh+CWQFY728hLzwLQcW8hAgK6zKqkVEm6FELbZ8gXtKPoGcvSdmXtMmOTkRGtB19UfePPjv0&#10;LNGL1Mofoon5SSQEVGGcRmvlD3J6ySM93wNBf/6wfwGIio3p/E9rncX1SMgYPPxI4BiQnOeA45L8&#10;3YEE1HLMRzr2XI/saqQVi48Z4jykgHf30PkgeX8dzeWDmOR6SprUO7aH8tgcGPtWi1rXs4MDjCy0&#10;oW14/lA279i+nAstLZ5DtNfRGCRrsi/NjDg8r7De4oiOUgsPz8l+JKCdsn0t7YiK6cQGj9nj/hIH&#10;BmUAuzoREd7KGIJkTo+v8aOxS68p6dwlfwWbSxwvx4877lwReByO5nF07Rz2K832eMJxIPQsA+8S&#10;C8uazAIyC7x6Fvg1gfeZ2hD83/+B4P0f/h00Q6rExZqZmUZkZOTR9tvf/laIeMDX1/exxVyqi8S5&#10;M9oQ8gfrQrRx4qopRsdGEB3qg4en3oaCSzkfkJqgfc+be+zBRvki1GzDkZKagq6mEsifVYTw6Jlp&#10;pgYH72ioKd6AjX8SUjOy0FaciDuXDbAonHEwg69NmHwO9FfnwslWF+/9+QwyKEcb7+cDAxMjxFXW&#10;IjbQHwbGJkgszqJyjgaEuHKU9gM4RefA/t59JHZtYzTVGfL6oWivzoaeuh707dwwTPRwsLOE5rJs&#10;ONvo4q0/fIka4vA6HwNoOZYByzV0Kqihoqsa4Q620LG0QuXohpjpWOCigRvaIZieJgHx8BAW1rcR&#10;pfcAalbe8LSwQ3aH5BlqtSkGZ79UQveW5Pe+OScY5uZWSKusYFbAIHY2JxlV/wImcQ1Y7CuFtpIG&#10;wtLKIbgD6vKTYaejDde4ZATq2SO2ahHr3RH48MxDJGakobi2GbFmWtDzquNYq3DlC3XRViHK8vAO&#10;j8Odm1fhGZlKCeECNKQF49ZtZ3EMjleu43cE+sLaXrly5Wi9BwcHX70v7c854s1OqNFR0iY8gq7X&#10;4vwHJ5DdNYfCYBcY6qrCK51lp7tryIp0hZmRJcoHFrEwPYqRbvJnfPo3nLqkgKTKw+fhrRkkuNtA&#10;T0sT0dVDmGrOhPpdNXi4uUPbwBSBYZGwIFB2TWzE5s4GisI9oW9ij/LqSrioKEHL0hP5pVWI87KD&#10;joY24mqYRbI1j0gvG1jbeyE1IRByNzTRwNLd3CgnJJW0ozonHCbGlkjKisKX//wabrtEoa2mEnZG&#10;OgjPLEOWjx3UtazhZW8BHVsPxAZ5QlfdDGWdMxgcrYHGF2/jbTrTQgM9YKjugr65AbgoqcE/Ng5W&#10;isrQtfFDcfsQuvt6UF8UBWtjA3z67mew8AqGrb4LBlii0ZMfDyM9HY5nCDsEs/0Tg/BVVYRPvgSY&#10;W135EEZRDeguTIWJoS70XJOwujsGxT//ER/dt8b0zhZaMyNgqG+C3IpaBBlpw8jKHTb6unBPbsLS&#10;XCscjc3gEpBKHDbDkh9z2scIsfn5cNfSgIWDFywN9WHrF4FQF0uoG5vCSF4Vlg7esDHSh5VPGMJc&#10;zaFHR1mAuT70zd1goWyMirEZ5HG97LzC4GdmBCMLN9gZ6sExlplHC+MI87CHuZEK7is5oHd+Dg0l&#10;8bDUsEPzyAiSAx1gRXumhjvhD//0Bhxz6rHHLJvGqlTY61kjLikGBg814e7mCk0tKzSR6LytNApG&#10;RmbIa+5AqIECHXI60Na1QOnIMrY35pHKtdIzc2dweBJlqf4wNTJFUd8sFrrLYaNtCC1TLwyujCFI&#10;Ww2GtI817eNCEvKXqT0fePdm5N2bafNO3582v06d98ziRtQ19yKvtBHZRbXIKBS2OqQV1CElvw5J&#10;eZIto7gJcdl1iM5qQGRmI8IzGhGa3ogQMr0HpzYjMKUJgWnNOK3khYS0HNF+zwLeBUi1ONCMG1/4&#10;wjuhBa0ji2jKq0V62RDKU8phap3BL3oiEhuXsMvUscQA3gCsitA3zy9scD5MbNNJTpeGwr5VETQK&#10;GG1tchz+zvEwC6gnhAUvyFh8fTMaBmbJiKmdwwrBt6t1KoIy+XO7tUlyunToulSiMLsUd84GQNs2&#10;GaaBLVjanOcPXAZM7FOhZl2EwfVVFMSU84chD+/9zgImCXXQOWuPD26noI/ZCLFeGXCOZorI7Cii&#10;/OuwSNBaGluJcqaupbNeX8cyBU7+JTCzTEZswyy9lVm48HUY9C2SEFg4jhU6Mez1khBU0oX0yEo0&#10;jDE1rLkVMYn92FhfgKtFPOwS2pDikYjLtzgfk0R4Zw9jl7X4QjbA9toc4vxoH+ti3nRmkR5Ugdq+&#10;cUQ7ZYpz0HIsRX17J869Zog7Hg3oqO+kd7Ebq7whRnmXY2h9B/W0gRHTKE2tslEztIHZvnYYGyTB&#10;M6MXs8O8kZmnwcA6EUYBjWJaoQDoZ/q6ER7ainU6TbJDK1HHc8a5ZYnnVLXIQxe9jKuTfbBnv/ce&#10;ekPBsFx0kAgkicuTA3zIIFmhki/u6ZQxPXANycIacw79jJrkBObBxE6yxiWMBhzwfPv768gS3ufa&#10;a5B4ML+XDx8bMwhzT4OGUwVG5mZ4M6lE/+YuOvJrkFo4ifXlcbjbJMM4oIEyiNMIYeqKiX0K1ElE&#10;2L9MJ8JT1AKEa/hx8C7hOhhqq0VVdS3KivKRX1yDpaelQfEHrr2xCh0j8z/PvYT1h601ZailN7eK&#10;D0RNDbwWhNfV7RgbH0Bb5yBdHi9bo/eZqaeV1UxDO3I6PcsYDzDcXieuSUVpIfLymIrK9NHnzU6b&#10;n+hHR2cnFn/iEsnNyX5UlRSjhutTXtdFh+k6WquLkFfWzB/1Z5n/D99neXaYaaXtmF15wSf64UOU&#10;Hfl3WOAIvMszbV6HafPmTJt3YNo8a+5UXJk2z/K625a/lLT5PbSWpiA2oxjkoX1qq62tRXV19eOf&#10;seY9zl4BH39xEWbmplDQNET9yCqW2jNw/+ZdPLx3jQ+s7hiZ74flzTvw5vPPZD2fGbSM4RuZjpLU&#10;IJw/eYWBh2rY3f4ailbxaCiKhJauDSJS85Ed4ogzp6+gpG8C9fGOOH3qMsF6F2vHLXCbUeIbZ2/B&#10;wc4JBlb///b+Asqu60wXRXucMd5947z7zr39+nTfdHcakk4njh1jzHYMsmRZzFRilVRScalUpCIV&#10;MzMzMzMzMzMzo6pK8L1v7V0likF27MROanrs4dLei+ZcNP///8AYOrr2SMlLhbmZIW5rWCC7swdx&#10;lmoMaoygcPUipGQUceUUYfexhYi2VsGFG6aIjQuGzs07sLYyg3toDu7eX0Gk7R3Rti8eOQvvzHZM&#10;teZCS14FhkYaOHNMHj4BXtDWN4C2gTMaJ1bwYLINetdP4NB5OVhZWcLYygNFfAYpnj6Mi7oe6Olq&#10;h5muIlwC4xHuoIq9hyUQUy2ulG3QAWhpaRmryz0Is3WCjYUVTGztUN0nplKG3FGGR+oA/7qHxBA7&#10;GOhpwjkxF9lBzpC/ZYm+qVHEOhnBwtkNeWUlrLxfhrxhMEpS3HHi6A1kVZZC59RJ3KGTUUWaDzQM&#10;bRGTUYB4Z32cOqOFkspsyB0/BZfUbmSmp2F4WAyh327fYQRWW6HO4L1e9A5sxeUvvkB8/SQas9Lh&#10;ePsijin6cwo0C1dDXaipG6O0axLjg51orcuA4lFW6uWlOefzx7iQ1+E8rTw5CWbyJ3DRIIVfdOPC&#10;hwcR1zCCeOMbkNRLwGQrIcTSNkjPIBXjrBzU5K/BkxVvW9lLUPcpx925SRQlJUDv6iFI2xYQ9tFF&#10;xIk69C2cUd3ZDQctDYRlVSI3PRF9g6MIdzKDkqIhiuqrYadohZyybMhfuwotrVu4edseOVEuOLhX&#10;A8OzXVA4eBzBlYMocDGAvm0i2npaEWutA03bHKxPleLifkWM86ijNOSpAZEGg0sSMEvoIIV3ATnh&#10;drhOKPQqUSvW0nIIzsiE7hU1xGfF4dyZK0wIyEGDqJRFBqENXc3wVFGGZ6Y4qeFyYw9u+5VguK4K&#10;kZ5G2Ln7Bob4fYy2LgLzWSDtScCh45LUxZCBuXscQo2VceFmCEbaUqF03Qo1zelQv6IM54gEuoBN&#10;ozwpHrqSR6DlmQwftWuQt8hEf7k/9u9XxdDcGBxlpXDw071QMEnFaGMEDu5RYPw0AQ9lWZw5IgXf&#10;mDSYXruGiMYVDKc44qaWD2IdNSEh7YvR7hwoXjMnLagIJqqmcLK6iTs2MZiZ5bOsNQ9aZ2UQW1gK&#10;O20dBtBuqGjIh66UJXoEKszcMKpaSjlusghLz4Tc58cQVtWPZGtd2PlnIpH3v4K0Ls9VPZwUrsE4&#10;sgmdRO6o64chJdYaZ67dgpKUJMJTC5lssMYtFVOUcnu3b6ijcGSVcZ0uLANyEW9Fuo9yGIZbUiAn&#10;aYn2Ucaz2dmo6dwq2H6H++B7WuVR8H6DsHl1wuYNCZu34jVPrZk/gs2rMXhXY/Cu8A3B+xZkuqt/&#10;FMUVjUjLKaHQXA5i+IlNyRV9YjY/8Wl5FHorQBz/v/VdNG3TvuwTk5yNkbEJUXX7uYP3/mbInfWH&#10;b0ILOieWke2dBMfwBngahMIkogeNtJ5TtapAeXYejh53h9zNcMTXdsNM1h8+rKjnUD1e3b7uUTCS&#10;FcB/W+bD6LY/AptmUBoQDy1Xwjs66yCrlIqGjk7oasWhoI1w/9pKSN9MxCQfNmNVpZCUTiF/f4QZ&#10;9ghkNLZC6WwACpkl8tYJh3d+O9y1YxCe1whTpVi0bdxDim00HMIZCC2NwUgrGhHFo5giv+vWtSRR&#10;pjmCqvdBOa0wUwiBd2wJNBS4TEwRjKxLaD2XA2WjSixMdUNJNh555HrJXorFAB8IDgrByOrfwFB+&#10;PgxtK5AWzgy8Y63oksryjMUt6zoMNNbgukwiBjbn3TXRKTh4zIOBcATia7rgqBaDxPJmKJ0LfNQH&#10;j2xyzbQikdLB4C4hA9pm9dziIkzlo5FZxRe4agL65hdhKeeLoNJ+PgDdcU42BBrWuSgmHOYK+9VP&#10;BwC1a8HI7hNjYfrLiqCslCfU5uF2KwJxpS1QuRiA7P4ZBBqEwS2jGyGW0QipmEJrSiZuGpVuohvW&#10;EGQUCp+8UXTn5kHduhwlaTk8x+I+JNR1w0TGD/5lY8j2iMVtpwYRnw+Yh7GUF9xyRlAUmIQ7Xo3I&#10;i0rGodPekLsVhbT6dhhJR/DVA1T4JsIutIXZyTAcueQPOc0EFNa3Qk4iCOWke7jQvcA9W/xQffZ6&#10;Fb5LTkpCZmYW+nq7H9ElenI98cav/h7n73jDUuEI3jokh/rJZ4Kfewu4c/QNvH/O+Xt6DDy9mY2F&#10;SZRVCufuq9oasmwk8Q//+m8wiqpBdYoJ/v6f/wXXbDJQl+vPbKy76Pr8U5vAIa2pqUFHh9i14k9r&#10;99CS7oV3/vP/gVWW8Dp73ka4X4433vjl/8JuRSckxPnB2C0E3QPkUZaVk1/Zh65mJi7qhW2ukGua&#10;jzxyMUvLy1DA+6u0jnzMylz4eLsjIiIEgeEpKC0tRmkFOafd5JhW8bqsbUBjTSVKyevLzS/C0DwT&#10;Wz0NXI5Jr6ERNNXUopwc16JS3s93H2Ckqw5ldYPcH9E5BbkorCJ0jPohTyJ9hN51l0cwS2+PcHtV&#10;/OvPfwa1wDomzMqgo66LoNgCzBGzeG9lCiNDU6LBGOtqQElJCQqLqklrGkcjq12V5JQN9rWjkMdV&#10;zslvUWkNJ9udqGL/ipgUyC+rw+j4EGrJFa1qaocYI7WGztoiBBFyGh4RisDQSOSTM1vG9fPy8tE1&#10;wYrKYDd5qGUoLChAAd8Rk9NjaGAVo6ggD/mldWKI4OoUKgrJCyZUWJzzIHQ2PxtljT0YH+knP7UU&#10;5YTW9XQ2o5zbqm5gIomVlcL8XBRUt2JhcRZNJUwsNdWTPydeRjgn5Y3taKsrQiF/Ky0u4O/9m/e+&#10;+JrYWBpHbQkTo+Rn5ucVo5eTmL6WGi5LvqbAs50WjuY+umuKkZtTjrHZBXTVF6BIWKcoH3VtXejg&#10;pKGM45fP/tZ2DmNiqIPq7KXIy81F+SaH9nmvwB/rckLw/gXV5o8xeL/A4F2Kwbs8g/ebDN6VGbwr&#10;MXi/Zsqkp4Et7q1/O4jpj7XP3/64HmCd73IBIbe0+PRT8SGrYOtEdQkoM/G75x4Fa8UV5wesFi6J&#10;xHKFogGpYNTlERBy9++JEV0bdynAS0Fb8e8ChU8Q4BX+vof1zWXW7tJmlklsgbq2ziB4jXx38bqr&#10;uLu+hTh7gOWlJSbpeUWvr1FUV9gHKW+cYz3g/Rfsqgsn/yTEUCzOyjH6EXR3a9v31jeRfPfuikR6&#10;RcfOdddWqf+zBQoUktfs58N7a1hcXBQfB49zQ3Ad4hhs3nV0KLrL38RjtS4SF/7jtsr17wo/MSlS&#10;kc05SE4F5rY2wf2ssmi01dbZz62trLCPwnkQxlKEitz8e4NWvuJxFY/N2ioTBaR53ucxPODYrhMx&#10;d5/riBGV2+27j8AD9Bd64v3XP4VbQjbcdK9AkkmUuclG3GZQfXz/H7DjoA7fJT0I8HPGLUkJaNKx&#10;SWi9qdZ4+53DKB+dRIj6Afzu00Ow9/CBjLQkju9+D4eu2KGrPRNHPjzMeeMYPK4eofMFKR4lPvji&#10;04uISg6CvLwmE2/ZaGqthsrnX0DTuwzDHUWQkbqIQ5/+HidkPDE50gg3RytIXTgH14pp3J+uwbV9&#10;h+FfJARq0wgN8oCW7GVoB0bATloN1t4+0L3FhJRvDN8pdYg3U8X+kyYYGanB2Q93I6J+EJEaEjh4&#10;1UMgkiJM5QwOXrTE9OIg7py9hOC0dKid2AdJNUNSQA7AImpzDjpRhevHriMoIR4K+w5C08QSZ/ac&#10;gj+TFVqK8qSIJKG0voP3iqDn0IKLn76PK3S9SvAlNeWyDpqpGRZio4Wjpw7ijZf2oYDaYYkGGlCx&#10;iMVIbx4Ur8sjKDEV9W2NsDp/AjdIh+kv88PuDyUYzMbCzkQblxU0EZueglvs76Ed7+Ci3B0onzmG&#10;OwEVaIgxw+dfqDGW6YLK7j/g1Rc+gI5PKdrTHfD5Tnl0EQ2gffBjvPLr96BiHQl/I1XoO0TD1+AG&#10;9p5UgK70eVzXj8dgbRg+/+AUshrrYSLJ726oIa68W3yJ3WvH5R1fwC44Cd7eDpCRvAa7mBhoHb+B&#10;8Nqt4skolPbvIb3GAqd3HENa1yj8FE6RB26DsNgQ6CldgapHGNyZ7FCziUSAlz284ytRn++Ga3IG&#10;SEhj0bS9BaHBnrgtcwm6QSwk6ihD1y4EAW4ujMUq4HrjOKTN09DLa+lz0poSGY+EhoYip6b3u98K&#10;39OaW8H7AQbvZxm8X2XwLsvgXRCK/ZOC9y2Y8/d0nI83w5fR8wTuwjLC43iGk2DpM0FIYlammQFf&#10;sksiHMLq4U9xnciKOYyzgqmrV4gKQmikGFQnZPdSJGEKtophyB/bQEt8OuEVFSJuzsZkP9RpLecc&#10;Ugl/+0Se7CKEOcdDTisXwX6s1NqW8wW2iHhmtKT0c1iBbIWmUiSD3EHUZBUwm17Aae1d2CtFIKao&#10;CUZycRByxslWMfBIaoKLZjTiefGaM3EQ1T6LfM94KBkXYYLaABXMJp+nH3x9/wBMb4UgPLMR8hc8&#10;4ctKuoNqLFI5gTdXTWFFrQomRnlIi82ClGwyIqOyedMWoqmuFreVMhhKP0S8dSir2zVwNQ6Aki2r&#10;BZlFtMzLQFHLBBIc42Af0ou1hW5oXI9Bx+a7sCk9B1ek2ZecXsysTcCa/YoreboPnqI+RCKpjZSH&#10;2nIoqCUS2leMM0QAFLf3EQYTjaSSDmhJ+yGMY+JDTpqaXRkq2NeOkmIqzBZxnFdhLRuE5BbxRGe2&#10;uxlqHK/4zFpISvgguqKNyYpYdPG3TMcYuES3I94jjmKGFfAm1PC6bvHmRH8DiU5R0GS1PMAxAjJG&#10;JYTilPIci/swLfRBIQyFDIybYtOga1bFx6vQ5mDDZEhmHyFKGURf2FSiOI2TUMU4IkkGsLQ+yxdP&#10;MBwT2HdFT2b02pEVmEieYAZyKsf4AmiH5vU4CCF7rFEYXGKFIOvLg/f4hBhcPHMAN/TdCe1aQDCr&#10;Cukch8t7X4BjpbBWFz74+f/AAYM4NLLacktNBSaeqVjhhR2uchb7r1sgK8IH1vYB8HPShCq3E+5r&#10;DiVdL5QVhEHmqizMzLWgYmIFX1cLKvuao2/9IZYHK2F2Rx16fKD2dlVDT0ESWgb6UNK6g/KOQXgp&#10;78Fv3zsBP197yF6Th613AqY3q00PJxpgyv1UFQXidy/9GjZx5ahgRvVnv34d/jVjyHJlFtoqnnSL&#10;RaT7W0NdVQ+FTWNoTHfHRUk+uPX14JJSi8ZYT1j453/t4+HgwYMiqKIAR/1e2v1BXHjvFzBNF+66&#10;P27t7e04e/Ysurs3XyBbi9wfgsRH/4bj5Iyml4iFduYGinDwjVeg6V+MkjhzvPrvv4MJE3lRPqxy&#10;6cnig9d2wNTVEaZeIbCT2YfDinaYIBLE09EB5iZy2HXwIiopinT589dxyT4OMaYXsPusEgLMlbBL&#10;6g4yI+34ItyN/JZupHk5wiYkEFc/exW7JQ2QERMEF2bGXfRlcFbSEBHRwbAR+KVPEggX2iB1chdC&#10;WnhVT2ThjZd/BXUqXeuZeGBw7rEITH+WNd7ZcRFDnDP3plvjC465/GW+SNVMoX1mJw5IO6AoJQZG&#10;Kufw5lsHYOLsyWRsGA69/iYUDaygZ+SEwspy3Nz9Fk5o+IvQSEISI9rwNL44p4Gx8TGEEoqorSWF&#10;998+AHtrA5y6rs/kRhR2v/o2UUe20DVyZZKgETrn/gApHSeY3jgCGatQeLH6J6NvC1uHcNKJWAlR&#10;kYS0hj1CAj1gZmUPtYu7IKEbiJZsF7z61gfwy2SSjtxcRWMP6EgegpxLCMwkPsdBOWsURtvi3Vc+&#10;gYmbE6uQXgh0MMGlgzuw87gcvMITMfNENXVttgdKu97G4QucoFmaIzKjHukuUth1UgZBNmrYdUkT&#10;cbx+z9+Qh6ebLzKJGksJNsO5PR/ji9OKhPEmIMBUFu+/ewS27nbkKyejnZzmPZ99BmcvXxza9zn8&#10;K/6c/MPv5e75o41sB+8/zLj+mLY62VmN8LBQhCYXY+FrtKP+3McsiOalxIWiaeQ7CmL9uQ/4b35/&#10;99FamoYQ0kxCg4MRmVIgnqfdn0JefDwS01OREJWGgbEx5KdFISY2FyMiVbd7RJokcL1QVLT0ob+1&#10;HIF+3giMjEJsdDwpDulITcxELeebUeGRqGhuRUFCNBKzKohOLCSSlQWrqTm0lKUgJDQODW0tyAgP&#10;Q2JuHeaJmMyKjUMS950Un4cxQvSTYsIQm1SOWVFOahbxgVEUhhT+Jg04KwbRsRkYoqDhYB2LjckF&#10;FNBrQFBwCHLKG1BblM4EfQZa2uoQGxaOEvKxS9PjiG4tZdJ9FoWJkTyeaAwxMz1cn4GQ4CDExBMp&#10;y2BQoN9kMCbYIqKOtnLeGhiEsPAIxMbEISw6Gi3DC5jsKEZwSChKGoYE1i7jm2r2i/dnaAiCQiII&#10;9RZfaE0FmUhITkZSZByqqCs23VePiLB4kfX0SEMOgkPDUcWxKkyMQUJmOceqCBHhcSwYsBIdHs2C&#10;QB+T34Oca8RxjDMRFxKCUB5jVnEdGsuz+UxIQXN7E1I5luHh4UgnTbepKo/9SERTezPSI4Xvw5CU&#10;3YSxkWbEhAQjLC4B8fwuNJTfZ3GfDSVcJgYxce5EBwUjI4NWozdIVRhfYW6uH4lRkaQ5ECmdyDFI&#10;rMA8UT916Tze/DoRUffh8hgyE8I4vrHsWxQqqIlQlMrzmZiHvIIkRMWkMNG+ivnhRoTz+KMKxW5g&#10;wvykOC2Cx5GCkakplGTH8nrLxOAit7oxhviAQMQzTuFMGQXsR8LmtRTKfXTN/HiSeN8yeC9j5Z1B&#10;mX3O16rNbwXXM/NLrODMYYyf0UnBr52fiVmMTMxgZFz8GWZVY4Sf4bFpertPYWiUnChm2Ma47Bqz&#10;zQJc/XmD9WeXE7LH6ytzyEmoQmBgMZIrBzDQNYIucrB7WgbRN8Hs9tQE6uonmJFdQ0VuDYLCGnlz&#10;LbGS0o9RcvNnBkfQ2DIlykSvkOPW1LM16VpDQ/cwOlqGkJlcDb9IVqtXuD9CRmIiqarZMSvK6PbU&#10;tiAgphGtPaNoaRrH2v01tNf2Y5D9a64epCDLPQy1DqCblnidDeS8z/J3QpGTykcwywdZQlo9uqjU&#10;n5tEekHtmCgD3MOqfUBEORIJWRuZmicvbhDD3F5L/TAzl1NoaRnH+OgEclOq4c/sZds0M+oL06ir&#10;Gab1Cq3uJsgxiSxDMCkJjUQIPHy4jvK0KoTmdaOnfQgdfQvMQFMtksc3T10CYZ8PCVMqzeb4hG+N&#10;z+BX9KGfCpPM+D9YpaJrDfteRW5RH2Hv9wjBYRB82RmfSASianQdazOjnIiXIq2CfZ2dQkP9OCsR&#10;a2it7sMI0+nCfh88WOfDohEBUZUMGrqog8AHcc0A5lhNGGkfQMcAqwaE9MdHlyEoqR4NrVPchviY&#10;7y2T2xJbjoDEOtQ2TbGfayjnMW31obOuH2PUYpgZ4DlunWYlQFjvLtrIrRueX8PcyCgaWqa53gry&#10;UysRFNOCaY7HHKuugeFlfAE1oYsQyAekXCRz/xFp3ZhZpnJv1SCVQe9hoLkfnUNLX4oUER4h8VlF&#10;5GkdwAuv7kDL4gZqWZXr6KjB+c9/A7tS4SExg8Nv/APeOnABu3a+j1Cqd5773Wtwqeiheq80fv/K&#10;ezhCLs8wg7bGICW88JoikkN18PaHx1HbkYN3/vcrsGL186PXuD1PD7z5zrtIaZ+D+4038dpnx3Hh&#10;5GWktTZC9q0XcVbTFXJ7XoRmdBHcZQ9hr5QPusq88e5/vYLbDPIfhRpLI8hOL0VPeRBefOEX0HLj&#10;w9dHD//0y9cQ3ruKaser+P1uEyYb7PGb/3oRFy9fgY5bKhqZPf+X//XfcErJQ1XvKF8gpUx2PBMk&#10;PzPBEQSBXn75ZVy+fPn7mfps9DN4/y/Y5j8OnDw9mYAxNhZ9Lly4IEoWvPDCC0/DIzcGcfbjf8de&#10;BT14xGwJsBChce44wqvmsEbuWUOyJ459+AZ0XfhynyrH2dc+gJSuOYT8bFO4JrQ9s0V96O1uRWdn&#10;Li4fOgQ7JwdWBj5BWAe1Jeq8ceTwWdy4qYKggg7cHcqGwk1NEYpko6sClUzg9dfVwFZpHw4eUUVh&#10;RTI+evk3iBFQnEy0FbNi3TXWj3ROYEgjxEZ9MD78+CCqharUQCreeu3XOH/lLH75b68jqHoL8rWI&#10;LH8rfPjiL2GSL8xQ2iF9Yg+UFFQRkNOATOebULUUa4zcrY/CCQl9iE07J6Gx5xOco/1Vvjg3BX/V&#10;czANeay83JFshpsWwaLfxnpa0NSRgZNv74OFqS5kNFwxtjEClR1/oH2UMso3FWgSrSRx+tINKBAy&#10;XEQObFdJOOGT2nAKykF7nhd++98vouIJ0dgiX1Z9CSd0MlLA60SoCGMVb3oe5whHVtIyRTUhu7mO&#10;Crx+yVG+X42Tr7yPq1pGqBMjbhGrKwtVH1GWDPN9FYiJyd1MPhDOqHsJ+/afhH+xOMM+WeGD4wdP&#10;U3BLBd4M5ieGGmGmr8qknx1h0OIZU7i6FLRDxWJmE5XM1P9+B7TJURaPWR/UmQyRk1aAtl0o+heX&#10;kRsdgbr+7wOjIu7Pn7uJg3clVt7tWXmn2JlJzGblPU8EnVdyyGHlPYmVd5u/4co7sWfj/airZhK4&#10;qIQojs3Z9Z/7ZG3vb3sEtkfguUdgpbcEduYGKOjk/O+519pe8LuMwAjnFsaaZnB2dkdMVh2phT+i&#10;LOF36dCfaZ3HwbsFK+8erLxHbFbec7+s8v58wbugMn6XkK2Kxj56ts8yKJ/l/2eYVeNndFqkLN8/&#10;MkX7uCkqyc+QJ7xANfo52sNN8DNOSOo44sg1SS9swAJt2AR46HcN4J+Gkj5zGwoCcI8E0R5Dkx9u&#10;+r+LRciEJlYw31pWJOL2hBjdo3O1KQb35DqPz6NY1OwRIuGRQNvWEuKMjiBK90ftkUjbE+tvLbT1&#10;2+b2BK73HzURRO2xwJtYqO7RBkQQsqebGIInNEH4TWyv9zjj9Gh8NvcpLLPVZ/FwCes8vU0BMtdS&#10;24YEcvlLGGALcL/HR0H43LPCdIKgnui7p2/kLcE6YZ/i9QWxwWdvdjHMUHy+nujpE9C3rT48JERQ&#10;vNSWSv3mcT86l8L3j/suCNU9s9WnxmZLiPDxmHx58knYY1JuIWFY+/Czf30Jaaz0C22iOhxv/Of/&#10;xFWbZMQ43MLLO04ivSgH8qyi3rZzwNGPjiCpaxDOlz7Ar145Sd7OfhxXs0duhAXefO0YdFVO4b9+&#10;txtR5Pe8/C9vEtrliI9+/d8wtjHDL//rl/AsHEKi8Qm88NE1RGdmo6WnHEd//RtcJZdM5sN/w3mH&#10;JETon8erHysS8psIY8UTeOX3x5EQ74Pr2raYEnX+ISo95fB//tM/wyGXSZxyF/zPf/gnKPsSgaKx&#10;F794UwZ1FRF456VXYeLORE13P/K8VPGf//QBKr/C4viZC/AH+Od9DJRH491//Z+4SK2JLajlEuGU&#10;CwsLok8+IdVvvvmmiNP0GCb5EINVUXjjP/4P7NcMohVREQJcA6jgnImz776OO8GEVieHIqN6AOPF&#10;gbh0VgXRUbYMiD9AEDO9QrWqMdaQcDp5JCXEMYOch4I4I+zafQolddWQ+PRlyPiQS+94HXtPS0FL&#10;4QxOs7peVZWMi4cOwzMxDdF+4Shgpt/DJw4rK8MwOHEabmmFsOKycvq+8L5zFu/spBpv+xTurqwQ&#10;+irQ9xLxxWcHUD7/AF0xd/C//59/hHF8HUI1duPv/v7X5LTlIC3EiUKeLtC7+Cle/FwWCTG22Pnx&#10;DiJn5jj+q1SL/ZCVfnsIbi1N4XfwyuuHUDGzjKWJfOx7+RXc0LZDaFwWE5rNUP3iLZy66YyM6Cik&#10;l3ais1Swx7qI+BRex8yAZ0YZ4b3XWXm30sHHO3YiIiMeB199HUpGhKfF56KtvxsGF3fi3C0dyJ7c&#10;DRVdB3gH+CI8ygdXjlMEq5m+0Cf3QNE8EnmFmcirqyei4QucuO2NulR7/Pb3HyGeSU+9sztw5TZ1&#10;N47uhp5HCPQv7iCX0o28Sje885v34JfbQOQQu7c+D92jHxHl4EZ9DQHFu86xvSt6pmwsjUJj3zs8&#10;H8rwj4hFTXsvUl0VsO/YJejcuoBT59QQSMSLd0QUtChgZRPRwJXmoLH/fexTCiQyZh15Djd4P+6F&#10;s38QMlitaK2JwbE9n0HTSBtHd+6Fb1o1ZpdXCHH+6U4Nt4P3b35MrQ6XYu9//D3+5y/fgaq6JbJ7&#10;Hmslf/Pa20tsj8D2CPwlRuAB56tLfJdutz/PCNyj5tfCglhSers93wj8QMH7BpbJPWodEdccvq4N&#10;0Q7OL7qEHM6nOQTVTd2EX/QjIqVEVK0X2ncK4BmIC/yxflbMFxmE3SM3a2RgGlvJHSEQfxTkiYTF&#10;toLOB5hmomGaFVFRE6zRnuI9Ucl+iZZ37OMq/UOnJoW6z31Mj7ESx2BS4I0Jx7uleC62TxO2TQE4&#10;4XvyqIS2Mj2BWirgL61tWdhtBY+rGB6cxcoTQfCTCuqCarywfYGP9bixf+t3MTYzT7gqKQHTy4+4&#10;1MJ+p4lumFrYxNY+1VdyvdiXyakVVpm3lPe5Vf4tVKMft8c2bOKxEP97S13/cbJjU6X+qQTH03CT&#10;R2r5gub8oz48vd4GA6qRscUngmNhf2JhN3ETOHPicRYC+LtzhGDlNKOMMO3VRwkYoRvrFD6ZwQKv&#10;yVnaDq7yuB7b/Amn9rE3+6OpNAXyJkfnxZzER8e31V/x3u/OLWCGUaBwLh4p9gvXyZNJA2EMv8JS&#10;Lz4lBbYU8LGyskXDgPgabylKFsGTQgkzCiC3qnVKPG7Lw00ICgxALvsmcIqLk0IRkVmJzsZi+Pv5&#10;oqmrH0XpFPxh5TUiIZWBdwaiokORXVCI5MhIRMXHiqBZZR3kN5MvmBxOSFZOHWYm+pAcQchWMSvh&#10;sbFILGrFFLlfMaFRyCcfOT4pGjmlXZjoIzIjMUcs1nRvFgWJYpXl2FRykjOiRH9HRaYjLZXHHpOK&#10;KcKzeitTERwUhZ7JJfrmChC2KLSO/qUqjeS856eJxzY+g96gT1zWX/vnA7SWpG6ekxAEE/IXmlRI&#10;njXHiNvKpHpzCeFeGZUCkYMh73w/yrLTuXw4Wsc3OSf355EXS+53UAQGZknHKBXOMYPCBsKxCdML&#10;TyfMK4mQurgMUmTmkBfmz/M0jJ6aQq5D/QQK9wjwuMjYZEwJlz/FLieIGBHgX7nRAYiIIr9v5lkf&#10;02W4qZ2DEcVbykTnJ5RZbfox9zYjgkGxXwCvE8L9WsnfXupvQiivrUD+WziPtQN8bq9PIo1wvHBq&#10;kxBQhK7qTMLMqK47PIeZfkLwhN8iqbERnkz0DnVNeA2JoHsBYajqEa7lDZSnxoiOv2NyHh1UqBa2&#10;LSxT0NxNAZgqQu/CECFsIyId7b0d3EYo4iikN8drMoGK2KEREURCRSC7ctMTeGEQcQEBCI6nTsTI&#10;IMeUkLn0YjRWFxBeGIrU/AKKcYYimdSauZFORPj6E1JI2Ft2FkpzckXnsHl088SvTiCV5yQ0PAdT&#10;pJI82dZmeU8IUEYG55G8n8r5LqrOJ3QxMhljfCaVkU8XHR+GgKBg8ijzxckAqmAn8X4LjS5kwmYF&#10;tbwXhWsgMjICqTm16GwpE+2/hvzD/nLCKwnT/KlPVbaD929+hix1p+MVonn+j98do8ZCL5i2/uaV&#10;tpfYHoEf+whsDMFBWQvJRK1+q0ZXpfxQR9KobJBX3Y3u/n6i3Ea/QeB2FkG6mnCPq3lqV72FEdC6&#10;ZfNIl+lbHce3XHiFlmz60looHXle8dU1VOYUoHnsq5/yRX42MLCK/ponwkNM1ufCxNgMLk5+yCxp&#10;fuqol4ig7eztwSgRy8+mgAt8rLntqOew4ntyk09uZQNdfOcZmJjCwyUIxS1fTjV8vPYiiqld1jP/&#10;x+Z/G+NNpOjqQscmhKjeEYxPDGOYvPwvaxWBDjBziN+kvn7Lk/StFifSlfOFelIRfqrtWwXvqu6s&#10;friXQ97uG2DzgmAJs1bD4e6ktHy9Kl/nwBTk9EIgeyfkqTGsoCiREAPVU9zHwV+YIPaIfv86L/Uv&#10;C5KE0Ha5tQHXZf0Q3yxcWFMirrNPahvK28b50GAAuDSHcgYo3aIZ/T108KFSTjXBWJs4mLtWktM5&#10;gMlVir5QLKWfsPKc4g5yKchenx5HYU4nFeUTKZKQjOrWDiqTusOrcIzVLyFAvIepoTHySDrRxW0L&#10;SYRhQvZXGSzOkUowNDAEnfM2OGNUgBmKuAiq5ML++3mjxMdkQv0mJ/P8ZmlkjEqLDEj5+/zIJGrq&#10;BzDEIEDY/iID9d62AR5TJwapbP5wdZYTxkJ4RbPaMyT05z66KMBX1kEuB28KU6cKQm5ZJVxmzxmg&#10;tjX2UrFyCpn+CVSZj0PbLIMATj7rqnrRO3MX9yngMkTBpbzidnJuCPkT0Arc7yonscNDDG5ZsRqn&#10;6N7M4gqmiZioqOhAcfMENoSA9+FdNJR3kIsygrExIWij2BY51ZUdFAN5SFtAwqdrmLgYYZKkmuvV&#10;k1wkSkbcW0E9gyF3PtjMncQw1IHWftTQOkSA0U/1j1M9m/shDWGdF8k92gA8oN2EiUowzPwqkF0x&#10;JLr5F0d5PPWjWGUlrDG/DZV1FNg75QbHDPKFhCuhb5g8qgmsbQbzQkJiZoQ+uzUj6G1vxJXD7gir&#10;m+EYz6CirINCIAtMNGxgvJeCVk19sKfFobRuAb1s2TPC5SuoqzBOVf31+cfnpJ9jKFT5v1SwLjER&#10;mfQJHhoi9vgrLP9+qg+W7eP+y4/AxlwvAmidQ7OM7bY9At/7CDwZvJ/XJGzemLB5ilYqUTDnpiPV&#10;xEmvu2pC2Lz+3zJs/iHaimPh6OyB5Fgmz/j+2m7bI/CTHoF786jMT4YUNVmsE4V5+V00VdfQOvgu&#10;Jns60E4udSMpjRvC/JKCswOkgorbOnLddHDuPK353LzhbheE3OpiuhH5orabFEhyxNvpTtI9uhlQ&#10;rUyguroeAhU521IJ12n5LLS+phq0j9DueawQkodkUTM2j3IKxTa3VsL4Bl0LskvQ2tiBLmpONXeT&#10;akp7wzIWIpp6mVR+uIBWUlmHh3spQFqNyaUFtFUUo7pnM06hSGN1dS1mNm/TMdIYCwrJj18ZhJ7E&#10;OTjSEaq4pJrzdWFqvYhaCphVcG46Mz6IttZuDJIWV0L9qblF0lQLKzC2SkHIiW5UlFPYdEmYdS6h&#10;kkKvtV0T6M/xxIVz2pxvkha3qV4+1FqLFsZE4rYKD+mrMPQvQDv59PG0Owyx0Mdt11C0NrchMyaZ&#10;8/4MBLoGY1CY8D5cpMBrAeq6J9Cb4YqLlywwMjuEAhZwJplDWCePvLiomM45FSilAO7gDKvd5Pm3&#10;tHSiLTsSN+S0ae246WB0bwR3jp2jBV0T6mjFlpGfDmcNDRiHZ4lEaden+ygQ20H3mjn4qlHkzSMU&#10;eUU1mGcIs7a5nwqKHndSE0D//GncNPVCYW45UiIDYGtnh3zGMHPDPWinvXNjS5eIrjbeXolAwxs4&#10;dNZcRIGbZqGhgS4aq0vT6Khr4nG2YYxU5nmKv9YzjrhLlyzh+7bWVtKRtiY5AsKXOkR05xDsxwX6&#10;rnBtjixuFsEoiFjT2EVh0EXUF1G0kBfXw7sUaC4qohMRRYMpKts1zKRIXSW1uDY5gbze63hNTK+t&#10;o8rXFrJaVoyN/mIQ0kePjkfBO7Wvzqp5QNKAsHlLugZQKPaPBOueP3gX7MXuofPwL9GnfQ5r3Y2Y&#10;i3PBXKL75scDcwluWMqgNcREJ7Rt4vG5pBOGWpqwlBWMmShHWmWVMOx8iDkGmdnkXqtahlEUoVok&#10;0iBUTZ+rCi9UfhlApsUVUxShHK4hNVh+sAgDSaoLOtHeRIXVIwZ3+X4MvjUz0TGxjqa8IlxTikYs&#10;A8Ao6whcuJUCG0Nas/g2sypaQMgkBevcEiFJkbo2PqhsjdLgbh+L45ciCW+uxcUv7GCR1Mfqu6D8&#10;+hBTzS1QVHDHabkMtA12wUCBCu7sV5pjAhz9CnH9sCMsE3pZpxJJMJBnXAYt/WTY20biimo2BoeH&#10;YEBV9l373RFU3oMQKnReucMM1+bTpTgoASeuxsDJLhpShrRDY3+j3eJxSsIXkaXTaK+hEJ8iBUDK&#10;BhFrH4XzN5NgZxwOFfdGdAuCWZJUTmQ1N8klEodPhaF+lDYJ/tE4cNiJCpY5VG+uxrnTgXD0SsUF&#10;hQS0CRhTtn6qOmuq57N6tAZ3DQrmVXdA44IXDDxzIX0jCPGttOWjyJ0uObPGt32hYluPwdZmyFx2&#10;wY6T/sgmqsJcyhOagW0YHRqmJ6cfDpwOQ+XQIsWl0qBPRwMdFR/o+TNRUluFy+edset8CEo7e6F5&#10;yQv6HrmQlQ5CeLX4YXN/eQ4+FtEwDqrDOG/UexQX1FPywOf73eBd1IVEt3R6uRbj2kEHmCQOYLqr&#10;Fbeuu2EnA/TQMjEH+t7KJPRlfGEW34kOqu0f22kHl+JxVr0H6HXrTQGrODSPj8DoKvcfWglTBQ9I&#10;3KLQBRMZQRaB2L3PCVoB1SiNzyb0OQpODrGQ1MmjTqnoCJ+6ZoVvnrSKe1S5f3Rrbv+xPQLbI7A9&#10;Aj/eEdgO3p//3Ax3ViEprAgD28H78w/a9pI/uhF4QHeSKA8TuLu44/yuvXDNpjYKfdolJQ7RS9uQ&#10;vumkR719iC5IJYjydIT0uSM4eFKdom/LqK5Mgd61U9hzVBmp2eG4cUQOrURDBt2Ugo61J1RJdTqs&#10;6ICqTmq3JHlR7FkF5098QfvmCOTQEtHAPgHl+fG4eeUkvth/nUFyMdTOXIWNlwesPf3pUpIOyQ/3&#10;UkQ4AzEmCnj740tIpACwP60FHcmnVlRQp5ZKLTT3fYpTtGJzMlbA/jOqCPGzw6VLegyaO+BnrEW7&#10;w92Q0wlADS1wbY2sYW5AkVi6wljRqvHqTSsYq8rBNLgCo61l8LYwxrGTV+AdGYzTb31E5XM3aMrS&#10;d52CsroS5+GTXAgXQ2VIy+iibLAPqX70Q7e0hQm95OtKokiDPAlnd2fISqnD088P6tfP4ovPTyGf&#10;Is6dTSVISiF1UekspJWN0UTtDMdLJyGh5oSieFdInNQhjZHaOyfPwD29mlbKnrAkitPMzgNVeZG4&#10;dkIWblRSt/GOoDJ8N5xVNGFqp4VDH32K65cvQZ7J1qn+Alzcd5nn0xp7Pj2PzPbHSIqeMgrIXZWA&#10;irYLtcg6oPbFAcjRym2ClXRzZTkc27+XdnNUdZe4AFl1HZw/eIGC243w1tTlfrSx590vkFBcDJkd&#10;H0OW1smDXZUsyHE+7m6GO24RaMjywR9e+QTWMUxeZIXDzsGGBbErOK7ojKaGcmjT1nH/vqPwJ2JT&#10;6rNPGI8E0pWKDlAK13GQLgBeITFQ2LMDJ6m0XtvdQyvIAmT4UKzW0Ay3zn0G6Tuc23s44ipFoSVo&#10;MVdPgT3zm7I4sm8/rDzpdX/uAsWTKxFrYUY7P1Oc/uQDyCjIYMd7x+Dq6QLJCxrUZ+pElD31kE7t&#10;g5SqDfwM1ak5pIiWkWXqohWisO0vZxn3gwTv91h1vru8jArVC1hoLKeAXx+WShKwXJ7KT5ro/ytV&#10;rCo318LJNx1+MSU4K++EMfowL1Wkc9lEXohBcA7NgolHIpTNQ3HqlhvePSSDiloBOvJ8HHghz7U4&#10;2IZLF9ygRx/2AxcCkN/XDyOZEFSxiFzuFwt9n1b0dw/BySYN6Y0jCDEOhX2S+ISEmYTzppjCxnAz&#10;NDUykJaUT7/BOv6ywG1EIYWWRqY6meTKlvOmEay1lmF9MwYs1rIxGKfCZGBQHlzDcnD6mA8Sqttg&#10;qBiLYR5/qF4Ys1od8NGLRWabmNcvBHhRpiGwjadW+RirxLczkJ9TiJMnAhBJn/ta2mB4aoUjtGRT&#10;cYn7yKaVnaFHJ9cdga5MLFIKGmAbWsrj8IQGfccjaDdnGzci6k+0RQRc2Lf7E61QkUtG79QM4vyz&#10;4JfchobiEphZCn1YgdpJB/qeliODML+qLD4gNYv5/TqsZYKR3C6GAQ1WlEKVyQVBPd9MPhTRtHDT&#10;k4mBkKvKdYihV2wznG+HILl7HWN5edBxrECSXxyVpqkGmcZsGQNiE3newPTRK0orhm1ECX1f3eBR&#10;0AkrpWCUztEJNCoF+v6E6NqFkQubgqSMFsJuuqB9gwqg3E+BMyvz/kLfGXjTdkZo1YT5KurQtz23&#10;FKdPUNWeInbVvWPwvRODUCrzu9PrvpFpvabIeBw+F464VI5r74KI43yfFf+KnCpY2heimcG/5a1E&#10;jJDOkBZXAMeIQlw9xgRKWRsslKLQwt1VByXDNYIWYWsUQtvvBKfwWuTXjRDFkAJDVwHqO47b1yJQ&#10;NbaCiRHSKZjQEuklbGoEJNP6I42c4Hb67fIH0fF/VVsba4GVhhTkdTyIHfl+2nhNOK5LqaBm+j5a&#10;MnxoeZL2nBv+Kp7uHP1xdSB5VRLazgl0NvjraUP1SdBU1YKZmQFumTihS0gx/0jaKu9nJy15XJWW&#10;Z9LxSfrRQ6r8B0OWNixyurZoEzwrn2prKAyyh8w1OeR1b52tdRRHe9L3VA9mXn4IpJJvFxN6f+42&#10;XBEHPQMjqClIQY6TDm11U+QSJfN9tPaiSCYRT+Kms+AP/BBJjneYLIzYtJh8vj08XBlFoKkCrly9&#10;BgNTM6jL30JIZts3wD+fb9s/laW2g/fnPVOLFKfNQ3xwAfq3g/fnHbTt5X6EI3C3JwPnD2uKKqVR&#10;WqrwDI6G3PVLcKTNVnxKOuoywiF13YG/LuOm5CnOKajkHReDvukHFHbdQBNdP27qC8/dOdw+LYtm&#10;vlrybTVg4pMKH51bcM0Sz1Wn60Ox6/BlRBGdmJ5fihQnC5jZBMPCUAG3LIIQFxeN1voSyB/YiUMX&#10;tYgsFUrPa3CQNUA1C/ejGQ64phbJKXUPJI7Ics4tzEtN4JFQhkBdRe5nHHcbQnHhiqPoHWAhqYgw&#10;KpeflpAkpYn7zM6Dn/WdRwKkG6tDMDx3GZFNqzRvcYO8qi8GGVv4E55+4v29CKOlqP5leZRz3zWe&#10;+jB2TaBFmg7cKQCcyv4b39GjPRvHRk4LbaKi7QZ6s/0Zm1iI+hssI4E3d+zHLXMqnceEooZwuQ06&#10;G9VWUqNl6R4qgg0hr62NQCtP+KczPtiowo1TmjQ2plismgJcfIIhfUsXnaJX/AYG80Ox/8MduKri&#10;Amo6s80gxMgQBpYmCEwvQ2eqDxQ1ovj9OJTPKVH9PR0WmqHo6S3iHMcModkFaGzopi3jChIsZemk&#10;ZQtPXUdkdd7DeDmLiadVEJcch/wqCkDrOSG9uhEuysqILG9Hkq0F90O4Pe1oheYmL0sdnXW0hBvj&#10;jG6y6FjUrhqzcp8FmbNaIkFXf5nrcBGEhNvjoHLTnnaBhpBQsqE1bzhqSMszk5JBevc91Efr4/AN&#10;U2owRaKypRk2MrK0exbHQ6t3KTadGwNdjTswsHVHf1cVpC6egxtV9pPSs5Ad4Yj9DMjjk2JRWNuE&#10;AC0NukZVozjIHeqG5rALSmKxNQNS541FpVRXGUUEUMPn4sVLpHYnICkzB/mkTZpai8WHN0hRvvsV&#10;lpaiBX7g9sME7wxSVujz2Up+n6iTI91YZCZoqThe/Cmi8FJ5CpYGuij734po2gmMUnn+IT3MF4ri&#10;sZgfhemyTDQNLhOqzA85mB2D81AyC0d0YoZ4m1/CI372O0G8rZ7Br3taL20hVlGXXQavnEb4G0bj&#10;lh5t2O6koIET015mizRVIxFdNYGhnlZoq0bBJZ0cTL8ccjAnqS7eATdXQk0Ka+Dt38owdpYZtxza&#10;NbTD26kcbR3dXD8MOZ0ziLKht3JwM1YoRPRwfYG/J0PPJgUqGgloJD8+2Tsety1SoEArusSafkQ6&#10;UnypgwZugq8oj3eM1fDbtymEROXA25Zl5KFPwIX+jDbOlQwY5pHonoFkVpsFnriwTkVcPnxj+ggh&#10;GYGXTQH5ybXQMGB2Sj8CrjG9GCWX9I4aq8Cp7UgPyEFMwTgWyAd1ti1BH22cXKgQbBTShOHeLqir&#10;hCG3cwGVyblQ0Uunp+EY+pvr4exUyxB9GYH0OyzpX+V+HxIaMwYn8yjoWSVDTjkORW19rHznEFXw&#10;AMXB2YjKHUUnYShaRkm4dtWZDgX0mCZMxkg/Fq4BjRhfnYSfRSZh+ncp4JUDNXpNqt+ORFrjDDNy&#10;BbipGw9l9RC4JvRhtLMFunfi4RHehsnFEXiYZqOPcPnSsGwEpwyKjucBEyVxgXmwtkiAeWAtBkkv&#10;cLOOhRXPT8fsPFK9spBWM87gMhp3gpowxSyoJX2JHT1r6D1PeoAoeF9CVmguZHTT0E2dBX+TUDin&#10;tCKG/dGkf6Kqeiyy6QkdaJ2FliX6lhaUQEErES2EbaUEpEDHMk/kMlDPhIdPRA/WyIP1sMpjhrgd&#10;wd4N5Is/5ugL13BMAsXhEtJRnR6EWzdvIaluGPepXF9Pj+g50UN4jVZufeTVT/MBuAcvvXOUyvmF&#10;tCMkRJ8e0t1TYujOEBEgHT396OrsRgftzto6O8nJbkJzL1X8BaXjxm7SGKiYPdCCVorHDTKb2ERO&#10;9fJIKn5PRXqf8j7khFrDPkJI0tAgZZiwpLZ+0d+jve3o5LY7O7rQ29cHXyttoh6SRMiS7hY6IWyq&#10;J08P9mJgYhFTJe742c//GS65IxjoZpKmu49wpzoMbyI2fuDn2Q+y+ZEyX/z6Z7+FaWoLXRFGYXbl&#10;Pbx0WBrRIV5QVbtNmxNz6LiGoL6MtpLKirxW+fJ29MMAURpOalLQdc4k9aQQxkZWMDOklZ6hkFmu&#10;gD2t29zcjXl/aJISwmeBsx3iSdmpywiGxh0juPoG0sal+hmBxC/vYp71Cfz7+0fRufx0gL4+U4ed&#10;//h3OMAk4fpmguvxFh5ilZn3Hb/4B1jmCIHxQ+Q7KeDf/m0H4ulgMTvZAQdPZ9ibWuCm8i2klNXw&#10;GXCTVmw+EOj890dLYGHpxWkYaS30lFdRUYEBqxT+TFYmhlpCnXA6pZvqcA6mNaa/CysfarB1ZGXA&#10;NY6OEZkcq5u0fLOFmr4ZKsUzjEdtiddg18g4DA7/CrsUXNBDmGBzbT5MlORg4BWIWFcrXLymiXbR&#10;ag+R7mUCJXVNqCgq4I6ZLe0MLVFMxfrGEj477W1haBeOiTVx0unBwhQCdE7h//1//Z+0k8vFXHsr&#10;K0EhFGeUhybXszS2QFxBOUJM1aGi5YFwHwNcUzBGXWsbomjT07tJm28OVcHPf/MqGu7SflN9N372&#10;0mVOpu6hJMITuuQpapp6kgM4h2zXOzh3Qx+9m5O2GFt13LYJ5wT4AdJ8LRFVxrF/MAd/Y1nI64Vi&#10;ZLAaZgZOaKXY4I+5bQfvz3t2VtBDf+m81FqMUsx1u22PwE92BO5PE2WoTUcQHcicPgEd52SUMRBU&#10;o6VnTEY+ktyMcfSIJCoGV+j77QMVHWsERGZhWvTMnEeA7nX6j0tz3r2MFDtN3NY3xk2pC7h4VQ5X&#10;T52EqnUcgeVs92YQ62QEY3tXZJWUwkNVCufknVFbnoA7Wgbwpv93RrgLTtOaMz4+AldOXeN8uhmx&#10;5FZrsfLsdYdOJCfV0MmJVHmoDeSVNGEZmIS+0WZonTwGHc80Vmn1cOw4eexV2ZA6eAzO8UVIC7KB&#10;oa0LUoro5NRUBM2bcjA2d0dufirkDh6FVUQ+Ym1VcI6V+gB/J0jdkIEUK7hy8oqQoFtMUE4FfG5f&#10;x3lJNchePQ9jOz84e1hBl4n/wKJGlEVYQ1L5DnyikpHgboJjx5RRVF0I5RPHoXhTi0VGE1Z9ozm3&#10;E57991BIW1hbA1PYWhohnjD/6lhf3JDRQ9PoCALvyEPfxAiSJ07gjl0csiJtIHVLD35hcQiy0uJ4&#10;mSHB3xESl9RRNdAJ/zu6uGNkCmNLT2RnJMBISRam5ro4vu8ixVejoSclDY+UMs5xZjnHJBrX2xN2&#10;plawYGU6v7mJNsDmkNN0xtA46XgWurBx90AlC5+FgS5QUFLGxWOn4ZKWjUATQ9wx5H6sPJBKPSC5&#10;w4dx0z6G9NMuOKor4Y6uCcI4J25N98LRA6eR1EQKQW0Cx0sB+qo3cPyUNsprC9hvXaISokhvSIPM&#10;gSMwCC7D8jgDdl0tOLmHEfqfDaWDR6DhnPYo8d6UGwYVWQ2YWZjDJyYLuVEu0DC2p3ZPBXVweuFl&#10;qk37Vl+U1VTD/IYEEdUUEaadq4a2AYNyC+jKXaDrzy0U1RRB6fBRmNHpJi/aGTrmjkjIq0d3dTrk&#10;zskyThHMoP+y7VsG76y2kvcub5f9tVZxAmR+hXCY2k3OwHpfswgmP5/mx4+/+JPqSwi9B+7nBeFh&#10;cQRWMgMxxyBmPicC87mRWMgOw0qaD5aS3LFWHC0aJU2HBMSmbGY9niN4F4L5NfIURIGxoG7O/9/l&#10;vx+wyjk/t4jFu0L17D6WF5YwPb/6SPF8jQrUk/PLFEp7XCndguo/+39BQE3Y9urKMhbId35Aq7O5&#10;eaoIbyq0P1xfw/TsEm3vuJwApad42tTUApbvclkB/v8MBUCYiN5dWub+V/k712GQ/oAZnsmJBSzd&#10;pYK6IIj2TN8f0Qi4vKBWvzy/SCVj2rVtirutCdub2+zP5v6E7awxwTI1vcTsmsBPpxWeqA8C2ecB&#10;5qfnRWMiGoOtdZ44VkGUTRDHm5xeFPVNJPr2xO8PuM2Zni7o6UfiAivVWUxQCG2d+xifXCRXhiJz&#10;AhdcOGauNzu7uDkmYlG/eToQzAl9EAnPCWOyhPEpHqtovS0FfP69NRYc51ke8wS3vbapUv9gg6Jz&#10;FKh7NG6kUdyniugcx0KgZNy7yywqx3WZ14Q48SNsYwHzPDccSG6bAneLPA8btJPj8a0yc/zkORM0&#10;CgS18mVW54UH7QyFueaWqEUgnKNnxmydx/1kckkYCzePAHxKn25PvdP4539+Hz7M+OrJHMeOTz7G&#10;eRVvLK4N4Y6MBnI7+qB75Nd444ABJ/wrsFeWYFZZAyeO3kDx4CqSTU/hf//La5BkxtHSxw6HfvsL&#10;HL8mi88/+z1k+ZL9w9tvw618Gk1hSvjt6xfh4aiC194+gpr+Chx6aSfCyQGzuEQomXYchhoTcGrv&#10;p/jowy/gnd6MOFMJ/OO/vg7J29y2ty0++7ef45yuPwNNNezZtQMf776ImmEeg7U2TKOa8WAgES+/&#10;9goSuvmdwSH852/34MalXfhCyuwnW4lPNz2Ev/v5IQxuAg56ohTxdz/7BbzDA3HhyGGK8gVD8roS&#10;shproXrhEOIbBuGhsAfHVdzI8XLFvvffxC1WvguoiRHlrITLOl68FohMKsxGBukZ+qd34uMjl5CQ&#10;kk83Bjt8/P4XSO8ax0BbDcrqe2l5OI7WFv6f92hfUzUKCwnXEn3KaHc5Qa/ZbmQ4SuGtw1IY2zzG&#10;jbVNsTz04+Rv/gcukobypW2uESfe+hUcS4Qc/gLOvP0PeEnS56lFN3pTcXzXx/BJyYDi0bdx2ixR&#10;JLIz1RCP9198EV60y7u/VAfJYzuhIHuesDJ18s064E3BvCOccPUysdOS74aPX/gQRl4+FEXsoLJs&#10;O+SOfAgLcuW05S7DJlUs+CfwJ7uamzG7yTl0vPwWjmtu6aGswezsZ+R05ZEvl4WP/vFfIOMsJJxG&#10;ILvzHchzUqJ55DOc58s7KKkEA72DsNeWoI2ZPWLTKnmf3mXCqRXT5PX1tbWhON0K//7//UdcUvNE&#10;73IPLK/swyEJefjRy7erbwLNsfp47YNLqCwOxUu/fROBxT3kUTKBONGPju5xTFf445XfvUDLvCuQ&#10;ptVNXvMw2mMN8OHnUhTpm0Gxmzw+vaKJyvoU/OEf/gVqAbU81l5c/vAVKDgIVYn7sLv6KT68bCWq&#10;2Jcm+ODEH97AZSVDpNMWsn1sAO1Msv1YQ/jHwbsdxJz3aHLe08l5zyXnPY+c92xy3hP/xjnvf9kJ&#10;3vbet0fghxiBJSYll+kotba2ySWm0OoC5z4b1EBaW18lylD8IlpenGPhbOtdRFFhVkfXKPAsmjIJ&#10;87w5ijJz/rhOtfEVYXv8/cnn3TwDyeVVYX5GjCf/L7SN1QXMzglzalY+Oa8S5shrd4V5mJAYe4Cl&#10;xQXGH8KxrVITSdz75YV5FhzE+xScsNbWuD1+1oX/C8fE+eO6UOFgW+AxLVHjStTur2KWulJrnAOu&#10;c5k1vkOEdcVxhSBazePgXG+Fgs936XAkHL9gcb1Kza9VLivMb9dXyS3nPHKrLT85Vpv7F+ISYe/r&#10;5GLPkIv+5BisU5NrljGFuDHhzn2J+7KOuZlZVn85j6aFsbifPA/clzA2a/xeiHlWlhepNZUKYz1T&#10;JCclwZaJ5QSiah9sLLEwtMh5rjBf5dyYmlzLq08nF1fmZzgP39LpYKxE3S/xnu6J9i0+z3RE5/er&#10;7MtEJ/ejb/JoP1FZjaLxWHmk3M/1uE/RmeCYis7h5jWE9WXMUXFeGNvHY0/b6s2xX+U5Fa/IefkT&#10;50Q4n6Izd28Rsb4GcPBJRmKkJ4PxMJEo7JJovLc46tQbE8aM19w9XquLozWwMdFDbHIyvOwt4Bqc&#10;y9hk/dE1sbZ5AS3Oz2KR8Z3QNng+xXP+v2x7HLybb3Lew8l5TxZZtP4R513FrRQqbgzebZ8veK+h&#10;kIPocuNFf39xRiQM9+xnhWrZi2WswgtweULqF5/4LJSlYb44GUvkFghN3S7+WwfvQoD4ZHAr+jeD&#10;KyGQvr+p2C58JwRiW4GgyF9cFIA9GYQ98+/NAG1LQE/kK86bWPj31nZFKuiibT+7L/G/t5Z/Nhjf&#10;2v+j4xOOd/P4nurP5vYfB4riPjw+fnHA+HX9ER3bZqC51QfhgfPsMYsV3Z9OHIjGcbNvItX+J8ZT&#10;ZBfIG1ZIVCyJHghipXaxd7t4O4/EB5/Yn3gsxNsVn4On+7B1HFtj+6T+gTBeT/ZHfHyP97U13sJ2&#10;xcfy9Hl/cqy29iM+T8/0cyups3mut/qyte+nrptnrpOtAF64nt0d3PHiXnmEuargjdflWN1Oxcs/&#10;/9+4ZRWAIFpUjfMZtqXEHyj7Hg5pRRBPVo63X/pvJFOw4wZ9vg3Se1Hnr0A7t0sEQAmtCydeeAsW&#10;4dmQ3/VrWIVm4NKB16Ge2I/lShe8/NJVpCTa4aO3d6OyvxK7/+N9xFH5M0z5BA7LBiLP+yL+/jef&#10;wzfQC0msAmfbyeCVN69s+rw3YP+v3mMQ0wq947/E22d0EUwOV2kfXyxEFQgP0LXGMPzy179CIpkn&#10;LX7KeGunIdEmCvjg8yvILY4RQbIC4ip/UvDinlxb/PP/9QbCO8Uv4PDbX+C3n8ugs7sU0sf24Ni+&#10;XfTXTCJYbQ66sudozwak6p/Ax2f1UN47g7t92Tj529/gdgj1EKL0cU2PWh9cujQjCcXDE/QMH0aC&#10;6Vl8+IkCK7smePujE+hafoB0d00o3rZBc2crcrMrsUaxxOqMWPiRGyf+hKKaXK+GkgrEWV3Cq/uu&#10;iGB0832lCAul0rubNeILc3H2hf8BCRtx0vOP2kITDr38cziUCC/UNVidfxP/9+/OoX/zXTc52o/J&#10;vkJIHd4J28BgSB36AHK+VVyWCsCOxjj36Uv4SNGP/x6H4rGPcMeJavX9c6LdJOtJ44JhnOjvldZQ&#10;fE77PE0nXwzz7f/g4Rj0r3yBUxy/Q9fuYIRiR/3dbRieGUdZFpE1m+r5DudewSGNreD9IdzljuKO&#10;VyUnELNItdLDHz4+hKyubnionIe+ZyysLx3CqYtySGsjd+n+XQw2lyDQxQxS14zQxqRmeXYuBnqm&#10;0VJVLTqu1ghN/L/+7mfwaxlEKPVZ9h+9gggR9YDTp41BSO15E8qsLjlLM8FyWR8DvNTn+2tRWE7F&#10;/Fx7Bvcfwt3dBi/8jGOY3YVKHyW8vf+WaPLVKyTLdp1B1cwiMs3V8cHOUyjq74K93HG6AFRjiNUG&#10;bemL+NWL7yFv9C76+oaIhqmBwoe/w1mdMAz3N6CguOlHq08uBO+7zyjhqDyDd+qaSBkRQmudDkUK&#10;5ggJFgUm+beD9y+/7ba/3R6B7RHYHoE/3wisMDkcjgC6teQQVfeDtQdLKEuKEO+n7gfcz5d1gHPQ&#10;ic4KhAQGIiAmG5vA1K/vKm20m8ijD6DbTnxByw82LD/EhoXg/aK0OvZLmUNClYJ1+uGQYfCu+KcG&#10;78v0zK1u7vvGYxaC94W8aMLlyZHlZ6EwAfOF8ZgTPgXxmCGHYb4yWxQYqNomIO5bVt6fB16/vcxz&#10;CgA+J9rh0XhuBr1bwfL2OD8eZ+HGCPDxwSs7LyEs2B4nP9sPL8K23I0JH1PWRXxZ0yMv8ofzfdCU&#10;+Ag7j+piiGiBDC8DXJKWxg01RwxQnC/R4io++UwKbYy/1gczcfj9j3HTwgFy5INdVdXEkV1/wE2P&#10;AqxN1EDqxBncuH4RO74gxMnXjlVhCoZEp8Pq+m58fs0Kgz1VkD97AoY2XugYm0SUyTV8susGWmcF&#10;8cc5mF7Zi6vagShIcCYsTZrqq8kY2rIfFKBuljJ45713cYscYg/t0/hcQgnuJsrcxkVSLiYwPT2N&#10;+UWxn/ZPp62jKNIWEleUYGqqC0l5VVT0LqEpzhTHKdYSk08I+NmTUNLSgsSxA4Rva0H+lirSiqgj&#10;oXMblWO0aazLQkhyOQPhIsgSZqeja0BoXhMywixh6pMuhLdIZFW6mcFrooMBbqoYQOY6eWDxJQzz&#10;v+H9s9RP7tdBvLdzP/RNTSF76QhM40pRSn7h5StSOHvuKjntWzoZT27rHooCLLH7g7dwSd+bATTj&#10;3elOWBLqf0FRh301RmhaFgpinXHi+Akk0kfd4eYhHL1lKLJ+cYmkoGWqJ3Z9tAe39dRx8ugRBFds&#10;8tLXxmEmcxT7TxtieG0ZhR5a2LvnJIV6KEpDcczS0jhcPHkU9gnZcFO9hlvky528eArOWY8taQZr&#10;snB53wfYfUoOjZNMMk63Esq2mxVeZ4QT6mbnTEFLFTk4xqbA7MIRrn8NEgf34bqqCSzMbZFbSoEc&#10;Ox1YONoQAeSF4SVxzaA7lzQVpZvI75kT/buItnCx2THU+tiH8zLasLIwRQQtJ4VrNMNJFdqBxRhv&#10;iMLN23Yifp6oPZyGl9pRvP3BRwgo7kd9lDneeGsPnBNT4WGkDw3CBmUUNJDe0Iwkd1PYufiKIJhu&#10;tHHUP30AJy7LQVXbHA19ndA99ClOS6tATUMdmRT6XBushS/1QX7sVnLbwftP5wm2faTbI/DDj8AD&#10;jHa1o3tg8hve7w9Jx2tFQ2MDKstKUFLRgPllOjH19GHiGdrX93LM9xdQXU6etyC5/g1tfWEYZeVV&#10;GJ8RUKdPO0OMk57Y1Tf+o0VCbXXtLimtrY2dIFVe1O7OjKGjVyzK/LXt/jLaWxpI26xBSUkJ6qla&#10;/9yNqu49HT14ZCywueIgleAHxoWSwo+hbWCoq0ekWP9VbUI4x5yn/ljRbk8e9w8YvK9CsHsTXTyd&#10;lNkPMaeKvD0/Dph+9LHHbJI3ZlP9+fHDTIo/P36YTvbDVJIfJpN8MR7viWkG8MK0S9489ltx3reD&#10;xR8oKP+2Qfz28l9uFUfBujh6qzfRWmXj7iKWBENttuVFetE/GbHd3yC0iBZ0pKJsotEIBaLI3uad&#10;LKJoEFq0IbAfBIgR0Qp3Cdm6RzGN5WUBXsZ1t6BItM1bWlqlvR6pLaRTbAjb5nYF2JjwETfCsQhL&#10;E5oYlcFtP+JL3ycsTQzherC2hFmR3/hmI0RraXFJhFQQjm+FELJ7pJGsE9K1QSjSvZ/CE/Fr3jH3&#10;aQc4RZHHLcDUGikgq6srm/9+QDjWDGFnd0n5mHnkr7pIeOHqJhzv0aY3VgiNmxVNcDa4zQVOXJ5t&#10;y7NMctBm5nnaQ1JBlli5Fmgs01NTTI5Ql2JzxVVCCLfO0Ah1EISX8tanfYSQRcLdBKvEZULxnjw/&#10;S8zqTk3R0pHbecjtrrJfK8srIsjgKmFj85twPWE39wiTnJnmtni+V0ntETVmtAXY4N0VXmsCrJHJ&#10;XAEiN8vkzezCikjsRaBW3d28oFd4nMJxCPoVW22D8MplUpvWuD8BnveQlCMBOnd3bQVL8wKiZ3Nf&#10;5BGLjo99EKCcywuzTBLNijj+gj3nzDTRD09ki9ZXF0ltmid07gnP7XubfVwiXYjLr25B+b7qBAj0&#10;JI6HgLrZOo6H3NfSmviczU1PYWuOsMprYEmg4ohuqK1jJcVmcVk8SSAaaZmwvNnZOUJIHx/Tjz3B&#10;tR28P8/dub3M9gj87YxApfcdnDxrIkKAfV1rTbPDe29+DAMqoft7BKGWLkI9pDQNL3+7p95iH5Fn&#10;5F1/9VqryPKygTa59Vb2YchkQr2Qyfb2/i/xT73bB8dbt+HCZK7VTQ3E1GxRucQ9qQ3Qx7HTBo8T&#10;uPxuobcFaTm5KCX6TZgVjTQ0oJ+TtwdTo6hr6flS1FQbnZoy87JQXUeEF92hmpkUn/seL5F7sxWQ&#10;/PQYYprF8PR704OoanqOKvhDahLoXaFD0w2ER1BzS0kRPhlPe8t/9WHSLpCaA+PPzFmiNa/iilrQ&#10;99i7b7+ph3SiaqhuppbCA3Q1NKFv7quD9yofagBIGIl1F37k7QcL3gXBuoYOmqIJYmLkntybm8S9&#10;+emv/Gzwtw0Kc63PTWGNE9e7M1NYnZnGyvQkVslB2eB2jLyyedGXiLa5HZhvB+Y/5WtAeC4kJSXT&#10;5z0b3Z0dhPc/X6D2I3+ebB/ej3YE7qG5MAW+vr6bHz9ytMXKvtttewS+ywhsB+/fZdS219kegb+u&#10;EViYHUfvMMWnfSyhI3MGByStMc+kZmGoG8wd/VFXWw4H9dswsvdDQXM/eof43lnvgdqpS/Cl8nlV&#10;fR+WZzvgaWxDxfp4WGoZwtvLk+g0K9QOL6K/LoUoMAvS+Hox0V4NB0MDqJsHYIycba+rh/HuXlk0&#10;tdbB05kWbPoauK5NROLcCvpIR2svDMQHv3sHKl4htErTQlB+E2pZGDQ0dkW0rzvu3Dag1lABBieH&#10;0T/YAlPJyzDzjkMlPcunVtYw31YES21dGLlGYaApjfZrUrC3t4KBayTqS1JhqGKFRrppeWtqUjg6&#10;HBfefA/X7H3gpymHN2gDV9Y/j/Y8iihbmUJdQQHq9Eq38kpBb0cJjG4ZIDbQAe++8gkcc5tZnJlD&#10;nJsV7P3j6UGeDhPl27Q0i6Jo9zRtnbNpz2aIsuEpFPg60qUrnMLJlrBy8IaDsT4cYwQq2wO0FoXB&#10;jHZ3Oz84hMS2VUyzX/HetGcLiES4iz0FYt1o12YGU69QJAa4UFzXnhZ0LOAsUjSOmlKjed64cEEf&#10;rdR28SNqzT6imoWleaT70dLaLRQNVUWwVtWAKQV6a2jpV0huuYVTAH3QS+Gib4dmCgSOVaRCR0cL&#10;rtH5aMn0wfnTynCipZ6pbybpcvcxPtaDCHtLGBpYUsTXFGEU8muniLnebRP4uTlCy9gDA0yA3B1q&#10;givXC0kvRWEYLe/ckjFBFy57HTOKPUfDTNMIvp4euGNsjSgWwSz1deGd0coiwyQinUyhq22C/N5p&#10;9CTY4NXXdsGLzk6eRo4o6xymi1YILEzNiQZlYr2rHOY6ujBxj8FAYwquHr8OBx6fjk0Y5pmkn24t&#10;gY05BQMpWJ7Fsde6bYSApGJeM0MYnP5mNMcPdbf/IMH7HwVVIp45Oc/PfITvtj7Cb1+2zKN1+DB4&#10;VvTrpxy8bR/733byQbihkxNi6XnpTCuUMlbLv1wAY258AH3DYteGb9Omhqn+Pj73bVb5xmUXp4bR&#10;MzD+E4O8f2O3vnGBDb4MGmsb0TtC3Y7NpR8uT6Cqqhazf2HdkuWpATQ00EWgqR69E0tMdA6iUoAI&#10;Dn8ZTP4bu7q5wH2M9dO5oK0dg6Pf7zX0vEfwgy33YIVc8k5O7P7yarE/WB//TBv+Wwrex5ozocpK&#10;lAZFn4z0tBBTLdjJrqAgo5BWTM/zEFhFqqM5nELEjh5CuzfZjfSc2m9lUShecRZRdmpQMvV9TK3g&#10;dR3roAkN60CMbmlbPXUdPKSeiS1sPMVuPV/fqLfhZAn3yNJvftY/mESAvh5C8rq/YpMbqM0vROOz&#10;dpMUY3W7rYu4qi+/Dzemm2GlrIfC/i2xs2865qd/n2xIh7m+J91OupBDetL31TrzAiEtpwDvXMEK&#10;FqhLdhMprQ9873P4KdrbGtCBZhIPpttgrqsCE9oqC22qNZeBCceu9Elb0Gd7uHm+PcTrfD/tAZ10&#10;ImFubv7oE1HchXG62Ohel4Evxcn6c7xwQ9kBKfFeOHNJFjcuSMA/MQvaZ6jwHlJHtNU0SvkuXVvt&#10;xe3jJ6Fl7QL/6Aoe3gYsL0nCKy4Vil8cpGp5A5Lt7lDQNBVp4Y64fkkVyfWtGGVQmRjijP0fHUL6&#10;8BpqvG3o8pNGdNgUWhpLoCenDIe0RgoLL6CstoFuO/VQPn0DRXR6itO5jtvuNbTdKcKN89pIj3HB&#10;vgNKdHFawWhfA2rojnV3rh9xXla4el4aGXkFMDW0RGHLMBqry9BVGYszu2+gqqsTZjdUEJUaT9HV&#10;62jh7Z9JaqChcxhcVA0R3ziOziQq7d8OI5ptBf5Umjf3cICi1A0EuNpQ3NaJ/b0LfYmrCIinH7yU&#10;BcaJbgyz0cBlaUVcPiOJ5Ow0SO4+Ar+KSdxdGEV5fR5uU809oGoeI2lOtKpzQ7SDBo5ecEB3azoU&#10;rprRgSgLetpOmJrog9qZK0huW0JfVwPSqaAvT1/7pEBT7D+ox/lkBc7vPIZYiuFG3rkFy9AGLE50&#10;oLJrDGMFvvRBl0JYeDiMtW/CNzwLSVTrP3tVHtfOnkU4LdduHaUPelYnSiMtcZr2eNfPC+c4nVZ5&#10;CrTDS4SugQvah0klq61BVZwzjh/TQ+dAFZQlbqF+ah3trbWId9LE3pP6GByqx60r+iitTsIJuiml&#10;t3TBjZTDEFrUGqrJQVFZHpI3dJAc5oYL5805/1qHydmrCElNgeTHBxBS2okIg2u4cJte9rWxkL5q&#10;gaGlaRTQ4k3j/D7c9Kyk1XcRbl5lQoloP9fr10R0Px9rI27bFOXt5TDUs0Jxm/gcd5ZH48wXMvSN&#10;74CxlCoSiZBQ5jq3lG9AVtWWY2mNvUdvY5jo08HuOtp3f/u5+fdzLwrCit+C837LtQS3XEshZ5OF&#10;yJhEHsPXV8CfFWL7UwPW+yIBObHY2PZnewx+yteAcANnZ8Xj8ie/xqt71b5SwK0w0Bi37WK+9f2e&#10;6KQFA5+vECn71lsTr9CY6ICbRn4/WgGt79itb1zt7nQXjM99jN/vU8SUsPR8C4xkr0Je8QY0TDlZ&#10;Jqqog1Yq9bW1tF9cYRWhD1U19WhpbkR1bRuoPYd7S5Noa2pBQ30tqgita2ulpR99SmuqqlBPV46V&#10;5RlaoVWjid/VVtdhdGoWvVSbb2hqRkNdDTr7h9BHBfdmWklWVVahg9l4oU1To0D681/j3z++gGZO&#10;PvLC7GlTZoe8hiHR83mJyCURYntjAV0tTWjgMXYOTmFmfFC0r8ExVk3aakX7aeR+OgaE7a6jiZad&#10;Qd6hqG0dxjitBVtamzEy82RU8ADtVRVo6hmjM8UY2hppTdjZh0EG/a2tTWhsbuGYtIhe4NV1rXRt&#10;WEQfX9p9gsfcxgyqq6gov6Xou3kGHvIYOwlra+7Y4uvRr5Y2bi0tbRgZHUZLQyOdIEgrmelHJW0o&#10;67jPzoERTgQX0VBRjlEO9MbsEKorK+hNP4lxQiqbWxqZZKnG4OwKJ2ZjqMyl/26gLwX9aItZxj43&#10;cayZgbm/ymRMZS0pLI1o5DmqIJRRIJHMkJMujPnEkhiY2VHD/dJGcYE0hft/42gZcfCuiCNydjh3&#10;2wfXDKMo3JhGlfkckWidgm0Wrhgn/FWozd+j7afOqYPQCuS11JCKU0ckWMWrR015AxaES+PePJp5&#10;Dz3riDnUWoPK6i4RPaLG3wDnLxmiuLqebgpU2qYFbU29mFo4xapfFe/7xtY+hjEPMNzBe5OuKMtT&#10;I+jjNT7S04ZawXFi817pT/HCR394GW7FYl7q3FAmDr34ezgktov2tcwJfHPXMBW0J+GqrAbX3Fp6&#10;JDvg4hVaHjbUoWXz+YG1KVRUVKB/8vG9PdhSASfFMzh3M0C07bGuFvRMLvD+mUBv7xCDtS7UNHRS&#10;QFP49SESDeRxQ90TFYTNbspK4C6huk3t/aS7rKC1sgZdAwPo7R7A5Fg/quhuskwKjP/Ny9CwT0I9&#10;k6Ajy0JalPar7TWobejiM2sSJhfOw8ojGiaqOohqFGthzPTTunR4BmtLM6LtTYz08RnbCjq3Pmp3&#10;p/tRFOeIgzvOIr60Fc20sR3ua0NT5yBVwOfR1dGCBWF3q1O83zuxStrNcHsn3Sl60D08SUvbTtTW&#10;t2FVJP89h6amVlBaRtQeLnTgxqE9sEwXJytaskNpV1vOvzbQWlWOhnbhfGygv1W8vc6hqScSIOui&#10;/UyStjY3Okjr1UEGAL0YoWNID5OvzYNbvOQ1tFQWQuXgHuj4saJKClIn7ZMv7KEgaEAxaUgrCHXx&#10;R+8caVJDbex/A63YNq+MB4uo4/OvfXgOHfG2vN6MOJ51ourt99HuklY0OTn56DNPRyChpdloQkrL&#10;GzmBRrT/UkF0nCuuK1Cslra/LS3lkP1sLyxi6EazeRATNcH4lKK53gXNqCtIRnJ+BjROnaAlryOu&#10;7DmBhPZJxOtewflrlvQTj+Q1IAVF2wAkhXvTVu403vnVO/Ap6kdjhAtuyLmQiy445hyCnJ4P8stL&#10;MTK1qXY/kI2j9GGPbJlCbbAl5G65ozDJGbt3noO12W0cPaxOEdKtseui3bEvn+8tCLKUh4OvF8y0&#10;lGAekov2vl5UMojdu1eJ75IRqO7eA9PgZFhIMyDPKIb51WO4rudO2L067GIr0ZEVhKtnjYgAWEC2&#10;E/3NL16n7Vg2huk8IntWGcXlmTj98V56i0dAnaKfhbyWUz1ov6fhiIzCUjSXJeEUExRRDY+T8MEa&#10;0rhD8dQY25vUklGG6a1r3Gc8JjsSea1LICY1Glfpv55emA6pnV/APkX8bBnOsMeBg9Kw01PCOVkv&#10;TI+X4sSHh5DLa8JP9hjOqoZuPlc2kGyjgP0n6EVPy+Ew2qmevMlETCLPpZIp7VSLmCApICR/P/xL&#10;R9Gc6YzLstTu4Tlu76iC3N4jsPMLhzoD7mBa5vUM9iPeSAlHLjmQulaDU+9/joAK8XU4nO2Bi5eM&#10;UUJtMzVdd9QUhuLIzotoJOXQ8vRBqFsFw8boJgyco1BYVYeeyizIn5ZDQVkOLu/eCy0rG0hQDLaQ&#10;hS0/mZOQNsvACK+pfZ9eQkpeBr3ir+PwR6/jvHo4FiaqmWRRRjX57mZnj0LLNhzhUUHQlJOEvk84&#10;TDXkYRmWLzrH5UGW2LtPGcOzw1DevQ/mPlHQV5eDA60JKzkPSLRQx+ET2hh7Tkrj93HPfdU2toL3&#10;fXRyOqPqjit6YZC2SKItd/Yfq81/2+D9pxxcbR/7dnLgh7wGhBsytzgT+hd24oXffgZd/dtwS6ri&#10;xDANSgqqsLGzg5kHPUINbsI+hv7AzUm4paIJ76h8NNekQUPlNv2zs7DCgCfI2h651TUIcWNVyCmS&#10;k71O2GjJwyu9FXXpTlBSNYCNpSZMA7PJ811FHu3LDPStUdM9g0bCmuRv6oh9MbNa0J0TAKnrN3Bd&#10;Rh9x8TH06b4OH2bOYwO8cFuNLzKKd0325OK2sjqcAtMZkOZD96YaKzoJFNhbIozKhV7ftqhsH0VW&#10;oCGUtcxgZqoB5wQB1vXTbdVeN/De7qughjkmM4zw6q7TaOmpxZHXPkYkJ0satHu7dkue1nGycPP1&#10;IyTuLIX7DkPHzB5103QrmO+A1I53ICGjCws3e9jo3MLnb++AoaMDtJgAKMnOhru5Aj55+xNIqRoh&#10;IjaV5/MOju38BIcu3ERwcgLcNC/hkx3nKH5mAX27xEdCdlFaO/HSQRn4uLvCO77mCbGVFehd2IFb&#10;3lRWZ/BheHEXzirI48rRC7B2tMAX7/4BbtEliPa4gxO7PsHB84rwpjeqwAhbqg/CniNyEOqLLTGG&#10;eOeVjxDfLPSec0lWzRzpxyqrZg1fH1eYWNhASWIXJM2i0JLhgNc/+AweMSG48P47uMHzb3DHErlV&#10;nQg1PYcXX9mPyPQU2NHjvnb6ae7ZA3rLmpz4BJ+c0cOkaE64ikRTSbz9ngTKOblVP/wW/nDyNvIy&#10;omHpZI4Lez/CeTW++EtTYOPgw4l4GZTlr8DUxQ2eYVkoCtPHe+8cgI2NMSSoaF/Fa/UcbRDtUjvQ&#10;XRgDE2df6Csc5PGeQ0p2KuwdnKGvdgZ7TsvASlMKV7XMEWilhg/fPUDf4mmEGsnh/A0jBAV7w9op&#10;HDOPdCB+utf1n3LkzxW8G/11BO9CQstfVQFOCeKgLUr3JK5SuFH64DUkN3chxt4IZ09QTFEjgFoV&#10;MyioLkZecgQs6DGsr6wAZ3q8D+V7Ys++q7CyMoaGZRCKElxxnp7GNXVlMFHXg5EWrRVPKSMuIQ6q&#10;V0/hyGl5xEX4Yv/vd9Lvml7KrGTGVU9heqQJIV6xSA0zxmVlM4xTQ6KqKJIJxdtIKp3A/GA9DJWk&#10;cWj/YbgEhENx9yHcdElGV0kYDnwkAWcXa1yWpPsCkwdhNlawsbeFtJIu2saX0ZobwHePFe5cOQxJ&#10;k0g0VuVAXUoCB49KIio6FCff/hRaFi48Pmn45w6R2tgGrcv7sf8sIb4Gmrjjlo7R0VZY8ll45MBB&#10;2HqHw/DKVVZQfXD9s52QoW2jDp9B7vFVrO6rcCJ8G3ZGRBHQqWCUSIRgK3PISJyDc0oJAgx0YOvo&#10;iGMfHIRzTj366P2sLXMRBw9KIDQqCpc/2gFFPUdaTcrCObQIJQ3VrJ6Vw9PeGM7WuvjiiBRtUc1x&#10;/boJIdJGOHDOBFOTHRSztEf7AD2fCbE+dWgfdG0C4XzzPD49oUFf6mgoUShUQ8cJrTN9CDa/gzPH&#10;dkNWNxyLq5PIqWxAb0kEpBTNMUTdjMLMAgb5D1AY5Mr3nBOU5W4ioa4eHtJH8dGxW1TcFjsuCW15&#10;tJDn8h1oepdgsDwMF04owdtBD5++cwKubra4cpnnYIwJ2HA7ODo44urez2AY04bZ4WYEs1rY18WK&#10;+/ULsI3MR2lmBWYWR5Hk7Iw7ihK4ahRLTZAVJHs4wcTMHCaEbtflh+Lwx+LzfemiNpoF0dkfqm1M&#10;IDHQG97e3vAi7HyE2ivFqaHw849FPROkkV5eiM6q2dRfeYBmJofdPT3hTdFeH29/FDDBkx4TCD/y&#10;zX29fJFX3Yj8+FCEMkDOzI5FYAjh40ys9NQVIDQsApHBwUgrpAX1VA+i/IKIrshDMN9/gSFBrOSn&#10;YlKUeQFGCXn24r6TytpYwR5HQhCPMSgEIXRrER0r4eNtY5uJKyZFOqpKEMFjCkjIE3HY7401wtPd&#10;E9FpxagpTuc6dFNpqUcUt5lc3MmkSxaP3xt+AYGISyxEXVkmgsNTmBQfQDy3U0g0gI+tPZJS0+Cq&#10;dxuOIdkoTw+EN/fv7x2MvLI6FCaGIjqP6JC704gP8YZ/eCYT9mXw4z4yq8QBuNDm+qoQyH35hDBh&#10;xG17e3shjJD/xpp89sMPzaMz6KzKgIenl+i3jFLxs2qwJhPe/n7ssy+CwjPQ1Chs2wdF9fRuD/dH&#10;QESBmOO9MYv02CBui/vgfjz9Q9Ejos3PIyOa7jb+SRQZrEEojyu+SECerPMc8ZwR5t/ChFgsHYpy&#10;m0YwQxcedx5DOn3pS9Ni4BuQzARYuag/efVCUQEYynHHPgbrbt6BaKRd80RbMffrj4qmJiT5eSMy&#10;oxEL4y3w4XFGp1ZjnfdYdWoAvDm3CuG59xWdO86b6huRGR6AMI59A4XNvb1DUFpTgfjwCETFRCEi&#10;NB0TtBYsiOD5ycpHSkQQ3/VFSEsORUhoEnrnWQzmOfbgOY5JL0F1URopG+HUK6gXXbOpZT2Y7q+C&#10;p48fMktqUZ4Zx/2GoGt6Sx/qh7qhvnm73zF4z0RMXNI3b317ie0R2B6BrxyB4oo86J56Hy+/fwPl&#10;aTb45VuH6fUdiNf+1/8PN53jkF5TC9NTn2KfXDAz7/b43b+9wixwPmrS7fH6f7wEXY8UqnsuoYDQ&#10;K40rH+O1j/bizOETCC2tg/b+D3HOLBODRVb4j3/aAVvbW/jg05OIZ/Xl9ZdexunTEtDiRKsu3gT/&#10;9P/5JSwik1DICvBgdT4iokJx8Pe/JsLGEac+eAG7rlqihZUhB7lj+PAk+WQ1/njzP16ApksKM8T+&#10;eO8XL0DDKRlliZZ4+beviLatS15XqoMsfvXSOdjeOYP398mgfaRTVOVpJjzrp8bwL/e4gQ8PyIpe&#10;6EPx2nh592m0Emq39xevI5E2XwnmF3FRQQmKt8zRR7WeDWaBjzPzLqApH1KFv5APfbWTh3D4yBkE&#10;lzMkXmvA2TfehYyOCZoECXORMlw/ZA9eQLpg1r4p3OYifQmmyeIXeHe6LXa+uxsmzAILL9t7c+1I&#10;T8qDq/oBvLTjCPa88d/4RMpVdIyilz1ffgZnd+Llg4qiKnK5lyKOX5eDvJIJGrqKoUhv+S1xeHfZ&#10;SzBO2hLoWUVJtAs+fvEX0M+iAeFKIc6z71s68BM5NvjFr15F/aZKkBDDZjlL4+QNbbgYy+P1o6qi&#10;7lif3QeJi5JIbRfLv/T09iPFSQmfvfUJvPhC3nr9dZE7mEH4pdBynOQhb5j66J4ZL3WlWr4ZQYY0&#10;QWRF3En1MPbsvIxKCgUmMtnx8Xuf4Aj7I66dzCLQQQtqd8wQTwX4jZlcHKUCvKUllfsJeRtcmWNQ&#10;cQFZAtV/oRu1EyPo6OpHlOVVTqD3IKFtGs25btDitcxaKA6++h4MXc0hJ+uAsc58vPe73yJDKBzM&#10;d6OitBSDC5tXMatx8ZFpeCYX8Vf/5PtbC97d5K/CPp0Xz8YY5I4ehG92GeyVtRARF47TEpcRFBXD&#10;v9P5TKZw58oUbGQlYZnNC2aCKARlL5QlOzAxR7tPpgBVLumhqjGbQbA+Grua4KCpR5cDC5TX1DHx&#10;egO3LDghDQsj2qQYSqeU0Me1Mo1vwjCgmpqHa2jLKEDzSCsibZRxVc4YFSMdiNDTR3LFDFpTLfHF&#10;JV1EM9jOJ7LHW8MK+ZwzL1T44sIVR27pAayuKTMADsaZc/qi6zRUWwchuSV0E5FDBh9PkxnuhL/6&#10;wNFaBdJ6HogMDUZDSxVuS8igmg+YajdtVs1zGTDeRYTuDai51fI5UQMlaXsUZDtj31k1Tp7DkVNR&#10;jwAdHXjH5cJWTg7xHVR8TnaCtkkIIq21YejPoGWqCNLn9dFHka+kqEAoHt8N06AMeGpqIzg1G7Y3&#10;HUVJ03g7eUjcskdUWCCq2xpgeOkG0gceoifaCoq6kRTLXEGRqz7kjDK59ARuX9FEXkEibl6zwBKF&#10;wQJNmAzwimc1lAKRLZHYdfQawmOjWKmrIKXBCBqORXzuDiHY0RlGltaITeUz/LQkQqOjEZmYjQV6&#10;Qy9SpFLwuPa7fYl91ETFmBDdjED6xGXkskg6nOYGPad05BJloevJpOliJxx4Xh3D8kTq5SlMBmra&#10;lTLuaYTcZdIC8qJw47KN6BzYXlNERCYh0CfURAivXDMVGPF8P+D5bicqo39mjlnVHmhIfIzPJG3o&#10;dT6J/JQYGCucxklFoiTuduIy3TLESiZr6EzxwOWrDvz7Iawk5RBKu1Efellb+aZg/geM4//qH3zf&#10;poMLXXClQ40HudluATFo7hFh9/7G2yIijWVx9JQKev5Yq/dvfGyev/vfOnhXJmxe0TGfmcAETBKy&#10;NMUJkPCZnhz7EX7GCdegjzJhSUNDQ38Tn5ExsR3XFDOfs4SgjI0M/030+/nP7zAmJlm9oBq0oCo9&#10;PTWB4T/ztTEyMsJzMoyAMF/In6B/9B5WWLxU8YcTyshN9cbL//d/I1yYrbHp7n0Vrx8xQUtdDgyu&#10;HsTL75xGZnEWLGSP4oVXDqJWXAxFts1Z/NvrxxCRnIzG/jbIvvcSPlfmJCdWE//5q+MI8NLGiy98&#10;gJBId/z+xddgzqxvJQOXHI9b+MXPPkLdMy/zPPsLePeoNnKi7PDKeycwxMmAz/WP8KuPVNFcXwCb&#10;WxJ48Xd7mYHNhqvWRbz86gGEh7jijd++BiufUG67C0Gax/HChzfhZ3oev379MFKLUkVZ8ITsH693&#10;9Zc9OjeWp+EttwP//rtdKCdk815/Os4dOQErWyNcvqxNGN0YtE+9h6uW8ZwkClt4iNpALbz61kme&#10;H+HtdB/Tg3W4+vHvcUrJDp0TyxjhRPr9//49dBw8kZhRimHOCdeG87DjxbdhnbnJH2W1XPqTd3HW&#10;OIWZZ078TC7grbcPwzM4nJBvZqapsD7W3QLV/b/Av+5RRl1JEn7/D3+HD6+Zoby8Am6sGjk6W+G1&#10;n/8nDMlds1PaiyPKLiKe/nJ7OD584W2ENzCwXp+F3I53ccYwkbn0dVTR5cPYzBq6lz/Di7tkkBZv&#10;hfdf+gxhBeWIC6XYDpEXV3Z/Am33dMLLC1FMOoD19V04o+uPylhT/Pc7XyCjrghX33sdF2+aIDw5&#10;B22EkIYGBbHv88i2vokrCg7IT/Yk7M8HU3RXWFhao1PCApyv7sSuM4Yozc8mH7gcOf4qeOfdC6gd&#10;6Ia/fwyDomlYnD4Kg+AEmFzag/0XlXBhx8u4dIcVlI5qREaEINBOA1LyrijPc8QHr3wBO1tD/OH9&#10;D5DZPgxr6YNQYdIrNyIUORTZCQwKp3UMJxPqlyFjHIYEDyUcZpU+LcSU3LbLcLHWwMcfSqCJlToN&#10;ib0MWOLgo32SyajzyCqll7mSOtIaRjA3u/DICeL5X78/7SX/loL3seY0nN5L5IqSPgxobXjHPw+r&#10;002QPnCIVfUKZPpTxMrWlc+2WtB0QdSG6xOhcl0eeib2SO8Yw0J7BhQvSMOI91YY4dwDheSXHrqK&#10;xLJ8mJLrqqdvChvvBJRnENJJUSS/qHRW5XxxdM8ZxFdUweLiUVzTiSIeZRlRhJSqWYVgpLcUWppm&#10;aO6tpwDYCciYBmOclVonA204eQWgkeJgyVb6UGVVOMCCHNljt5kgyIHkvsNwjCvi9W6Mmxq6sGR1&#10;bIzOEHXxLkRe3YKO7EWcIk+0qjwJ+lr68GAFtDQrAqf3HEVQQSXcWO09I+sOIXTtzfLF9csq0LVi&#10;hZGV5rtz3aL927OSVk7ajKXcWUjeIp/38DE4xBcjyvwmTkgQ8nvuJG6aR6E4zp5VeikERfhDRkoK&#10;UpfP4tpVOVyiPaWhayjsVRSZsMzEeGsBDDV1WK2LQ1lREi7vITc6pRTBd67hyDkLTPC5tjRYBTUm&#10;KPUNbuPE/nMUl1LA4ZPyaJp9iOVOioDZRIqShg/vjiDIiigoVw/kEWbtKHsBp2WdSE0qhxGtHm8p&#10;6SGVNIh0D1OYOLgR1t0AUmYftcWWbBiae2+qhJMLnugOOXJkDR0DUE+9Gbcbp3BazgEjhMhPjI1h&#10;Ykas/D1eEYdb15VhYqKJ44fOQF5OCkdPavGc5ENq3yHYxRQi1sMECqq6UJA4Bpk70aQETCNQVwOa&#10;hHRP8/2yOlJJREIQhtlXVUlJXLt+HqeOq6F1egnZtJGVUic6KD4d0RQcO3JUHWU1uZDcewDmoWWc&#10;q49hfHoef+OgoT/rg/ch3VHGeQ0s3P2plSx+qGESu9vcpRvSdvvuI/Ctg3cBOq/sWobbbnkwcImD&#10;pm0ElAzcIaNpzY/Nj+YjzWzzDTULXJLTpaKiPqIJsxIy2X/Nn4jIKHgzg3yJ4iBnJU7RV/kEodfB&#10;iI4M/6vu93OfU4pwREUEw4jcoZOnJOhLfQBnrqoiMDoOEX/mayM2JgaWttawdg9AaqgvXJzd0ESl&#10;ocVeBl2ubsjvYMXmwTxSggkBjswkH7oUIUEBSMxqwkBnJYICAhCdUoW7W88/chfj/F3hGZ2LsfEh&#10;Kom6wz8hH+U5MYQ/+SE/Jwsebr5oGZlDY24k3N0D0Tm+iN6qNLjx+4aRp80xFgnNzC9tJhd4EoWs&#10;MC3Q9qsg2g1urPo21VUhMsyf+68hZ6+BQbs/4VtlIhh3XXootx2MtpFpVKf5wTM0AnlpyXB1DSa3&#10;7Ls/qP6Sa65OdSHC3Z3j5I50Kt6KJmGNrHi7uKNhgr3mZDXI3Q2BqWWb1eT7FGmK5vKeqOoWc7xW&#10;xtsRyGVCM1mNYessTIKbu4cIbufvl4BxIsgX+jgpdnNDHJMbQg7g4WwvAjzc4BNagEVyGQvC/AhH&#10;80agP8c+uUIULM73VsOP23V19UF5SzfRD4S92trRfsebFaNMVqwFSKcHnAgld/dwhx9h8UI6YaAy&#10;U7Sv/FZyNJdGEOhJRdqQPNF+MgN9UNo7i8W+Ong4OcLVwwPu7LsnqweeIRmiqv/6eCv8nV3hEZFC&#10;X9RuJPpx24Qa1rKK7u7pjvC4OIRy+95+7B95ZdUtLUiO8EZBuzjbNDU6gJxIU3x4TJs+8OKz+2B1&#10;FIk+3BfHRYCxZRCiWkbosbunP0rLihn8B4thfDzGjmbeD9x+WGYhavJSqADsxOp9CWJDPODrH4Ca&#10;HnLkcxPZZ08mjAh7zK2ieNBDTHdWcKxc6V9fSju3EUQHeKBqUJiV38MQeZOZsYFcxwOuzu5ompgl&#10;ry+W96MrmoXIYG0SsT4UWAqIRccMJ2Iz1YQmH4Nn1tcJR/0lr9wfdt9/S8H7Bu0KF1h1XZhhMWAz&#10;EMMD2m7SivOuyAqS19bEOO3/noZT3iPaY2LmsZrZ+vIsJqYEqA0vY1KYlpaXUZbqAFOLIKSmxuCO&#10;tjXaCG9eXpjicrQzpFOPsI9lLrdMa88l2ko+4H9L8zOYmV18hGB6wMhynkmoWUK5RfnDe8sMGic2&#10;3w8btK+k9eTC5nZocSlsc2XT1nB6iroYT8yjV+n8Mzk7L7IUFdpd6nGMT8yJjkWwHhUdCz9LSyuP&#10;9E9WhHXmniij3ReC1glaN67TXnIZ8zyuxSXuc2VF9FlcmKNl5OLmv4XjWRaJtq7y+wUmERYpxiT0&#10;Z4Xr3xNZa4qD3w0qco+PC1aOd8XHwm2JjoW2i48cOek5PTFBq0Z+Pz/HfhCls77lsfrULbGByfFx&#10;kVXn6uoyFmlzukG7ysVZFj7mt87jfQa84/Qh/2p7qa1NLgvrLYsxQMs89kV+nnUJFX5bXZxmAD1H&#10;rY5l9otq17yulrfOyeaJmOc5mRGdLz7ByXlfEIoNM3+cINxYWqCeCIVKhWBok7o9y4LEzPwyk0i0&#10;1OQ182jbW9aaP8hjYR2JdpYISKn/mq2vIMnBAh4igbpvaquIJYUiJFssDPg8bW28Dta3LVHd0YuC&#10;3EpMf2VsOIMQY0OE5nU+z2aFqw5teTEwt7ZFSEA8mpjA/6Y211WPrPIv335TZggMdUyRWEgBvtlZ&#10;TI0N45nHhmjzD4joctI2Q0nfdzQumx+im1HlU9Z2zx73SF0aTChyN/RorGjxnVOItsnH9/JcF4X7&#10;NPhc+o6HIeyzlfooFd1Pow46s8MofBj8tcf3TeP8p/4+318GC3ULPCEt8Kdu8s+2/rcK3pVFgbv4&#10;o+RSCgWXCsg7leCKSRJO3w7ASTVvfnz+4p8TKt44dtMdhxWc8amENnT1DNDZ0Y66urq/6k8zJ8hp&#10;oZY4c/A4JK+cg5TCHaSXNaCpof6vut/PfV7J8WlrLIaV+jVCmi9D4sxpcsQFfguFtf7M10YthcME&#10;gSPBJm6Bk4zttj0Cf2sjIIhwdQhCWd/O2vdHM0wbFC6q6Rj8qR7+nzyOQvD+OQXrDlOw7iwF6yQp&#10;WCdDwToFCtYpULBOnoJ1l/9qOO9/8nB95QZWJ9sRTW6nL+2fmp5Jov5we93e8vYIfMcRYEJfEAEd&#10;ecIve4Aih1bXjuKKtlhcd6SrlYi0ZazOTmCguw/dFOabZbKo2kcPVxSdSQehdgCTT4ujfSLRQCFh&#10;M0rE4Mi8UAIA+prKYHrpCJEmQSxW9GGon5/JeUxQoK++sUMkJrhMq66e3jGsbSyjr60L0/M90D55&#10;GjbhxaitaRdRraYHWlHf3C3Wh1keRzW1gcaoFB5vIAt5A9JSausxIKigsq1RpKyFoobrpIIMdXRT&#10;fLUXvWNMtK33Qv3geURWtSPf1xvpRVlw1NaDZ16d6Nm/OtlHZNkoRbQn4aZ6G66ZxWgnF7ulRyxA&#10;ONDJ+TcdYbp7+1CT5IUrRJ14kmZVlJYONya6/YOYvKct3UB7N/vZi75JzgcfLqOuNAkX/7AbHoXC&#10;dlbQ3tKKeSaXpoWx6Otj0nyC+19HF4VhZzfuYYYCcUN9/ejsGRLRyNbGe1Fd0yHSGZjobaYQbC/a&#10;M6Nx67YFmibFyTDMVODa56fhl12H9sEZ0mAWiOCrEWnO3J0ZRGNjMxNctVA8fA6BeRTTbejAyub7&#10;erizhaKaK0+fY2FnRND1UYBPsKmro/DjPJN3HZXV6BXxxOm1Xk9tih4mmOqjcfYwReiaW9HE8Vud&#10;aoeR4m2E13RtJgXvUUy3Ed10vFmZH0NHj1g/YnGkneKezaJCydwIqZ6k43X1jjBRuIi2+hqK5bZi&#10;mLZ3D9bmKJbYIboO8GCZgr2NFOQVJ17mhjrZXyYTHg5A9egZ6kPVi0Qqt4QpR7tb0U8kiyDS2T8w&#10;yuuum3FCz6Zmg3jo/tJtK3jfS8G60xSsu0zBuhsUrJP/MsE6ZRcG7l/yuelcBCXHAirM5v0oPgrk&#10;YslZZ7IjVIVV8aDIgT8e3L/PDPDaj/azNX+99zXHeO8J1M299TWRdd5WW1/b+vse5ibHKRozhkXK&#10;TG9SZ0WKpd+5/xviHT8kZ+uPtvEI+vLgK7a/lbEWj78gArf+TB83NjFcQp/WHvVDvPxWQvABrTS+&#10;7PjX19dF23zevq0Lyy4vMjMvQNnEFRB8Wb+eOMatMRb28TiD/1XX0/qXTua/6viEY9/2eP9LPwa3&#10;9789Atsj8G1HQBS8n2bwLsvgXeOJ4N2OwTvfwY+Cdz0bPmJ/xORGUlJGBujZOzSIPiI2xCrq39TW&#10;MMgJ/jSro+OkQI0vfJmA0Rph7T2Y2xTP+qYtftPvCxO06uQk9fFbX/RWxvhgF9We21FfU4VqYQJK&#10;Os1o/+BjBfJv2vBz/X4PXY31RFRtVR3vY7SnF8OsXA909pD68mX9f4AJOj4Mjs39RBNcwjnuwsT8&#10;j/Xa3cBARxN6xp4uid6dH6dDBq+DbwYLPNeZf3KhDep9+JpZwNLalDoixugjLayJtAlrG3Pak+2B&#10;nAPFySozqOVwmoKLchRc9Mehtz+iJkIqrVZ74aJ9Hjs/lYKzgzFu3LIl+soFe3ddR+v4FH3FdZFZ&#10;P4saiuja2FpC+eQ+KFrS7/3MIRyUNkdxaTn9ux2gInka2sEVmGiIxvHPpdG6OEkq1SnYRxFdqKst&#10;Ejm8elQR+aRuqV65BC1DD3ROdiHEygrGJlpwi0hFtq8x9u9XhIO5FqRv+6OPAaGdmiKV8kldoMK4&#10;4flD+OKyAfIbulFK69VoH3vIS12FkV0UJofqcPG9XVD1TqfzQgPMb0nj8IGjcA+OoKr+ftxyp1ia&#10;hSakNbxQn5+MO3cMoXZ5F66oeyDe+Tbe//AMUltGUB0fBAcbd6ir6SKPQardhX3YeU4X+TVNiPK3&#10;hpO1NRXT9yOosguZvna4dPoAbmg4IJxUrg8/OkN7RorNejlBSuIQJJWtEOV4h/Sww/BOq0QPxXRD&#10;3YnCPaaKojrSu85fgpmzH6LcDEkDO4Pc1jFMkWpTWJ4K5WNHoWhgTStMHaRTsO/2sbMIziqBi6Ey&#10;ZOUMiGJrwB2JE1Agulr9hgy80+nSUpkIZUmxqGZsuC8OvPUxNDzSKJbMY80IxKUPPsY1Ctrq3VSE&#10;tX8CHGSo3RNchMosukfQblNT34oFxSxc/OwITIkUlL6mQVeBCJx4bw+MY0qxvjyC3Io0iuwexg2b&#10;HEy0J7LQFoXBllLY6FvCzEAFBgGJqCHl5oM39sAlPhfBFGo0sDTFhV3v0WkpCYHWhjh9ZA/uUNy3&#10;KtefgqKy8E3MR0djBfTlLmPf3tNIL6+HxdUzuKFiSfV5GTjH0YmjNgNqVyVw6MQNxFCV/jiFhbUt&#10;HKF0RRoBOY9Rdl0sBBZ3UBPoL9QWiL66KK2OvaRJnlZh8H6Hwbs5g3e7L1Gb/7vttj0C2yOwPQLb&#10;I7A9AtsjsD0C2yOwPQLbI7A9AtsjsD0C2yOwPQLbI7A9AtsjsD0C2yOwPQLbI7A9AtsjsD0C2yOw&#10;PQLbI7A9Atsj8O1H4P8PJe+4caa3sxoAAAAASUVORK5CYIJQSwMEFAAGAAgAAAAhAGRpcx7dAAAA&#10;BQEAAA8AAABkcnMvZG93bnJldi54bWxMj0FLw0AQhe+C/2EZwZvdtZa0xmyKCIrooVoDXrfZaRLc&#10;nQ3ZbRP99Y5e9PJgeMN73yvWk3fiiEPsAmm4nCkQSHWwHTUaqrf7ixWImAxZ4wKhhk+MsC5PTwqT&#10;2zDSKx63qREcQjE3GtqU+lzKWLfoTZyFHom9fRi8SXwOjbSDGTncOzlXKpPedMQNrenxrsX6Y3vw&#10;GhbzvVu9PGTPX49VNT69L7ql2nRan59NtzcgEk7p7xl+8BkdSmbahQPZKJwGHpJ+lb3rLOMZOw1X&#10;aqlAloX8T19+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OX&#10;xoI8AgAA8wQAAA4AAAAAAAAAAAAAAAAAOgIAAGRycy9lMm9Eb2MueG1sUEsBAi0ACgAAAAAAAAAh&#10;AEHnj/yToQMAk6EDABQAAAAAAAAAAAAAAAAAogQAAGRycy9tZWRpYS9pbWFnZTEucG5nUEsBAi0A&#10;FAAGAAgAAAAhAGRpcx7dAAAABQEAAA8AAAAAAAAAAAAAAAAAZ6YDAGRycy9kb3ducmV2LnhtbFBL&#10;AQItABQABgAIAAAAIQCqJg6+vAAAACEBAAAZAAAAAAAAAAAAAAAAAHGnAwBkcnMvX3JlbHMvZTJv&#10;RG9jLnhtbC5yZWxzUEsFBgAAAAAGAAYAfAEAAGS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391;height:19494;visibility:visible;mso-wrap-style:square" filled="t">
                  <v:fill o:detectmouseclick="t"/>
                  <v:path o:connecttype="none"/>
                </v:shape>
                <v:shape id="Picture 811" o:spid="_x0000_s1028" type="#_x0000_t75" style="position:absolute;width:61391;height:18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uYxxQAAANsAAAAPAAAAZHJzL2Rvd25yZXYueG1sRI9Pa8JA&#10;EMXvBb/DMoK3ulGwlOgqooQW2kP9j7chOybR7GzIbjX99p1DobcZ3pv3fjNbdK5Wd2pD5dnAaJiA&#10;Is69rbgwsN9lz6+gQkS2WHsmAz8UYDHvPc0wtf7BG7pvY6EkhEOKBsoYm1TrkJfkMAx9QyzaxbcO&#10;o6xtoW2LDwl3tR4nyYt2WLE0lNjQqqT8tv12Bq7j9e7r880eTpf15OOIMTtfN5kxg363nIKK1MV/&#10;89/1uxV8oZdfZAA9/wUAAP//AwBQSwECLQAUAAYACAAAACEA2+H2y+4AAACFAQAAEwAAAAAAAAAA&#10;AAAAAAAAAAAAW0NvbnRlbnRfVHlwZXNdLnhtbFBLAQItABQABgAIAAAAIQBa9CxbvwAAABUBAAAL&#10;AAAAAAAAAAAAAAAAAB8BAABfcmVscy8ucmVsc1BLAQItABQABgAIAAAAIQACUuYxxQAAANsAAAAP&#10;AAAAAAAAAAAAAAAAAAcCAABkcnMvZG93bnJldi54bWxQSwUGAAAAAAMAAwC3AAAA+QIAAAAA&#10;">
                  <v:imagedata r:id="rId17" o:title=""/>
                </v:shape>
                <w10:anchorlock/>
              </v:group>
            </w:pict>
          </mc:Fallback>
        </mc:AlternateContent>
      </w:r>
    </w:p>
    <w:p w14:paraId="21F31725" w14:textId="77777777" w:rsidR="00E43C79" w:rsidRPr="005370F1" w:rsidRDefault="00E43C79" w:rsidP="00813511">
      <w:pPr>
        <w:pStyle w:val="LJFigureDE"/>
        <w:rPr>
          <w:lang w:val="de-DE"/>
        </w:rPr>
      </w:pPr>
      <w:proofErr w:type="spellStart"/>
      <w:r w:rsidRPr="005370F1">
        <w:rPr>
          <w:lang w:val="de-DE"/>
        </w:rPr>
        <w:t>LJ_Figure</w:t>
      </w:r>
      <w:proofErr w:type="spellEnd"/>
      <w:r w:rsidRPr="005370F1">
        <w:rPr>
          <w:lang w:val="de-DE"/>
        </w:rPr>
        <w:t>: Times New Roman 10</w:t>
      </w:r>
      <w:r w:rsidR="002A595D" w:rsidRPr="005370F1">
        <w:rPr>
          <w:lang w:val="de-DE"/>
        </w:rPr>
        <w:t xml:space="preserve"> </w:t>
      </w:r>
      <w:proofErr w:type="spellStart"/>
      <w:r w:rsidRPr="005370F1">
        <w:rPr>
          <w:lang w:val="de-DE"/>
        </w:rPr>
        <w:t>pt</w:t>
      </w:r>
      <w:proofErr w:type="spellEnd"/>
      <w:r w:rsidRPr="005370F1">
        <w:rPr>
          <w:lang w:val="de-DE"/>
        </w:rPr>
        <w:t xml:space="preserve"> </w:t>
      </w:r>
      <w:r w:rsidR="001C0723" w:rsidRPr="005370F1">
        <w:rPr>
          <w:lang w:val="de-DE"/>
        </w:rPr>
        <w:t>linksbündig ohne</w:t>
      </w:r>
      <w:r w:rsidRPr="005370F1">
        <w:rPr>
          <w:lang w:val="de-DE"/>
        </w:rPr>
        <w:t xml:space="preserve"> Einzug</w:t>
      </w:r>
      <w:r w:rsidR="00DC3F67" w:rsidRPr="005370F1">
        <w:rPr>
          <w:lang w:val="de-DE"/>
        </w:rPr>
        <w:br/>
      </w:r>
      <w:r w:rsidRPr="005370F1">
        <w:rPr>
          <w:lang w:val="de-DE"/>
        </w:rPr>
        <w:t xml:space="preserve"> </w:t>
      </w:r>
    </w:p>
    <w:p w14:paraId="05CB9FB1" w14:textId="77777777" w:rsidR="001122CD" w:rsidRPr="005370F1" w:rsidRDefault="001122CD" w:rsidP="00813511">
      <w:pPr>
        <w:pStyle w:val="LJFigureDE"/>
        <w:rPr>
          <w:lang w:val="de-DE"/>
        </w:rPr>
        <w:sectPr w:rsidR="001122CD" w:rsidRPr="005370F1" w:rsidSect="001122CD">
          <w:type w:val="continuous"/>
          <w:pgSz w:w="11907" w:h="16839" w:code="9"/>
          <w:pgMar w:top="1701" w:right="1134" w:bottom="1701" w:left="1134" w:header="397" w:footer="454" w:gutter="0"/>
          <w:cols w:space="369"/>
          <w:docGrid w:linePitch="360"/>
        </w:sectPr>
      </w:pPr>
    </w:p>
    <w:p w14:paraId="6FB9F415" w14:textId="77777777" w:rsidR="006B0250" w:rsidRPr="00ED3F03" w:rsidRDefault="006B0250" w:rsidP="006B0250">
      <w:pPr>
        <w:pStyle w:val="LJTextoEohneEinzug"/>
        <w:rPr>
          <w:lang w:val="de-DE"/>
        </w:rPr>
      </w:pPr>
      <w:proofErr w:type="spellStart"/>
      <w:r w:rsidRPr="00EC39B5">
        <w:rPr>
          <w:lang w:val="de-DE"/>
        </w:rPr>
        <w:t>bruch</w:t>
      </w:r>
      <w:proofErr w:type="spellEnd"/>
      <w:r w:rsidRPr="00EC39B5">
        <w:rPr>
          <w:lang w:val="de-DE"/>
        </w:rPr>
        <w:t xml:space="preserve"> mitten im Satz vollzogen, um die Zeile bis zum Rand füllen zu können.</w:t>
      </w:r>
    </w:p>
    <w:p w14:paraId="4BD5BEF7" w14:textId="77777777" w:rsidR="006B0250" w:rsidRPr="00813511" w:rsidRDefault="006B0250" w:rsidP="006B0250">
      <w:pPr>
        <w:pStyle w:val="BodyText"/>
        <w:rPr>
          <w:lang w:val="en-US"/>
        </w:rPr>
      </w:pPr>
      <w:r w:rsidRPr="008F44EF">
        <w:rPr>
          <w:noProof/>
          <w:lang w:eastAsia="de-DE"/>
        </w:rPr>
        <mc:AlternateContent>
          <mc:Choice Requires="wpc">
            <w:drawing>
              <wp:anchor distT="36195" distB="0" distL="0" distR="114935" simplePos="0" relativeHeight="251659264" behindDoc="0" locked="0" layoutInCell="1" allowOverlap="1" wp14:anchorId="456C15EC" wp14:editId="5E91E995">
                <wp:simplePos x="0" y="0"/>
                <wp:positionH relativeFrom="column">
                  <wp:posOffset>-6350</wp:posOffset>
                </wp:positionH>
                <wp:positionV relativeFrom="paragraph">
                  <wp:posOffset>547370</wp:posOffset>
                </wp:positionV>
                <wp:extent cx="1672590" cy="2171065"/>
                <wp:effectExtent l="0" t="0" r="4445" b="1905"/>
                <wp:wrapSquare wrapText="bothSides"/>
                <wp:docPr id="433" name="Zeichenbereich 2"/>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FFFFFF"/>
                        </a:solidFill>
                      </wpc:bg>
                      <wpc:whole/>
                      <wpg:wgp>
                        <wpg:cNvPr id="2" name="Group 759"/>
                        <wpg:cNvGrpSpPr>
                          <a:grpSpLocks/>
                        </wpg:cNvGrpSpPr>
                        <wpg:grpSpPr bwMode="auto">
                          <a:xfrm>
                            <a:off x="0" y="26670"/>
                            <a:ext cx="1670685" cy="2114550"/>
                            <a:chOff x="6573" y="3754"/>
                            <a:chExt cx="2631" cy="3330"/>
                          </a:xfrm>
                        </wpg:grpSpPr>
                        <wpg:grpSp>
                          <wpg:cNvPr id="4" name="Group 757"/>
                          <wpg:cNvGrpSpPr>
                            <a:grpSpLocks/>
                          </wpg:cNvGrpSpPr>
                          <wpg:grpSpPr bwMode="auto">
                            <a:xfrm>
                              <a:off x="6573" y="3754"/>
                              <a:ext cx="2631" cy="1661"/>
                              <a:chOff x="6573" y="3754"/>
                              <a:chExt cx="2631" cy="1661"/>
                            </a:xfrm>
                          </wpg:grpSpPr>
                          <pic:pic xmlns:pic="http://schemas.openxmlformats.org/drawingml/2006/picture">
                            <pic:nvPicPr>
                              <pic:cNvPr id="5" name="Picture 5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573" y="3754"/>
                                <a:ext cx="2631" cy="1661"/>
                              </a:xfrm>
                              <a:prstGeom prst="rect">
                                <a:avLst/>
                              </a:prstGeom>
                              <a:noFill/>
                              <a:extLst>
                                <a:ext uri="{909E8E84-426E-40DD-AFC4-6F175D3DCCD1}">
                                  <a14:hiddenFill xmlns:a14="http://schemas.microsoft.com/office/drawing/2010/main">
                                    <a:solidFill>
                                      <a:srgbClr val="FFFFFF"/>
                                    </a:solidFill>
                                  </a14:hiddenFill>
                                </a:ext>
                              </a:extLst>
                            </pic:spPr>
                          </pic:pic>
                          <wps:wsp>
                            <wps:cNvPr id="6" name="Text Box 7"/>
                            <wps:cNvSpPr txBox="1">
                              <a:spLocks noChangeArrowheads="1"/>
                            </wps:cNvSpPr>
                            <wps:spPr bwMode="auto">
                              <a:xfrm>
                                <a:off x="7873" y="5127"/>
                                <a:ext cx="1247" cy="213"/>
                              </a:xfrm>
                              <a:prstGeom prst="rect">
                                <a:avLst/>
                              </a:prstGeom>
                              <a:solidFill>
                                <a:schemeClr val="bg1">
                                  <a:lumMod val="100000"/>
                                  <a:lumOff val="0"/>
                                </a:schemeClr>
                              </a:solidFill>
                              <a:ln w="4445">
                                <a:solidFill>
                                  <a:srgbClr val="000000"/>
                                </a:solidFill>
                                <a:miter lim="800000"/>
                                <a:headEnd/>
                                <a:tailEnd/>
                              </a:ln>
                            </wps:spPr>
                            <wps:txbx>
                              <w:txbxContent>
                                <w:p w14:paraId="5F5A02FF" w14:textId="77777777" w:rsidR="00514066" w:rsidRPr="00A923C6" w:rsidRDefault="00514066" w:rsidP="006B0250">
                                  <w:pPr>
                                    <w:spacing w:after="0"/>
                                    <w:jc w:val="center"/>
                                    <w:rPr>
                                      <w:rFonts w:ascii="Arial" w:hAnsi="Arial" w:cs="Arial"/>
                                      <w:sz w:val="16"/>
                                      <w:szCs w:val="16"/>
                                      <w:lang w:val="hu-HU"/>
                                    </w:rPr>
                                  </w:pPr>
                                  <w:r>
                                    <w:rPr>
                                      <w:rFonts w:ascii="Arial" w:hAnsi="Arial" w:cs="Arial"/>
                                      <w:sz w:val="16"/>
                                      <w:szCs w:val="16"/>
                                      <w:lang w:val="hu-HU"/>
                                    </w:rPr>
                                    <w:t>LE</w:t>
                                  </w:r>
                                  <w:r w:rsidRPr="00A923C6">
                                    <w:rPr>
                                      <w:rFonts w:ascii="Arial" w:hAnsi="Arial" w:cs="Arial"/>
                                      <w:sz w:val="16"/>
                                      <w:szCs w:val="16"/>
                                      <w:lang w:val="hu-HU"/>
                                    </w:rPr>
                                    <w:t xml:space="preserve"> mit Etikett</w:t>
                                  </w:r>
                                </w:p>
                                <w:p w14:paraId="1B31E048" w14:textId="77777777" w:rsidR="00514066" w:rsidRDefault="00514066" w:rsidP="006B0250"/>
                              </w:txbxContent>
                            </wps:txbx>
                            <wps:bodyPr rot="0" vert="horz" wrap="square" lIns="0" tIns="0" rIns="0" bIns="0" anchor="t" anchorCtr="0" upright="1">
                              <a:noAutofit/>
                            </wps:bodyPr>
                          </wps:wsp>
                        </wpg:grpSp>
                        <wpg:grpSp>
                          <wpg:cNvPr id="7" name="Group 758"/>
                          <wpg:cNvGrpSpPr>
                            <a:grpSpLocks/>
                          </wpg:cNvGrpSpPr>
                          <wpg:grpSpPr bwMode="auto">
                            <a:xfrm>
                              <a:off x="6594" y="5450"/>
                              <a:ext cx="2592" cy="1634"/>
                              <a:chOff x="6594" y="5450"/>
                              <a:chExt cx="2592" cy="1634"/>
                            </a:xfrm>
                          </wpg:grpSpPr>
                          <pic:pic xmlns:pic="http://schemas.openxmlformats.org/drawingml/2006/picture">
                            <pic:nvPicPr>
                              <pic:cNvPr id="8" name="Picture 29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594" y="5450"/>
                                <a:ext cx="2592" cy="1634"/>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298"/>
                            <wps:cNvSpPr txBox="1">
                              <a:spLocks noChangeArrowheads="1"/>
                            </wps:cNvSpPr>
                            <wps:spPr bwMode="auto">
                              <a:xfrm>
                                <a:off x="7879" y="6847"/>
                                <a:ext cx="1247" cy="204"/>
                              </a:xfrm>
                              <a:prstGeom prst="rect">
                                <a:avLst/>
                              </a:prstGeom>
                              <a:solidFill>
                                <a:schemeClr val="bg1">
                                  <a:lumMod val="100000"/>
                                  <a:lumOff val="0"/>
                                </a:schemeClr>
                              </a:solidFill>
                              <a:ln w="4445">
                                <a:solidFill>
                                  <a:srgbClr val="000000"/>
                                </a:solidFill>
                                <a:miter lim="800000"/>
                                <a:headEnd/>
                                <a:tailEnd/>
                              </a:ln>
                            </wps:spPr>
                            <wps:txbx>
                              <w:txbxContent>
                                <w:p w14:paraId="3F78F6D9" w14:textId="77777777" w:rsidR="00514066" w:rsidRPr="00A923C6" w:rsidRDefault="00514066" w:rsidP="006B0250">
                                  <w:pPr>
                                    <w:spacing w:after="0"/>
                                    <w:jc w:val="center"/>
                                    <w:rPr>
                                      <w:rFonts w:ascii="Arial" w:hAnsi="Arial" w:cs="Arial"/>
                                      <w:sz w:val="16"/>
                                      <w:szCs w:val="16"/>
                                      <w:lang w:val="hu-HU"/>
                                    </w:rPr>
                                  </w:pPr>
                                  <w:r>
                                    <w:rPr>
                                      <w:rFonts w:ascii="Arial" w:hAnsi="Arial" w:cs="Arial"/>
                                      <w:sz w:val="16"/>
                                      <w:szCs w:val="16"/>
                                      <w:lang w:val="hu-HU"/>
                                    </w:rPr>
                                    <w:t>LE</w:t>
                                  </w:r>
                                  <w:r w:rsidRPr="00A923C6">
                                    <w:rPr>
                                      <w:rFonts w:ascii="Arial" w:hAnsi="Arial" w:cs="Arial"/>
                                      <w:sz w:val="16"/>
                                      <w:szCs w:val="16"/>
                                      <w:lang w:val="hu-HU"/>
                                    </w:rPr>
                                    <w:t xml:space="preserve"> ohne Etikett</w:t>
                                  </w:r>
                                </w:p>
                              </w:txbxContent>
                            </wps:txbx>
                            <wps:bodyPr rot="0" vert="horz" wrap="square" lIns="0" tIns="0" rIns="0" bIns="0" anchor="t" anchorCtr="0" upright="1">
                              <a:noAutofit/>
                            </wps:bodyPr>
                          </wps:wsp>
                        </wpg:grpSp>
                      </wpg:wgp>
                    </wpc:wpc>
                  </a:graphicData>
                </a:graphic>
                <wp14:sizeRelH relativeFrom="page">
                  <wp14:pctWidth>0</wp14:pctWidth>
                </wp14:sizeRelH>
                <wp14:sizeRelV relativeFrom="page">
                  <wp14:pctHeight>0</wp14:pctHeight>
                </wp14:sizeRelV>
              </wp:anchor>
            </w:drawing>
          </mc:Choice>
          <mc:Fallback>
            <w:pict>
              <v:group w14:anchorId="456C15EC" id="Zeichenbereich 2" o:spid="_x0000_s1026" editas="canvas" style="position:absolute;left:0;text-align:left;margin-left:-.5pt;margin-top:43.1pt;width:131.7pt;height:170.95pt;z-index:251659264;mso-wrap-distance-left:0;mso-wrap-distance-top:2.85pt;mso-wrap-distance-right:9.05pt" coordsize="16725,21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TErfQQAAL4QAAAOAAAAZHJzL2Uyb0RvYy54bWzcWG1v2zYQ/j5g/4HQ&#10;98aWbMkviFN0SRMU6LZgbX8AJVESUYnUSNpy9ut3R4qyZTdtUnRFVwN2+Hp67vjcPVQuX+6bmuyY&#10;0lyKTRBeTAPCRCZzLspN8OH97YtlQLShIqe1FGwTPDAdvLz69ZfLrl2zSFayzpkiYETodddugsqY&#10;dj2Z6KxiDdUXsmUCJgupGmqgq8pJrmgH1pt6Ek2nyaSTKm+VzJjWMHrjJoMra78oWGb+LArNDKk3&#10;AWAz9lfZ3xR/J1eXdF0q2lY862HQr0DRUC7goYOpG2oo2Sp+ZqrhmZJaFuYik81EFgXPmPUBvAmn&#10;J95cU7Gj2jqTQXQ8QGh9Q7tpibi1rHl+y+vadlSZXteK7ChE7dZ+MFCT0bIJwFjjZvzbwUEyWNK1&#10;5bor2+FAgQQnJ/qsANwpuW2t/+U6+2N3rwjPN0EUEEEbIJOdJot4hejw0bDmTrXv2nvlzgKab2X2&#10;USP403nsl24xSbvfZQ4G6dZIe4z7QjVoAg6I7C1bHuC5SbLoGcP2hmQwEcJIsowDkuF8GM7juF+R&#10;VUA83JvEi1lAYHq2iOeOb1n1ut8fJbPQbZ7NZnYnBNk93ALuATrvbGdwtA/G/DQYi/86GJ9wyIfj&#10;4E6YJKF39nmB8DsfCUTLszV8e4ZB64xhX64ZsMtsFQt6I82TbDRUfdy2LyBtW2p4ymtuHmwJAsIg&#10;KLG75xkSDzsHsgI3HFlhFh9K4miJgfGr3B6KPlmqEiGvKypK9kq3UL2AYmDADyklu4rRXOMwknps&#10;xXZHONKatz6rsd17DAXwJC0/ETRXnG5ktm2YMK7aKlaD81Loirc6IGrNmpRBSqo3eX/cWmV/AW4A&#10;B9XCKGayCpsFlJZ+HMuIn7CIDyDRHQ3Z+8WEfBYHByZBlJU2d0w2BBsAG5DafKe7txoxw1K/BFEL&#10;icHzgUZkfcwBKCYiaJb2MYXeWVSfVezeVbRlgAbNHviTeP68xyT7Te5Jn+B2EZY6YvYwjIywMXcV&#10;7zOc6e27KomdJ0V8sezLWBxGFgFd+6wPo/nCV8CZpaWvYYdoPjHgYxnCSwAbhCgtnYf1toFq7cQp&#10;nOLHFRoYx0pjRcuXUnuPQBP2aEfWa0G6TTCfz2MXt0cF0D5iMHi8rOEGLi81bzbB8ggIZuhrkdsU&#10;MJTXrg3UqgXA8BF3B2326R4W4mAq8wc4TSWBmHBVgUsVNCqp/glIBxeUTaD/3lKsWvUbAVTD24xv&#10;KN9IfYOKDLZuAhMQ17w27tazbRUvK7DsginkK9C8glvyH1D0OIHdttUrJeIcNQ80BQKMNdkWuVPN&#10;xfvRt9LkJF6B9oGuxnOvuZ6QUbyCOwJKcpjMBs0dZOhs35Een+0cisdYj7FSwfd/I0NwDR/LULSy&#10;WYx+4Cn+NDIUuWLwvWTojEuPc3Bg0rOr4g8gQyvPn0GGolWf4t9fiAAM5HayBNmxRdbH/EiIpjbt&#10;vz7kI6kYVMSJy08rRPbtyt7jDkrwY+uRLcrwwmlVyr4jQ2v0Fn7ct6sO/3a4+hcAAP//AwBQSwME&#10;CgAAAAAAAAAhAPXSekQgnwEAIJ8BABQAAABkcnMvbWVkaWEvaW1hZ2UxLnBuZ4lQTkcNChoKAAAA&#10;DUlIRFIAAAESAAAArQgGAAAAfNzwNwAAAAFzUkdCAK7OHOkAAAAEZ0FNQQAAsY8L/GEFAAAAIGNI&#10;Uk0AAHomAACAhAAA+gAAAIDoAAB1MAAA6mAAADqYAAAXcJy6UTwAAAAJcEhZcwAAFxEAABcRAcom&#10;8z8AAP95SURBVHhe7L0FdF0Hkq3dM9Pzpqd7uqcxzIkDduKYY2ZmZmYm2bJlMTNbzMzMkiVLsiUz&#10;MzOzHVOcpP6vjiTHHTvdSbrfrPevNVprr3N1xVfn7FO1a1fVL37xv2//+wr87yvwv6/A/74C//sK&#10;/O8r8L+vwP8zr8Dbv/iF/B/AL1SPf5fX32spg0fNkrFTloh3UJJEJBRIbulW2XP6ihy5dVuO3Lgl&#10;R2/elqMcD1+4LEfPX5Ij5y/Lpbv35JGIfA3ugR08qH0iUnbznkSfPi9rT5wW3yPHxX3fQbHftlPG&#10;hEdLRxsHaQ8az5wrbwwcKu+OGCuNRoySZkMHSIuh/aTtmGHSddxw6TlumHQaMUBa9e8pLfv3MdC8&#10;Xy9pBlr36S3teveT9n0HSPuefaRDhw7Svl07+fjjj+VXv/mV8Xf9269/Ke9+0ki69uklPQf2l2nz&#10;ZsusxQvEOzBIDhw7Kfcefy33Hn3Fb/2Pv33Ltzh/W+TETZFNB6/JSvtQadl1tPQYOlsWmHrIMks/&#10;CUgolKicKonIrBRb3xjpN2amtOo+RFr3GCJd+4+SHgNGS/eBY6QPGAj6837ffqOkT58R0q1Tb+nT&#10;rZ8M6jNEBvUaJMN7DZbRfYfKmAEjZfK4aTJl4kyZNpm/b9o8mT19vsyduVAWzVsmSxaYiIWZrbg5&#10;e4unq6/4eQVKREiMxEUlSXx0sqQlZ0t6aq5kpeVJanKWJCakS3xcqsREJ0ksx2cRE5sskVEJEh4V&#10;L1F8PDkuR1Li8iQ6LE2C/aIlyCdc/D2CxdvVX4J8gyXEP1TiIuIlPjJBqtZVyNWL5+Xh3Tvy6Es9&#10;U/4Zb4/l3vWzcuviCTlxYLvkpsdKWKCHrPV2lOWLZsiC2ROla6dW8ubrf5LXXvqdvP3mX6TJp42k&#10;dZvP5Yu2zaVrjw7Ss08X6Te4l0yaPFbmzp0t8+fPkeUmS2TFymVib2srLo5O4mhnK67ObhIYECnR&#10;Ucm8Nim8LpkSF8/rlZgjiUm5Ep+UI3GJ2RIVm2EgMiad1ylFwiKTJTQsQQL8I8TPN7QOXkHG/8HX&#10;M8CAPvb3DpIA3xDx9+QxWMvnrPUMksC1IRIcGiZBIaEGQkIjDQSHgOBQEASCJTw8XGLi4/gdEiQ9&#10;M0Oyc3MkKydbMrIyJSU9TdJ4Lic/T3IK8iQ9O1NiYuI4DyIlNChMvNy9xNHGSeytHGS1iZmsWLJS&#10;VixdzXm0SMaPniqjhk+Unt0H6zX112/vvIBIXn2nuQwaMVPGTF4sXoGJEh6fLzklW2T3qcsGkRyG&#10;QJRMjly/KYcgkCPnIJJzP0wkpX+HSDpAJE3+FpGMh0hAA5G0gEQUSiKfg1YNRNJvoLTv1Vc6dOwg&#10;7SCSjyCS//Pr/2MQyb/86l/lnU8+gEh6Sy+IZOrcWTJr0XzxCgiU/RDJXYjk7v8FIqmFSFbYh0Ak&#10;kMPQWT+KSLr1Hw3ZjXlKJINeRCRd+8qg3oNlYM+BMqznIBnVZ6iM7j/i7xKJJUTiDpF4QST+nLSR&#10;EImSSEJMiqSn5EgGJJL9E4gkrJ5IUiCS1GeIJBgiWQuR+LithVhCJHRt2AuI5PY/kUi+kvs3z8ud&#10;y6fk1KGdkp8ZLxHBXhLo68zFMEsWzZ0s3Tq3hkj+KK/+5bfy1ht/lsZNPpBWrZtKmy+aQSTtpUef&#10;zhBJT5k4eYzMmTNb5s2bI8uWQyQrlomdja04OzqKg52NuEAkAWsjJDoy6X+eSEIgkuAQAz+aSPJ+&#10;ApF4QCS2EIn1d0SycpmZzJmxWCbUE0kvbnbPEcnv9W79TETyhz+/Kv1HTBdTa0+xdg6UnNLNUr7p&#10;gOw6dEFO3bgvp+7dkzNf3pfLjx/L5UeP5NztW3L2xnU5A248uC8EIKJ35Pvffit7uDi3PvpaNty4&#10;K7Gnz4nX8RPiceiI2O/aLZabt8rIyFhpZWUnn6+xkvemzZJXBw2Tt8eMl/dHjZHmgwZKy0EDpO1I&#10;CGTYYOk8sJ90HABJKAYOqAMf78Dnde7Px7p3l9adOkm7Dh2lW8uW0gMM6txF+vTsIT179+L5dvLp&#10;559Jk6ZNpHXb1rJ42WIxs1wjuYX5cptI6qtvvpWvvv7mn3FrFP50uXDjsZy4/Ej2n7wpXiGpMmDs&#10;HBkzw0SWrHETE2tviUgvlsTiDRKXXyn2AVHSc9Rkadqlr4HWPQZKmx4DpGO/4dJj4Ejp2Zcj6NZ7&#10;GBgqPboNkEGQxoih42TUkHEyZfhkmTV2pswcN1MmT5gpE4lIJk+aLVMnzwGzZdrUeTJr5iKZM3uJ&#10;mJiYi42tq9jbu4uzi4/4cOcLDIyUoKAoiYxMlCiNTuLSJCkhQ5LiMyQR6DElnrsZSIxOk3jurvHc&#10;XRNAUkyqJPBcVFQmEUoWd9x08fGOEg+3YHF08BNrSzdxcfIWd4grDNKKCIuX8rL1cu3yFXny8JF8&#10;9ejxz3jN9f/0RL75+iFEdFPu370uJ4/tlZL8VMlOjZGQtW6yYM4kGTt2sIwc0U+6dG4l7dt+Ls1b&#10;NJbmLT+VLyCO9h3aSJ/+fWUY59fwUSNk5HheywkTZOLM6bJgmYksX2UhJqstZQ03OXNbR/H0ISII&#10;jhL/gAiigliJi0uXpKRsSUomCknO41iHOKKSmIQsiYrLkDCNQkBIRJIEhMTJ2uBY8Q+M4jUPFW+f&#10;kDp4Bxrw8gowoI99fIJlrX8YkUuwgaAAIpG1oby2EdzUYyVCERdLpFOHsKgoPhYmoaF8DoiIIFri&#10;+ZjYOKKkZElOTpGszBzJzcmXtNRMbhbZkpuVbyAjld81LI6IMVICfELFxc5DbFY5iPVKezFbYimr&#10;F1vK9MnzpXevodK1c1/p1JFsoEWX54nku5SmLrX57R9flmkLzcQjIFYCItOkZvdx2Xv8ipy79liu&#10;8z+/AHlc/fqJ3FeyALe+fiTXHt6Tyw/uyN0njw0S0bcHXE37Hnwl2+8/ls3Xb0vc6bPifuy4uB48&#10;JFbbtsvqmk0yPDpePjO3lkYrVstrk6bJX0ht3hw3Qd4dPU6aDxwkLQcMlLbDR0AepCw9ekjH3r2l&#10;K4+7DRlioMdQLqphw6S3kkmXztK8VUv5AgLp3uRT6fPpZzKjX3+ZP226zF+4QIbxeR992Ej+9Kf/&#10;lvfefUtWcpdxcrKXrdtrf8aJ/Pe/5OrNx3L68kM5c+lLiU0rkolzTWTWMgtZbuUqpnaeEptTKunr&#10;NkpS8XpxDIqQriPGyyedehho2qW3NO0M+fUlzRk4QjqTuig6EHkoevQYJMMgkNFjpnKXmC5zJ86X&#10;ZbOWy+JZSyGQOTIBIpkEkSgmKrFAKFOmzZdpM0hxlqySNZaOYmnjIrYOHuLisVa8IBNvv1DjQgkK&#10;jpYICEUJJJXwPJUwPTOFKCWxDmkxmZIclSYpEWmSEZUhuQk5kh6bI8HhGRIIAkLTxMktVKxtfcV0&#10;tassXGQpq1bZyJo19uLFheNLWF9QUCrXLl2Tb776Vr7+ShPhf+Dtm7vy7eObsn/nRkJzT/FwtZYl&#10;C6dLu7ZN5ePG70ijj96Ul1/5nfzpz7+R9z58Wzp2aQ+B9JD+g/rJmImTZOosCHfWHJk0az4kMk9m&#10;LlomS81sZIWls5hauYilo7dYORO9hSRIZFy2hEdnSaz+zRmFkpFZZCCVm0JqepEkpxVILK9XFIQb&#10;EZsuwRCIIhDy9OFm4b02UrwgCE+IQuFhHAMNeHiurYN3gEFafkRwAaTdCiP6CA6TsOgoiUpLlJg0&#10;IqEUkBgHacVJeCxEEs7HIROFEklUVIxERcZILNeYIiczT0oKyyU7PU9yMwukOKfMQF5GkSREpEpk&#10;UIKEkJK62/mKvamr2K10EevljmK7wkXGj5whLVp2ks8/byeffUak/1Gr54mkV7OW0qtrD+nXb4AM&#10;IDWYNG2ueIckSmrueskqrpE9x1QDuSOnrzyU0ze+lMPXrsvxm7fkwv0Hcv7LL+XE1Yty4soFOQ6u&#10;3r9n6CP69hAi2Us0sv3hE9l6m4sJInE+fESc9h8U6x07xWzTFhkRkyBt7J2lubW9fDBnvrw+fJS8&#10;O3GKNIJMmg+CSAYOlC+GDZf2A/qTsvSQDugbnQf0k85KHKDr4MHSVUmlX19p36mjtGjTWjq0aytD&#10;2neQkR07ycrJUyTQy5s7JXcBHx9C1bnSu3dPGTJkEHdkW/H08pBde3b+5LP4yddfy5MnaCpEZnfu&#10;filffvlA7n/5UB48eAweyW3+3sMnr8ruI5dl18HzEsgFN3bmMpm6yEwWr3GGTNwlKqtY0itqJbVs&#10;oziHxkj30ZMgkZ7yScee8mnHHvJph+7yRe9B0o2IpCtRSFdSl25EJd37jZABA0bJqBHcccdMkwmj&#10;psmsMbNk4ZSFMn/KAiMSGQ+RTJw4C0KZJePHz5CJk2bJFKKSqegl8xetFNM1dkRjkAmRiaOrj7hC&#10;Jm6kOWvJ+wOITEJC4yQqghM2nJOVqCM+KlWSIgEnXExQnEQGxEikHyc1iOOGEx0QLwHBqbIWEgmJ&#10;zJIgdJKA4CTx8Yvj7htNzs5FiJ6QrSdu/nrZuXOf3L0NAXz9LVHF96NA3v/2a/nq8UO5eeOaXLpw&#10;Ti6cPyPHjh6So4cPyJ6d22Vj1TqpLC+U0qIsSC5SUhNCxcvFSubPmSjTp4yU0cP7EIW0kPYdm0nb&#10;9k2lWfMPpennH0ibds1lwOC+MgbNbez40TJj7hxZYrJClq5YKSZrLMWEm5qFo4u4+gaJOxe8m18Y&#10;x3ADIbwGcUn5BhKIPFJSciW5HhqRKFQb0UgkPCZNQqNTJUD1EOBPJOK9Nkq8SIc8ffmeaCAe3pAI&#10;8II0vIGXRiJoSX5oSf4B4UQYRBuR0Qaio4kuouMkOiFeYtKTJS6D3yU9VeJT+N+A6ER0qhj9PMAx&#10;Li5eEhIS65EkCfFJkpJElBmfIlHhEEwY/78gbhhERwH8LvYWzmJuYisrFpvLHM6jmWMh1LFzZfro&#10;OTJz9Dzp230oelIb+eSTlqCVfPjhC4hkF4x0eN9RuXDltly9dleu3HqIaPqNnL/5RM4Rnp+7TvoC&#10;Dp+5IZsPHJXKfXulev9+2XjwgFTzuKC6Qiq21Ej1zi1y+Pw5eaRxPW/cbOTIE6ISHuwlKkk6c55o&#10;5LC47z8kLnv2iy1i68TEVOnjFyh9/IOktam5fDhxqjSePlc+nTRdmvcfJC369pc2A4dIh/4DpDPR&#10;SOc+faVz337SoS/pDeikzxO1dO7ZU9q1byvNW7eSzh3ay6RevWRG//4S4eAgNy5cfEoUZ86ckpTk&#10;BEREwsGQQMJGHzl8aH99MvYiPtG/pQ7ffvsNJ/0TeUJKd/3qVbly+ZIcOnCYE3u/HNx3WA7tPypH&#10;D52UowdPyM7te6WwpEayCqolNbNMbJz8ZOz0hTKFqGTBShtZYuYg4anc4StrJadys3iTTvQZN1U+&#10;bNdFPvyik7zbvI283bSlNOvWGyIZAYkoWQ6TXoMQW4eMllGjp8j4sdMgkqkybuRkmTxiisyaMFtm&#10;gAkQxzgwho+P4eNjIJtxCLCTIBUll+lEJQsWmcriJasREi3ETEmFaMHC0klcEUY9PLgjIvB5oG24&#10;O/uJm4sfIqOPOBPyOtt6iK25k1iZ2Yv1agdxsnYXD0df9JYAWYuWFhCSLCkZ66Rqwx7ZtPmQbNl6&#10;RA4cPCdnEOnPnb0mN289gHi/kq++ekEKycv8+OFDIpXzcvncKTm4ZwepFHdxFztxd7ASk4WzZfGc&#10;aTJxxGDp3raltG9Oitr0I2nc6E35+P035P03X5YP3ntNGn3whnzW+D1C8DbSu18P6QMGQh6DhhCB&#10;TBgDaSwTC2tLIjIbcffx5y5PmhAbL8lZRFt5xZK/rkpKqzdLASSfW7ZBUogckyD9lOwy/p+VkkM6&#10;mgEhxhF1RMemGYhEcA0HYWgmQUQfARCxpjJ+gdEGfCBohS/wIvLzIALxRjfyAf4BYRB4GNFghESo&#10;3hSbSMSTImkZOZKTiyAKcnPzJQ9konWk5mVJeiEREcjKr0MaImpySookJ0IYpDHpaRmSns7ngcTE&#10;FAglWUKIeu1tXcR8tbWsWmEh82YukTnTEFBHTZHuHSlqNO8uzRq3l0Zvfi6fvdvKQLMP2knzRu15&#10;jVtKow+bQSDNDSJp2rTD8xHJpWPn5QIEcgNx4y6XzB3+oTcoXlx+QBpz7xs5cPKC7DlySmp3HpR1&#10;m7dI2Y5aKd6yUXI3VkhWVRkMmSSZRbmSX1EsO7ljPORurW96qlwCZ8HRew8kH0E24uRZiTh2SkIO&#10;HhP/3QdkfkaejAiMkOH8kZ1MraXx+JnSDHW4ORdEy+4DpVUXJY1h0qP/UOnTd5D07sMdurdGJ70N&#10;dIJoOhNJ9ezLHahTe3Jgcl8wqOmnMrJVc4m1tZK7XPANb3fRc3bWVkpNeRFCIAq85SrZXrMOnvih&#10;ao2SiP4lHMnHv7p7Wx5wlzx9+KAc379X9qLzbK2qkW3VNRxrZQvEoMdN5RuMykdyUpYEc/KsNFkj&#10;k6fB7nMWiYmphaxaYyORkGguWkFheZUEEHoOHD9J3ic6fLdpc3n148by5w8ayaedOkuXQUP5GyFL&#10;0Al0AYOGj5HhIyfIMNKh4cPHypjRk2XqFNIX9BAllzEQzSg0lzGcJOMQyCZAJhPHEpmAqby2c6Yt&#10;lHmIZ4vnLJcViyCUhavFdIk5ApurOEEYLvZeYstjCysng2QWLjaVabMWkgIslMnT58nEqXNk+vxl&#10;ssbBTdwIwT0DwyWcCCaKqGNdea0c45xS4rhw/qbcvvlIHt77Gi3j76cwl05fkM3rq6Vm3TpJI79f&#10;QtoxsFtX6d+5s3Ro9rm0/ayJtGnSWFp98jH4SNp89pl0/KKtdGrbTrp36iL9+w6UwehsfXoPkC5d&#10;ekkH9KZO3fpKdyI7xXheIzNrZ7F38RV3dIqEjALJhywKy7kRboH8dh6SrXuOSs2Og1Jeu1NKN26X&#10;PD6mhJJdWi3ZJdWSs24DhLOONAcNBH1IERKRQGoXL4FoJ2u5y2tkZ0Af610/mKoKUUBoRJwEUh1Z&#10;i+YRFBxOtSVcwiKiJJyoIyYuQZKpqKRCCunZWWh3BVJUUvJXKCwrkrx1eZJXVoei0kIDOQUQTAoR&#10;I4SRAnGkJvN9iJYUsfx+Meg0a/0iZM1qR1mMbDF/jinnxTwit7nSv/cEadm0pzT+oKM0eruNvPmX&#10;z+T9l1tJo1fbyKfvdpKm73eVZk06IUh3oxrKNdepr/Ts+QKx9dLJi3L26h25/PAbg0yugysPv4VE&#10;IIHbX8meo2dkB5HIhm17pLS2Vkq2bZTCTVWSXVUqGZBHZEq8pOVnSU5ZgWw/sFcePFG5ta4EfBmc&#10;N4jkvuSfuSDhx09LxJGTEsL389u1X+al5cpwwrhhEEnHlVbyCSf655zkzcbPkhZdB0hLfukOfbgT&#10;9x8m/foOlr59uBtxknToTYkXNBBJb1KbbkokzT+Xds2aSr9PPpShiKox1hZy++KFp0Ry59YN2b25&#10;UjZVKJGgwFuYytbqErhCi9YvetO/RUnmiXz9+J48uHld7l65JCf275Eju3bI7trNsmX9BghkAxfA&#10;BoNANldskNqySsnQ8imipZbxli9dJZOnzpaZsxfKSojE7HtEEgiRDFIi+byFvPNZM3n5w4/lj++9&#10;L40RjrsMGvKUSDoocYKBw0YjEo6XoSPGybC/RSREK+MgEy3bTRgz3cAUBNlZiGdzpi6UhTOXyvL5&#10;prJsnqmsgExsLFStJ92xcRcb9AFz0p/VZnayYPFKg0Sm8PtPnrlAJkImMxebiKUr1Z/QaPHlIonm&#10;hI3j762s3CKnTl6SixduyuVLt+XOrceUeZ9AJk+EoO6v35SnOVGMFOfxN3Ly0HGpyC+WshwES3SB&#10;OZMmS+/27aVn27aQyKfSuvEnBpF88WkTAx1atJAenbtKzy7duCD6yohhoyDRiTJ48Ah0JF6r7gOk&#10;K1WtXojWislEY5b2nuLkgbiJZqHRRlHFJinhd964bb9s2X0EIjlmEElZzU4paSAStCwlkqwSzvsy&#10;oszcsh9FJAFKIiAwhHQxnCg4Ml6CQvU5SrUhEaSQiKeQSAR6RhypSGpmuqTnQCS5P0Ak6yCS8noi&#10;gVCKywpBkeQWZBuRSEJcIukLpXgimqTELANRREmR4Yni4xUmpivsZP5cU5k900RGj5iDWD9b+vYc&#10;Ly0+ayCSL+Stl5rJB6+0kQ9fa1tHIo16SIum3RCne0HO/aVbt4HSt++I5yOSyycuyOmLlHEvXJP9&#10;py/J/jNXZMexC7Jx7ynZsPsYYd5WKeZOm5ZbKuHkY8GpcRKUQuiWFCP+cRFi4+4kbv5e4hnsS4m4&#10;UM5fvSa30U6ug+MPHspRNIMDt+5I9M69Yla6XixKK2R1YakszszFQ+Is7awcpQd5+gcIgv+FIvxn&#10;fsmX+GVfb0LN/+MW0oK7Sp9BI2TQwOEyeMgo4+LpN3Kkgd4Isb2HjeA5wn+I5KMPP5CP331bPvjN&#10;b6Txb/9LPCnv3jh3+pmI5IbsR1zdvblairJSJDs5VmrXF8q5E/vl1pVzcvnsMTlxaLccO7BTdm2p&#10;lirIsbw4RyqKc6UMsizKSpfCjDTJSU6U7KQEyUlKlYI0ns/I5pjJ+9Tnk9IljhPHfJWVLEaPmIUu&#10;MXL4OBnI3zCSk3zpslWycpUl3pwUKeDuW1pdKxFEJ6NmzJImbTvIR63ayG9eeU1++dvfyeuNP5W2&#10;BmFSwYFA2uOV6QQGDK17HYZAIkPBKKKTcWOJPsBItJMR1PqHDBkrA9BU+qOv9Os1RHp27S899ETg&#10;hOjO69yjY1/p1x0PCp6VEQPGyAhKzCMGj5MRQ8bLDIjGYo2DODh6ipubP6E7yj8CXUp2oWQXVUgu&#10;AnFR1SbZQjp34PRFOXjqohw/obgkly/flrt3KMUSgejxwrkbcnj/CTm495hsqd0htRu2Sn5OEVWI&#10;EFIib3G1dxHTpStIXZbJ9AlTZRh/5xBS035du0kPIg0lkd6U8gcgpg/S6KRLJ+lFGtuVNLY3Zf7B&#10;RKRDSW8njR1H5GcqlhZ2lGqpsnj6iw/ahj+aTywVqAQ8MnlFlbJh817ZDFFs2n5AavVIFKLHys17&#10;pKJ2l5RDIPnraiS1oFzSQJKmNjklkphdIvEIq3FEMTHc6VVMjSCtUYSRmoYhUIcQlQSFxEISsYbO&#10;pJ4RRWQMfpOENPSVDKo6aZLA/zsBzSKRyCGFNCQ1PQOPR45k5+dLNlXEHJBbRLRUVGggVz0feaTC&#10;RkqTwY073UBmXqZkkerEJ8eLLxqgC/qOs4MT6YslNy8zWbp4tcyasUhmTFsgw4cQeTTvIh9/iM7x&#10;YWv5mLTl4/fbyQfvtJF3Xm8hb7/aXN57vZU0eb+TtPqol7RpzDnyBal0h3HSv9dYzl1uRhMQpSfN&#10;kxkzljxPJIcOnZbdx89L7WGIY/8x2bD3qFTAzsW8oEUbCO0Iv3NLyjmR8iQ4Pkb8YlDeo1Ccw/zF&#10;JcBL5i2bL/OWzpW5y+aSb4bLydNn5DIawgUI5eStu3LiNuXiu/elirA1lRMvona7OJDSrMbQ1G7u&#10;MmnBH9lh/gppMnyK/L5ZF/nXD1rKr8jJXvugmbz5fjP5tHU3424yaMgYQvmJMop8v/8o/jgwcNxE&#10;GTRhkgwdPVZaIrS+9Npr8uc//1n+g+rTr8Gobp1lV00FZcZblBm/lPv3bpGS7JAje0hJqkultqJQ&#10;qkvzCKULZMfGcqkuyZOMhBhJjcYw5Ooo9mu4S69aJU6WFuLr7CwB7h4S6OEp4f5rJcI/QOK5o6Ri&#10;5skgLE1EKQ/z9Zdgbx+xMV0tA3tx8bfpLO1atJM2LdpSfuyMkaevzCW9WbLIxLg7raveJLXbdktq&#10;doHM5SLojh7UsU9/ea3RJ/L7V96Qdz9rLu169JWu/YhKSOs69OR7gn6DRsugYfz9Q8fKIDAY0hg4&#10;eIwMQEPpRVWnZ7f+pHq9pU3rTtKCn/95U+4wjT6TD95vIi+9/Jb88c9vUMV4XV55/T15r1ETeb/R&#10;p/JJk+bSvddANIVhiLLzyN+DuQCpzGQVyN59x+TylTty7do9uYvGcf/+14jK30h9FvtXUcYjqjDX&#10;btyUS5R3T589Jxs3chNKoYQMcfqgSbi7ecqKZaYyuD8VqU6Ey20gz3c/kkZvNZIP3yGd++AT+fzD&#10;xtKav713p+4yrDc+GdKSkaS3owYMM94fSXQ6hih1In/7bNKVuRjvLFZaYIZLIKzPlQI0jO1b9su+&#10;/Wgth87KOaKji5eJuq99KdduP5Kb/A2XeLz/2BnZtuewbN51QIorNkpOUblkFpRJfHo25J4ikVzs&#10;USmKdColmM4yuGgzsyU6OZ2UJglRNdlAREyiREQnGMdono/lubg41SbSDaRQck2n/JqRlYvgjN6R&#10;XwAKDRSQwhRAGsXFxVJSViol5aVSvA6tppjPKeBzQWZWlqSlp0sWN7GMlERJjo8m+kDEpkITjkHN&#10;i3NyxdKVMgfj4Ywps2UIAn3nTsgCHfBafd5BPvu0rbz7TjP5/X+/J7/5zZvyu9+9K395Sc+FT+XV&#10;14hAlFQ+7CTNP++NtYAbUO/JMrDPFBkzbB4VGyLRiYtkwQJE6SVmsmzpGiqels8TyfYDJ2WzksiR&#10;07IRLWTjweOyYddBqdpxQCq375N1G2ukrHqD5JXwAmfy4lKnD01COIqkVBXkJTPmw1TTxsjYySOp&#10;kfsS1p5Eab8gFy5cwl9yR85CJlepZpz68okcvv+NrD96VvwzC8WJULjzpPny2QBIYMhEaT1wkrz+&#10;WTf5xW/fkX/7cyN564MWnOQt5cNP2xOiDqJcN0YGD50oIxAR+40ab2AoouwI/CeD8Z58Sun396++&#10;Kv8NkfxrvTemTZOPpTwvRZ7cuyCP7t+QR5Spzx7dKycP7pTtG8tk0/oCqS0vliruAOsL0XnScB76&#10;+UsAphyzJcsop86VRZQEVy8xES8HFwlVcc53LQQSJYm4cjPiEyUvNY0ohRMlDnfgWj8J8fEWC5Ol&#10;0r1dZ2n20efSlIv0808+l9aQSdeO3WUmWsnCuYsp18VKVc1W2bnnIDlumSzFSzNw5DjE1JHyCZ/7&#10;xkefSuPW7aUDfpJu6ERdiCw6QhIdew6GSCCPYZDo0AkcFROlP3ecfrxGXdGVulD5af9FV0p1reSj&#10;xk3lvfcb1xHIX16TX/zbf3znYv6Xf5df/Pq38ov/+I38+k8vIWj3k778/Onz+P2i4rhDlkgp6dqZ&#10;M5fl8f1v5Qm62VOjkGZ9L5A9HmEHOHvxrBw7dUz2H9rHHTWPuzNeFYx/1jbWYmZuRmg9S3pQKWzd&#10;ug13SaoA734MPpKmvE5dEZx7U/oeBKmNhSjG8TeOHjROBpGXD+A86EMkNQxn5XjOm8nDJss8qgwL&#10;pi8WOzMnqje5UphXiXN2qxzZfxaR94acO3dLrt+APG59JTduKYk8ljuch1fwRO0/ekq27Nonm3bs&#10;kYLScsnIK5C0HNy5pAmh+DTCcIdGEHkqYqmSJOdkSWo+zlUu6hCE0VDIQxGhzlAQRWqRAAElJfC5&#10;kFAqBKLIQPTMJuLIyeYcy8uXwsLCpyiCMBSlpcVSsb5c1levl4rKMiktKzbIRZGTm2uQSUEm0S+/&#10;W3ZsjKRHx0gYWksIPhN3RzdZOt9EZkxdYKSufThHWrbsTqrfhSi9Ff//ZvLGG025eTSWP/7pI/nz&#10;S43l1be4Wb/dSt56v600btpDPm/eB6/VMG5I09HdZssIUp9xYzGhjV8sM6cv5eZnSpSzRkyWrRFT&#10;SPs5Q9qGrfukfAcRiALiKNq8S/LW10oWAlNWWZWkw5rpKMap2bzAqYkGiQTHh4tfFHlmqK8sW71E&#10;Vpovl5UWyyU1I0WuEo3cvnWLf9xt0psHcv3+Q7n9+Ani7Vdy5v5XsvfCVSnmLpy1YbOsIeycYuMm&#10;U1D/hy+0kJZ9x8vbbfpIo7b9pFX7vtIGdO01UoaMmCwjEQxHo6EMJippTTVD0WXgMOk+FPbt00/e&#10;/ehD+c0f/iC/+e1v5d/r3bqtPm5EyhErt68cl9vXsE9fuyAHd1LS3lIppbkpko+NOj0+EhKIhhAS&#10;IQZy/aBgCIHKhT2hvbkVUYmVuFKe9sXNuJa7aR28DARCOL4uruLjTEhpZQXhLJaVeFamjhktnSCB&#10;lk1aSvOPMUJxt28gklnT58gCiGQtAmVJebVs3LRdMnKLZBXGp1GTp8uw8ZMRmclZ+Xo9arWmD9FG&#10;DwxoHcn3O2BW666mNAxC3ThhuiBKt+3QE6NVJ2nWooM0btxMGn/8mXzyUVMeN5dPqf58CqE0/byN&#10;fPZ5a/mE9z9v015atMW8162X9EVXGEh0N5KK2Wr+TmtOSt+gcClE56nZvEO2Uqo9c+6q3Ln5UO5R&#10;0bt784F8efuB3Lp6V65duC5Xz1PBOn9Fzl9AYAXHTh2XLTu2SnVNtaxbv47wnfKnvz+hN/4EB3vM&#10;cDackMtl7CjIcOBg0i+E0fZdpTME0p2yt0ZyQ/HPjKRaNRkReRbl7Fl4YxZQ9VpImL4YWCxeI46r&#10;7MXV0lXWuuO1wEEbF5ooZYUbZEPlDtm8Ybfs331CDh8+L4ePnJcjRy/I0WMX5dCRs3KIG9kR0vn9&#10;h09LDedhyfqNUsT/IYWLPD6V1IPoIyqJKAN7eWQSEQbVEEUsQmgC1vIkyCSWm0c41ZWIONpHQBQR&#10;qZJINPqEpi1JpC/JpLipmL0UGaS+2Xz/bK6hfKKRBoIwopDSIgNlZSqsaipDWqPiaXoKFRct4fJ7&#10;RGJfJ/qIxP4e4uEhPlQjPezssLCbykrSwrkz5sgwopA+PQajF/WTls06GCXaRtyI33wD0nj1QyKP&#10;JvLGm83lrbdbyjvvtZGPmnSVjz/rLp+3RJBW13UPJIMBVPjGL0G0N0G8N5FpU1bK9KkrDU1lERHJ&#10;ksWrSJdWiclys+eJJLOgQhLIeePIfeOL1ktUdrEEYpf2CccDwF3TF2XZFx9/OC9YOAYY/xh8/9E4&#10;7zTFiQwUVx9n6tgRkoQled/BvT8gWr746as8XXzsnKSjxbgm5su0VS4yFRPTFBMHmTB1iUyYTEi1&#10;BH8A/ouZs5fJTAxX6vL8/Rvvyn+//o6807SFfNiynbxNleM3v+POCoFoNKK9Q5refPjqX/A9eMnx&#10;A1vl9JEdYKdUFmdJSQ5aj4+T+LpaET0sErs1pvhN3CTE14sTMkziw8IxXRE+hkcZ6UssPQgBEIeb&#10;tZ04W1jj9lsupguXyiJ0jdH4WQZ07yE9EAVbUE1oBqE1fvcdacbF3OpTSmhc0EokLbiIO3HBzJxG&#10;D8echeLi7i0p6ET5ReskiVKfk5efzF1uSv/Pchk0dpL0GjpaetN3NGDkRBlGFDZg+ARMef2lLVWI&#10;Nu17QgqU5T5rK+9TkvvtH17lb9dIgwij3qX8y3/9lbz1ZiP5rGkrekm6cIcZDxFPliUrzSCKMAnm&#10;jprIz9+IdrWHStr+E2fk7OUbVPBuYwH4Um7eww8Dbtx9KFdv3JMbCPI3SG/Onbokp7kQD1Hd2ICW&#10;UJpfLkVoCElEcwmYpZLwOQSH44/w86LM6YHO4iBWVtZiZW0tdpz8DlwENtY2snrlajFZaiJLFy2l&#10;j2OOzFIxejJtC5NmymyOMyfMkEWzFoklIry9uYNE4XtIoDKURy/L9vXb5NCWA3J051G5eOKqgXNH&#10;L8rpY1fkzIlrchwX9j6IZDfYvuMIlaQtXKw1pAkVkonWl5VXRrRVJik4O8Nik4guILvQcPEJChE/&#10;jF+hVIxi0iCPNLwaGRkG4iASfV8RQ4UkiqgjGsJQxBKFKGK01AqBJCfjAgbpOEgVWaQ0OZBINiXm&#10;gsIiKS8vf4oKyFZRXlEqmdnoa1xjUbGUiX0QhZ0ccQc7iIWFCvRmsnLJEtzLRP+cc8OpVLZp1kqa&#10;f0pZ9t0P5M+/f0V+9+uXwJ/l1//xR/mPX/3FwC9/+Uf513/5nfz+D+/REtCFloB+0qYtHqyeY6mA&#10;Es0OpwI3w4zeIq6zhfYUAzzEwtxHzNd4y/JlTrJkiYMsnG8mC+Ytl4WQiWLRQpPniSSDEyGO0Doq&#10;r0SiVVDF+bYW4cgrJBpEcdKFgmBecHoX+CMD42kYisPvD5RQPPzdYPFoSc1JkgOH1ZPx49/oa5Nq&#10;xN0i8lif1GKZs8Zd5ll5yxwzN5lOiWr6LEQ4U0dZhvdiwWIzmbfAlArOSPn96+/K7157R17/uKm8&#10;/WlLef2DD+U//+u/nl5EDRFJo9dekogADzm8Z5NBJicObpOKwkwpysZx6OMCkdiIlekyqjdmEIk7&#10;aY2PoXUkQSIZqOgpmIASI6Ihk0iiDx9xs7EXJwsbWblgqZjMWyRzp0xDHEQMxorfpU1bg0SaNmok&#10;H7/9tjT9sIm0aNKiLrUhSmggkhlTZ8m82QvExc2bCI58vnCdJHN09Q2QRaZrZB5kMmwC6RsXfr9R&#10;E0h3Jn1HJN0hEnpsWlKK++iT1vLBRy3kjbcby//5zz8+03RZ51D+5S//U94npWlJZNOZUuiECdMp&#10;Qc82LN96N41LyUQ4LZMd+4/I0bOYCumZukJP1LXb9w0SuUP0ePfLx8bjK9fxF128IZeJQE4cOYNf&#10;5pTs3r5fygvXSx4CZA7nTGwixrREXiuEv6AwTFa+nhiu3MXJ2UFsiUIUSiJOTlSG7PCtmFkYZLJy&#10;+Urs7AvwNdBciDYzl9LyPEyRc8j1l1FitqP87GztIvGY2lIRNovxPe2t2SMndh2TU2ggV05fM3Dx&#10;xGU5cxycuCLHDp6V3TsOy47th2ULWklpWQ3pA6Vbqi0ZWUVcsMWSmVNsvO5hpCYhpHFrIRK9Yfpz&#10;4wyHSJQw4kACJKIwiCQVIgExyQ1EomTCcxBIXD2SiGg0nVEregORZEMk+YYXhGikqFjWr1//FJVV&#10;FaIor1jH7wVpJcVLdBzmNR8vXi90Ol4rMzOa51ZSXVuwQKaNGimj8EgNwf7QSqPLxp/LB28rkbwK&#10;ibwsv/vNX+Q3v/qz/Oo/Xzbw7/9Oqv+v/y1/+OP7RKbduKkMJIXBFd53AtfSZBk+eoHMmm2OBmJD&#10;md8BInGHRDxljRnNpUsdiULsZZFBJCZ/m0iSM2FlXgyfiBjx5O7rRX3bM0AJAlMS8A/EbBQUwMmB&#10;+EalJoWLMDED2y3kEUUksjbEVyJjQ7EFh8nOXVt+PItouk357+zlu3Ly/F3+sdX0fmhDUroEBqXy&#10;c+MNxJH3qqvQF4OPDYapvugBr7zfVP7ybhP57asfyK9felf+9OaH8ru/vCG/+D+/k//4rz/Ky6+9&#10;Kq++8Zq0aNWCsperrKPyUrmuUGrwveRlpkoWaUwMd82IkACayfzpzQiQkIAAnouQHELRPE6wciKF&#10;jKRMo1s1mh4RD0cPMV+J0EQ35ESqL2PxcvRDPG3TrDURRzPjH/rph59IE4TST97/iGMT+fSjz6jP&#10;43to/gXaRW+jfD0TYXDenMXiTV9FDidzGSXF3DwIHIHOHYejkzuRCeHjlNnkp1R8RuOtGTOOnHXk&#10;NHw09N30Gk6vSG95H1H6zbc+k1de+Uj+8z9ehjz+S375r78n931X3oTMmrfDmDeDi5H2AwtSlhAI&#10;MTI2gbtztew/cEQOHT6B3+M0PS835cE9HLkQxuN7X8njL7+SR+gIt69DKlcQTanmHT50QrZt3SVb&#10;SHXKSvC+5FP6J5oJ5wJUX0Qgd3F/Knf+/p6E4cF0xdLvER6IGBggwUH+6CO+BtZiAFT4+fqIr7e3&#10;+KEneROqO9Ek5kCTmA3OUiszS7E2sxI7S1vx8/CVOByeSVRFKrB3b6D0unvTLlHLwh3E0xv8bldw&#10;TCsu0ll+4gDuV5zTu7Zso9qGzoDGU5JXJPl6IfP7ZiOYpiOeZgA9JmkkQeldXaMxeuTvidWbB8+r&#10;QKpoSE+SEYy1ypKo1RYj8uA6IAVSpEAuqZBOOmJoLl22BVRZ8um4zc2mpwUUUnFZX1om1eUVUrW+&#10;Qqor646VYB2emTKQj/ai/TFBEJl/QBAtBng+lqyQBQuX406mmkV1bjjp3oDOfaR3227SvQ0aWOM2&#10;pLGtMOI1JfpsLK+/3oRUpom8zXnxxtufG3jljU/lL69+wk2nnXTuRrVz4BSqftNl3OQlMnHaMpk1&#10;z5xKoh2NiXZissKeKMTa8JooFsxbZWAhJeNFc1aCuqNGJ89pJHpnCotPJsJIkCBOtOCYeCP6iKLZ&#10;JyqB/A8ff1RMJLVubLsRQVigsVKjjbj7ogt42BMp4KacPFqGjhwoISFrqYzUtYV/i8P1HuXfO+gk&#10;N+/ck4eP/9r0pR8/f+4aL3glfR2QRQD6SwBCUup6+gLQMNZtkXUV26R64x5+nwyx9wqWhaY2+EeG&#10;yueo0c1x43WmS7bb4PEyCP1kzOS5MnwCtnAuvmWrsDybmYqphblxIierDpIcR49BKk1KGOhANjlo&#10;NppONqW3ZKKPWIxBsVxsMZy4imCqFtZ4KFYvh61nLTFa9tu37ihtW7aXT4mEGhNpfPDWh/LWK2/L&#10;Gy+9Je++8b58Aol8+nETTFIdaPPvi7W4nwyl2jB31gIY3oaQkdTIyVNcXbyN9vz1mJ02Y3yqqtoC&#10;kZYYJcQgTE3mNq40jNnKQoStWXNMZPZsTqj53L35Z5ua2osdfSzeXgjejB8IDlITUgGvWbHkZZdK&#10;WWW1lG/cKLXbt6MHHJOTp06jcVDavn4DgfGm3Lh+B1fuDblEr8vFs5flAobDi2cQxo+flb1bdlPl&#10;2iE7a7ZLbeUmqcYTU4nTs5iINTub0iSpgN5lUzlnklIJw7mwYrScyR06KzNZcrKwwWckcUzhgkox&#10;3k9Pw2hFtJJENSw2hvb2KHL9iFCcxSEgSMI5RhHxReKriICQ4mjkTKB1Io2bWxk9OZvQ67ZUbZa9&#10;W/dQut9HdHlIzlAY0N/79OHjcnDHdjmwfZvs2Uw5ugqPUCV3+xKqHpmZkkdpNQ/yKKTSUoTYWYSQ&#10;WpSTC3IgF9rq+RvS+RsUGRCFIl2fQytJ54aiSHsGxvspaB6Ip7kQRT7l2jpAVAUIvYV5EG2hVKwr&#10;oTGxhMdoH6AEMb84L1eKtYyLVySGaykkcC0dxH51ERp6nKnpShk/YTIFhVFU34bh1O5qaFufNG4p&#10;byNEv0oU3ugdUmdIo+m7n+I8bSofUZD46ANcqDhSW7XsIW3aME4DfbFbd/XNTJA+AyZCGtMwME6X&#10;keMWyIw5RLyLbGT+YhtZtMxWFi+342hHJGIpixatkYWQxxzOt5mYQp8CTWrm5IWU5hfI9PFEROPn&#10;yxRMjc8RSXQyDj1OhnBewChEIS11xfI4hVBMBahEmoMSEMy0OSgwdK14kyq40ZptS2+DhZ0Zd8xh&#10;NEJ9QWftR7wgVnLvzp2nUYnO97h9H6UcZ+uLOmuPEYqG0+jl7BJIWZBSFtFIdkaV5OVsMAiklq7j&#10;TVsO0quQICb0A0zggm7ekbImbcwd8JuMn71cZtAIpwSzxs4Np6WH2Lv5UHGIJDyNwKpM1MGdMS4i&#10;UBJjwzlR4jGKJUAkiZJPGFlEHb6AkyoDJTyRu0EslZhgDGQB9D3YcdHPodFtxsTZMozels+owLxG&#10;yfR18OqfXpVX/vgKqD+Sn7716ltEH1p5aGL0Lo3Cyj566BiZMWkG5i577tYh3I11ZgQzJGiOy8zI&#10;l5qN2+g72S+bEbhz8tcZPoQAmuYs7dzFFF1gERb2uRjG5nFXWL7cWlxcAsTdPZi7YIFsquXOu/Ok&#10;HD92Q76p8wD+qLeH9D5dvnRdziGQnuNiPH7ghBw5cFz27TwgpURIBWn5UpAOaaTxuqhQCGmkEZlp&#10;zq9IS63L+41yJqG6CsU5BUVSjUFx48ZSKSX6KypEhyrNQVTkjpzLhcrrnZaSQM9HpMTxf4mO5KaE&#10;cBjExRSG8SwevUaRSFSQhS8nH8IqIZrYjFV9L8WAfdsgkN2HAZEUxyN7jsixfZAIQvC2DRtwE9e5&#10;YSsQL8uLuHCpjORRScvjgs+nlFsMCZbkFEBMJUSnCqohFBGy0aay+PizyKTEm87v0BCJNBzT9fVI&#10;z+VjzGtB7ygqLiJl0uoKzW+QhQqlJWAdJLK+fJ2sJ1VZX15moFS9IDoDJAP9hPYMH3q8HO1t0Ios&#10;uXgXoE/MIeoYy/iLToY4/kmTpvLKq5Rp//vP8l+/xc7wq9/Kv/zbr+TPv3tJPnrlfWn0MqTyygcQ&#10;S1Np9G5zafZZR+nYoT/duaQs3fBbDcbZDHGMmbAII+FKeoqQBRZbi8kqN/qsvGQlactyUycDSiRz&#10;SV3mEG3Mno24SoVmGmbFp8AgOmX8XJnIfCLFhFEzMTlOfZ5IUrVMBXNncEFl4evPfgaZsHYcFY2Y&#10;GO4WETQbeTiLle0aLN7cJedNl2kzJ8F+ncjXP5A3336NHGqeHDl0iBP1MmW387JjN+afbbuw8VbI&#10;PsLOO3fuGvhKG95wu+ZmlfILL+APH02evJImIiopGZVc5FUo/lulonq7VFRtZyZKNI1uznTQLpV2&#10;VCp6D54k/YdPkxkL1sh8mo1MKP050u/h7hMhPjRHRaGexxBNaSifguKezT8wR+9Q2dxFuCMVUE4r&#10;pgRXyslQSMkvhegrFndhOGGlt7uPeLh4iSlaxQTEydGYyQaQkrRQL8Z7jQ289/aHBt5+/QN5/aV3&#10;5NU/vyXvvIEH4mP+qZ+2xgA2mBd/BiQyU5bMWyquGLuCadUPweUYSa6vDXHZdI9Wrd8sm/Dr1OCg&#10;LC7ZQL9EHip9lngQfTk4+YgVFa015s6YrNzEwd6XC4+SY0gS4XIlPT709Ry6KGdO3ZAvcY0qmSgw&#10;iRpV2Xpjf110+M03Rrv+Y8yBVy9dlSMH6YFhuNRuyp61GOKqceZWluvrzh1TezwgiSxuKt8Bs5R6&#10;IEAeF2Q+BFJYoBWHdZQtNTyvkFqNBqorpRIvRIXelXFdlhdDShB2JjejDEx8Kfgfksj/E6IjJRYy&#10;iSUyiYtEqKeUqUiBzHMprRZiES/DP7GpspIyfa3sqKmltWGz7NoEOO6m4XPP5m1ET7WyDb1hKylC&#10;LT93A5HIBi7qSnwZ64gYSiiZKvTxOv7n6yGZ6tISqSZaKFfDFx9rQB6lVUUuekhWGmYvrgkDRCeK&#10;rHQ0JUgmC3LK4fMKiS7KICRFCZWWEsrcinIqMFWQh6JyXams12oMEUsqFaAkSspRdOm6EIWYo3us&#10;Ml0lM0k/p06ZIcOoPrZujaemMQUEKn2vI5S//Mp7lO3fN45/eeVdeeetj/HZ4K0Cn2Es+7xpRzpy&#10;8Sq16yu9eo9k8BXi/MDxMmosnd/TlsqUGctl7iJzIlv0D1KWJSZ2snwlmiMpzGJNYcA8rqHZs7me&#10;KWQoNBJRQ6KBKfNl5lQikHF0lI+caUA7gceOnPI8kRTR6LOeP3QTf/hmWHRbdZVsqa6mulEs6/hn&#10;JqIgx0QQhgatlTWrNOzBdj16BAarVtKqBVrFn/70VOjriuhYyN2gdsNGKSMn1F4CX0TE+fMX09yU&#10;IKfOnMOkdF6ecJZfu36LiomV/AeioIqDbSlfxhCmr8vdKKV5GwjRN2PY2kJpbqM4oR0sIkIYjSDX&#10;HpfmmAkLZdKU5QixLmJm4SV29gFENlqvr5TMzPVUQqoNFNBgtZ6LdeOGbVy0mwg5N3Ln5MLBlVlT&#10;s0VqayEr3KV6B4qnfBeKRuSEO9DO1kFmTJ9FpzCeDKKLjh26SLNmRF1NWhv4BML4GLzzzqfy0p/f&#10;lz/895vyGlrFx434nE86UNIcxyAdE/pYTMUGsTAUO3YCU7IUqcyrSKPykE8aUkEloXLdJkqW22RD&#10;FfpDKX1MhdWQTbIE+mM99w41rM1rae8Op5s2K70M8q2QrbWH5OaVx4av45sfM9QNcvmGjuSvbt6R&#10;U0eOccFXG/l6cUGhUWKMojtaO0fj6C6No5M0DsEvKZmUCRJOJf/Ppv9D/6+KdSX83mXrZMN6LnIu&#10;6p30G6kmsXfTTgM7ea23VW40ooTN/IxyItt89IO8VAid751FZJtJmT2TdCc7KU6yQEaCitvRvB9L&#10;WT4dPSRLNpblcy6uI10pNaD9UTV0/Orz1UU5BjZw4W6GOBQ1pA+1+DE2lRbIZkispjhPKnMzDFTl&#10;Zxqo5fltlaWyHa2sFs2sLDdT1uFYVuhjRXFWquEnyqNqo8jlsSKPNDifrts8kI+npAjto5ybkQEl&#10;EPrNFNWYyTbjBdmMDqLYhDeklN8tAe9HJH6aIMyMVgj2ixctwa6+CCfyRBnKSIiunfthDGsmL73+&#10;IcbKRng9IJDXKN2ie7z3QWsIph2RSnvK+JT5QfMW3aRtpwHSrstA6dkPsybjJEaNn81oBLp2OfcW&#10;LrOUxSbWsgZrha2Tr6ym/WEpEe5SE0tZspwonh6rhQtXySzIYzpkMQORW/W72QjdWm5XzEYumDNl&#10;rkymu3zsMHQVUqSx3MBHDp30PJEUIhaVMG6tkvCrin9IFYxdVoCrjjtDplri1yKOURr1BUok8+bM&#10;IIqYIIMG9KFJqgdk0gKR53V5+eWXaRIbbZyctYSb5evKGaySIGGkC2Z4MaLRXXbv3S87iVKUUPbs&#10;PSAmVGFeRST9za9/Iz15IcN84yQvpQzBs1SysSfnUJLOKlhnEMliC3uZQtlp8LjpMmcBL8QSW7Gy&#10;8xd752Da4CMQ+cjdU7E1p6F+59YhnYs1j5ShmO9TQMkvT0N3wtsCwmbjSA6eRg4dTGXKx5suV7wi&#10;prhSTagkjB07nr6CntKxY1dpi+bxGdWhT7DsN6aVuvEnemyBV6MVjkD+ydTrm3F36NJxMEarYTKJ&#10;XNLc1JZOWQdxc/Ai/49Dp8kykJGCUzEVE1JeBXer2qdEsnHDLsLhrbIOMkmIy2IAEOa4EPQqRjpE&#10;MfsjIZbcPh+SLdoku7edwMdBFy0DYfB/GT2F3xCGfI16/Rhd6iHjDR4x5uEBxwe0KnxJi8ItmiZv&#10;0IF9aM8+SGA9kQOvC/8rFQrVq6CEomP4DCAaphPBqQkqiwtGdYBSqg0KJZFKCGLD+irZykyZ7UQH&#10;SijbIGfFZnSfjZi7NhDyV/H5JUS1uZxHOckQIUSSCZGoX0cdxEomekwjSlFk8rgoG20kDwIgRaql&#10;l2ujkgeoLoVAcCGr+7haL1jaFpRINhUXGtjI2MDakjoS2UJPSq1+Pj0oBrCWKzbx/Nb1pZBJmdTw&#10;eaVKHljMFfpYUUIJtjAzDdKoQx6kocjnuUKiK0UBOsezRFKG76O0IEuKIa0Svtc6tJJSunKLuK4K&#10;s/CexMVw/SAJUM61p/S9cP4imUIf0YRxk6QvU+564g36onUX5uR8Ki+/TiQCkbwC3nirKZH+50T8&#10;7RjIRQNds85ELT04H5lVox6rnozd7IOmMpTIecJcBNQF2CYYAzBvpSxciu5BOrzKgpkqdl6ygm7t&#10;xcvMDRLR4wJIZAHX3yzGW0ybMo/xC3SPT50rM3EKz0DgN4DmOFPHUYyAPAbxM4aQMg2h0jN44vNE&#10;kkepKx7RK4Z8NR5NIRRF3QlzlZWpqawxWQ5D0Vk6cRwW3EXiRF7n7Ggnnh4uRht+JJWcVFWtQQJi&#10;bRYh33pOsuoKBC+ORSXraKcvN/oK1gZqy3SQOLu6y3LmPyxYuEQGM/FrRP8xMn74JAYQLRVnS2/x&#10;cWLOpwvzGnTwC4LnWsrQ2mFq7cGFzjGcRqSUjApKp+tpcKoiRyeiIApJTiwmDStA+Ua4ZY5GcGgC&#10;5ccQcWasoAqcjkwEs6W3xxY13JqpbCYmqylvmTK/g2oIDV9daPzqTAPYF19gaW/dFlcoVZgmtFRj&#10;1W78yWc4BD+DNJpJk8atpB3l1454OYYOnoDTzxoNhI5ZpwDy/RSJCNU8GGMRaZv6K/IpjyoKsW0X&#10;QW7riqoI+cnpq7aRVmzngiQyqt4pO7Ydkr0MkdqNN6JmAwIspLKR57duPsBYgqOyZxdVlsOUaY9e&#10;RiS9g8Huidy7+Y3cocvy8pnblLYZd7n3DBcQzs587tC87jWkHRv5H2ygglFJKqJYh4+hmMiiiEih&#10;gDS2AJIoVl2BTtOqDdWyoYaoDdTU1BCx1RrYpEDAVehNQiPOmqoNshEyqSHyqC4rJ+LQXqN0yaWf&#10;RB2/abGxtA/EUkKP5jFgTkY6oX06073SIRKDPIh2FSm0VihSeZytonhqPFFBghQg3OZxfBZFGclE&#10;ORlSUZAp69G4qnKzn6KWVEojkm24lXdAFjuIPhRbiBIM8PwmIptNRCPVRCxFWWlShACvKIZASnIy&#10;pBxSqCSyKYcM1iGgltK6r1CyWE+n7YbyErQY9BBSpTLMZaVUZDIpeadBgjFUqbxcHJgyZoPGtoau&#10;6nmktnRk0xfWtWNHade6Ne0S3JA+akylpZG8/24jeZWU5WUqjy//5W15DRJ5822qLhDKx02+oHTf&#10;U1q1YQZP1yHSHdLoS+QxahTNlxPm0fOygG5yerkQ4ecxR2QBxLFgKTdY1QzB/CWk/WABjxctt5S5&#10;NGXOmsv1TBl3tg7ZIhJRTIV4JkIaExljMYH2k/GYAMcNHW9gLJHSWKbwDWJOcD8E3AGYQxUD+456&#10;nkjyPdxl7crlYjNzilhNmyhm0ybJ3PGjZPKQ/jJl2CCZNXE8Yc5EyMUcps6iyQ1xa0OtHNmHIYhS&#10;2ylsxpdQ/6/gcDyP+r9v7yEugC2ygT6Sdaj+pSCvsIyJTyFia+8qS5fTh6JNeINGyjiYznSJNbMt&#10;XMXWwp0SoCepgAuszZwLH/4plJ9DiGhiEf3iKMlmFjPrgspCdc1+A1Ub9krVRpy5ZTskKbZQgvwS&#10;GPYbI272kI6Nj1isQLCEneeircyetdhotZ84kRCN5rYBVFP60r/SlvkfH1JteRdTz3v8Y9955wMD&#10;77/3EVFIc2zGrUlrOAGo2Ch5dMM5OJqu2vFjp+PQtGQqF7lvAicTaUdF2Xbu1ju54BCJIYjNpGVV&#10;mPzK8C9UYIZaj+9iA+XejXSS7qRasw8vxl6ExH00kB3E4HV473E5BPbvglRoUTi6/7icpdR5kZb8&#10;82cwXZ3W1/iqnGZ27oF9J2TvriOGxpLFbJNo1V60jd3Pl5TIg9JrMLl+CmSGTsAFUV1RJhtIXTdV&#10;rTdQS9hdUwHZgFo0hi2ktId27ZSje/cgau6SQzt3yqEdO6iIbEeXQIuoqjJQi5BYs45oAz2iDJ1g&#10;HSgmckmm6pVIaqjHBMb9xSGmxgYFcQyinSDEQCpkkYbelgFhZCC6pvM4Ky5SCmieVOQlRkkuyEuu&#10;R1KUFNSjELuBojg1VsowP67LipPyLNJy0i5FBXf+KqKFSrAZzWLXeohkfQnmNQgEclFsJkqpJHUq&#10;g6DKMpOkCJLKT44xUJieYKA8L520hxRJCUdBp7iimrb92vVFsm2jpltY2QuJaNFM8ihMRAZynvpS&#10;ycRwt3g2oy3HT0RPGCW9aTzs3rGzNMWQ+CZ9Ta++8ibl2fc51z7hHPvYwJtvNSbyaCLvUo35jJSl&#10;5Rd9pDWaR+duTP5D8+gDBhEFDB46lXN3vtHvspyIYjmRhekqW6bQcVNcqXoHpMGNcdGy1Zg4TWXG&#10;vCUMOF9EtzaT3zD8TeE4dcZ8vESkKkQeEyfr5DydXUOjJ60ZwzE/DsPSMJTG2GFcn4qhA4Yb6N97&#10;CF3CQ+i/GQGJjMCRPPJ5Iilzc5HApQtlzZjhspLJ7UtHDpEpDIIZ3q29jOrZhYE548iTJmPJtSE/&#10;LZcjuw/Jsb2H5eKpcwYu0Pl58/Itucf0NPUenMT1uI3ZDpup91fQNbxufQ1aRYVhCXfAi7EMe20/&#10;bN8DBuigYvpYTLBNr/EQO0jE3hqvhil+AqzP3gw78guk6kJdPxWBLwPzVBGi4CaqC7UMzWnApi2H&#10;0Rj2ckcooeKSiLEsVjxs/XGh+ooVDtmFc1egSOMIpIV8Im7JsTDuSMxevbCbd6dE27oVw1w+0H/q&#10;BzQ2NaIG/76Bp0SiPhHwRZtO0pmKkc5LHUe5eRJhn+kKWwRajcgKECZR6dftIJLYRchPV2kFQmpp&#10;FfoTPgEMUOuZYVGJ+W8DLuKNkMkuiOQQM14O0TB2iNf0sBKJQSZH5SDvH6Df6SRDki7R53IVM9gl&#10;SuXneXzu9GU5cfwcvo69UotIW0KjWSiWdndnD2O6ub2Trdg4WvH6eZG2cFfnrl3C3be2BjG0tho9&#10;o0Z2ba6RHZs2clFUQw6VaBGVlHw3yikGVZ1lYNXp/fvkxO7dcnzXLjkKmewlOtmuwifYhKhZS/pb&#10;ycVaimeiDBQiZicxTzSByeZJeHESKOnGQSKxeHNi0dYSQoMMpESGShrl3wzKwJkQSQZEks3wojIu&#10;aEVRcrTkQxz5EImiABTznKKEHi9FaVqMrMuIlfKMGMgjAeLIMqBkUkn6UYGGsZloYo8SCanRdkhg&#10;CwSyFWwhLVpPabqY7vWStHgpBg0/qzA9DiKBnPLSIBCiGghoWyWRzQaiGlBbwXNUpXZvWY/YqyMj&#10;qkiD8vjbqXRynob6MgTKFjvEDMZc0kQ6ZijT7Dp0kk6kxU1UPH3tfXnl5bexqH8kH37U3BgUpHi/&#10;UV1P2UeftJEWrXuhe2Az6Ez7Q68x0ncApkQweOgUg0im0FdkSsOcKW5fU+b36IgHxQqeW8SoivlL&#10;cJ9imZ/PiIdpc6m2zJmHHWKWjJvC+IiZcyiOzEeEpYMXF/EE+tQmEI2PJb0aMRICGTFahtAuoSMY&#10;hg6CQMDgAUNprhwq/Sk29INMlEQGMqFv8OAXEInd6JEyqcMXMr1HZ1k4oLesQf8IcGLwjpeLRPu4&#10;M15P7eL8s1G+D+7cLacwMp08hKuQGv6Jg0dl7/Y9nJy7OVKhoZyZRbt5JPb6CBDCnAod6KKzGNw8&#10;fWnacmISF8rxCnXq6SAdT/SXCCZ9UzGhxBvLOL+oUFquI2l8QrtIRiHP4J+VV4LGQWSTT2Uhkwsz&#10;KYXByUlFrEGgS5MZmmv94mUVdt7ZU1dQrl0iIwdMkBH9xuM6pX+gNzV1BNo++E/68GIogfTEat6x&#10;Qw9WVnRjkC1NS0bq0gQN5DNpSirzOdb7dvSiDOFFHTN6vIwfN5l8cpmspsys7fVerAbQVQKRjB5U&#10;AsnDC1OYV42Cj8ZRshVC2Skb15EOYKCqJiKpRKPRKKSmVGeVAETfPZDtUbpqj1N6PUbkcZjHBylv&#10;Hth1WLbRbr+ZdvudlIU1MtlLq/seopadRC+K7WATRKREUlkBUecWU22gCkEXcUUlhEUnc82WDXS/&#10;QgZHGcIETp44IiePH5YDu3fIlg2VRCTlaA+UJ+k+VUJYh8+hBoLQ6oceN1DR2qBVDhUTqeiVUM1Q&#10;FCKcFiCc5molhn6UDBrbFKlUvVKZEZrGxLFUnMGplOBTIqM4RvBcHdLxI2XgS8rUFIZIRKMRJZL8&#10;hDoUaDRCL1decgSI5CKPkHxMjwaS6lCgSA4HoVLI5xZhDGtAIWlTPmnUutRk2ZiHNqKpD3pLOR4X&#10;RalGIPycHKwAOXFKZhAbvihFBk7tDEyVSiZVRZloKLQPlJDmFGTI+oI0Uq4ISYkN5oZFdIXpzt/V&#10;k0ZBC7E2xV6Ow3nGeE0F0Dso4XbC5dyuRSv5tBET3HBdv/PWB/IGEcnrr76DoNqE0Y/tiXLbGceW&#10;rTgHW3eXDp36YxZj/MPIWXiyaL1AZ5s4ZTFFhcXM2l2OjR2CWECfi+ocjAdYDBYuQudA0J+LQWy6&#10;Dp6iwXQas2enahQyg6iDSGQ0PVQjIIvRGnnQejG0fo7NIM7tQYOJNgYQbTAQqi8Ds/qAfv0GG+Sh&#10;GAKRDKWfbTA3/WEDGSVAA+VImkRHj3qBRjLo5T9JC1Y1DG/SSGZ2aC1u82bIXtj4+uE9YK9cPXlC&#10;rp4+DU7J6UOME8QQdHAHJzM1/s2cxGnx6RKguzmYW6FlzpUrtTZOkw+zOJYzxMeEuRzWTNLyYCao&#10;pwcNVpRn4xgsrGVOvQhVQCwprEXIq6GqsplSJPoApd9yjFXrqKgUEwXlEEZmF5UYvhY/RtJZ23mL&#10;ObrE3AWrZTqlq+GYbto0Y9bph5jFqJx8iNL9EWjeqA2+jhbyMZ20zeg50Vb+9nTltqdBrB0pTTui&#10;jNb06qh9/fPPGBxN+a0vLev9aRqbQunWgjGEjvhTPN392fnCXBIVR8s3o1vskx1bD8rWTfukev12&#10;Sn6kcSUMfSrUv2WDcaxGB6llopYBCGQTk7UUNQahkNpAAvu37SV1qMNuyHgrKeFmzFfV6yrJx9Ga&#10;OFbSPLcOvaOMtK4YcVhRph9jKtuGjYibm7bK/v0HiFJO0qV7Rh4/1pHcjxFeH8i3Tx4a09++/eoB&#10;w4Vuypc3Kf3uJVJUgxRCYD7CamJEBHdTJrz7+9GwGGgghnQkNoRGOBBPpSEhjIunHkmkKEnhGnmE&#10;ka6E8bFQ0plwyeIizoZQstBBcmmlyKfyk49npwD/SD4agiIXcTUXLUGRT5WmAKd0HscsnLCKfHwm&#10;efERkstFrhd6Hshn5o2igI8p9HFuTKjkRIeAUMnmsSInNozvESyZeIayIoMkE6RHBEha+FpJDPKW&#10;hEAvifH3AJ4St9aLaMlbYgJ8mD3rYSAa5210oB+VQ38jDUuH8FIwjsXi6o4O5Ny2YaYr9oalug9p&#10;4kTpR9tBR25C7ZrRAAdRvP8aFoCXX5M36LB+62VSmJcUbxjHt7AGfNgI0ZQIpEWLTtIDC0MPnRHD&#10;zW3gIPpdqIKMHU+VBL/QfIZlzwPzMYktWGxhYCHT3BcttabHBU8R6clMFUaZhjcZj9LkiQrVTaYS&#10;XTAVD7IYNYYbKSM2FP2GcCMdMAigszAUrHN35tt0x7jGCAdF+87dmCKHDsPznRlZ0bMPvWOkMwOZ&#10;/zNsGJP4mHszkj6vcaOJwtFSJhOJT6PC85whbdB//qt0+/W/ycRP3pW5jOv3nzdNTnFH+xIiuXt0&#10;n9w+e0ZunT8v106dlMPbdxPyachOeRYBsYjc3M91rSzlYp7DSIDZdGjOYO2BzgWdyeqDRYwYXELL&#10;sbWzJ9OtEWSjGZKLIJqZiv08DYGOUu/69XsQ9g7hRSBMZ/VFVTXVi8rtUla+Hncrn6MlSioL0VQV&#10;YqjF+9JYtYpS1nLywzEoykPQK9SM8xEzJt9/h0rKe62kDQTS9mPG7zXvIe1afkG5jGla7b6AJLCp&#10;a6s86NmDRVm8gB0hlxZNv8AdyLDgL7qgSDMoCNZdzIwUJ1sG+ziyzMqbOySzV7dgktu6cS8RmEYI&#10;TNOq2U0JF/JglmdpISD6UKwjddmAqFrDc7UKHaijFm9QRbOYQtOeTXRX15D26XGjEkYOhiawoYwI&#10;BsF6I69BFQ1eFfgR1ClZgvdBsY6ZFTWkJ5u24avYu0POnD8lV29foUX+ep2ZRN++pi78ta564H2I&#10;5Ktb1+XBtcvcBLYxiCnNqKAkETX4upEO0RTmiMDu7eIiPq6u4ufuTi+StyG8h6G5xARj6ENzUWh6&#10;kkp6kk6EkclU88yYKMniosuFEBQaaeTTc1OcEksqEielCKcNKEIHKYQ8GqCfU5AYI9lcsIp8vk8e&#10;HpNcPCY5kFQexxLa8xXrcB8rShlsXITnpAg7eyGRTV5ioIGC5KC6KCUljN/Jn6HURNR+zhLl6ySh&#10;HrYS4m4tQW4cmYwX7u0iEb4M4A7wY64Mq0EM6IwZXNs0Z/qSJgbTwhCIwO+Hp8iX83cNqcNURlhO&#10;GDZeBtJx/TnNkk3eY9QDrRpv4yV6/Y9vGngT4fSd1z6Udynjfoj+8SHi6ScfobM17wqJINJTsh0w&#10;iO/B2IdBjMUYxWI0bYGYOn2JzFuIuxTdbR7kMWcBjapzVhiYwfU1gxRdKytTSEEmj6zDxDHjDEzX&#10;afiTpiCaTsL7BIlQPR0yapQMAt37MQyLmcaddHEcHfNfMOOlDQTSAu1G0aZrV7rK6QBm0VonZr10&#10;Z/ZNf8yUAzBTDkMGGEGVdCRjO3WEp24k0OHiKhM8RyTjX/69DHn1jzK71aeypH0LCVw4Uw4iNl3Y&#10;ukHOgaPYjw+r6LYFPwZ3xZJ05kRCIDlEFZnMFPF18RdTunOXsA5hKYy5hMlMimXUrFcz/WwNlRJn&#10;r7WUZ+ltgESSE4rwQ5QTjZCu5NdKRQXiafV+2qi3YcrC61GxHVLZLPmFWL4hkXQE3lDaqH3Juf24&#10;U9q5uMl8vv/sBStlKGME+6Mst0ecavzBF0x9olX+w7byxUfcKT5h4VELhkIbRPIpEUgbBgt1R+Po&#10;aaBn917SC2bu1rmndKENvyNpjhrJplE/VxOOOUTlQ4u6vxdNXEHxVF244CE5bVHfvokyNo7bzVRX&#10;yjGSFTMZvaQAFFYYKCvWyglRQx4pBs8/SyQNhLKZtKeBSDavI2rBil5BWVphEImWWDF6VeLYVBJZ&#10;x7yKYiKJIsqcxRi+dG5FFa36m7fVyuFj6BrnTzIH5LTcvX6VyOO6fHntinx59RKVnSv0pZyXq7T3&#10;Xzp+RLZvwDlM6J9BBKFEEkjPizuLnzwxSQV4eUGa3mzG85VwepAiA9aS/zPAiWgkGfOYIg3BVEXS&#10;DNKULIhESSSbCsz3iUTJQolDyaQEMlH8JCLBAJkLDNIAJVQXFfo4n8bK/DAlHKKRWL86xPnzu6zl&#10;GCCpEV6QiKNEeNOg6GUvwW6QCJ3eAS5KJrzv7iAhns6QhTtkgUYI/F3dIA13ozHTYY01FUQaDHXa&#10;2morsWWi3SIigZH90Q1UW6PXRUnkk3ca06D5iUEkb2JKfIvKy3uUbRvRSPmR2tgbNccRzSgJRNS2&#10;7fpIe0q23XqQKhCBDGEX0VCGdiuJjKN0O2XaYiMimQuZzFYSob9l6gyqKmAyH5sM0UxG45vEpoVJ&#10;bKJUjGf/k2IKWxcmIfCO4zgOYhk+YiQL7ujLAd1oKu3IKpfOLI7rRMTRjtEUbbtgp6dKqejQs5d0&#10;60+ERBTSnXSmtxZC0BAHM3Vv5PjpMpoNBGMhk4kYLKcwxVB3JGnh4jki8R7QUzxGDRKfyaPEZ8II&#10;iTc3kWINDQkDk7wol64woW1+EYy8WJbPZhoalvHlfCM7BB579pW4Mt/T3d6bf4AHF10wugXt1HRp&#10;avqSjA08OatQ4rEXp2eUYKaqwlnKeMGizVxsW/CaMNoOPUGhRFJQQIWHcm4GnxtMBSCA6MOLEXKz&#10;6HocOobBRnQ+doZZW1B+bcHgnuY0LjUjimj6WQdp8WlnTG3U11vwojWlGxf0at2b6dhtSFuaMEDn&#10;c4AjkEE/zdBBekEk/YhMxo+ZRAfqGmOVpYuDJ1vnmCfBYN86w1gtXo8tDMrZIjXMuVAiUdRWoU+A&#10;atKcEiKO/JxydAoar+ieVhTiWSlO5aLHfFbJ96mFWDYSedTQ8KYEothGWlhbooSDERAi2U6Vq8aI&#10;TCAISraVoIJ0rhRPTzHCZiGmwSz8C5k6F4PUIYFUIYmeoTRKmPmYswoREvWYwxCebHwL2RBFBtGC&#10;VklSudsrCWhaomlKPOmIIoG0JpkybRp3+jS8JMkxMQZSGNKURoqSCklouTaLj2XicFbk8LNzSVly&#10;SGNy+Dk5fDwP23cBv48ijwgjR9MPBWlKAdGJEohCRc4GKNGoJqLpTENEkgc55ROR5KGr5EaGSTZ2&#10;hCws9IoM9rukMxwplcghgRUjce7sBsLbFO1nBxC9vawgDAuIwgLCWCO+9qbibVsHL5uV9Vgt7lar&#10;xMWcaHPNCrFki54Za1tXUaadwx19GqnABC7Qfl17SmdEeEWnlgyXBi0/YTgQ4xr+8KvfyR/+g27a&#10;X/1RXvsjLRN/fMMgkLdffof05gNpzpT19i07I7J2p1Q6lNLpcEZfMje3vmQ7gcrLRERTJQ7FNObm&#10;KqZAFBOmLJIxlHXH0tsyhs8fRqPmUCqb/QeOo3eG85+ZNKOZ4TKGSXqjwHB2Pw0Dw5nrO2zIMBnK&#10;6pahgxmt2R+yY8xAV9C+G4TBqpbOvfrwHFEHZNKFAeo9+T49+bpBCMOjp2B7p5ozesosetao5tCF&#10;PVlTKNa8zkKmmMMkQ+3+XUygoNARjs8RSdjoIRIyfZyEzpkswRyTrU0ll/mrcc42EoodfvG0qTJj&#10;HCPtKANPRd0dQxv/dEKdVUxkMkPocbYkHHZmPiYrF0KxsqcQrWTULw/K1fmeXCxpGMGystdxsTFE&#10;Jr/GECTLS7dhwNpTRyKluDrriSQb+3dqaiHlYm1FZ5wjd4rxU6caIZqu2/wcj8eHuEsVjZshlDbH&#10;rNOYf/RnXWiWg31bMfDo867SFfR+hkias2XvcwYIf0SFpgmNdT2JSpRIppBf2jDkWPfhBrLHJC+r&#10;RAohhapy9AdSmS2UlzWl2awrFqp3G1BSUVThSi0i4sjLURJRw1uJgXzmfBbqyD9WFlRkImA+QyRb&#10;KAkrtrHu4Fki2bkRPwnTyGqoBhhEgvejnKisBJ9HEVWIArwMSiLpCJ0x2khJFBDLBZyIBpGenYIo&#10;TQcqZc040pBYf180AH/Cd28JY65FKOXgEO6+IVoWZlRCgwaiRJKOs1lt4TnYwtMhlHRIIwNfUKYK&#10;qXz/LIgpV81kSiggl/fzILBcXLBKJLkYzPLQPgohEUUDkahmkYOAmQ9Z/FwiyYJIMhlhkQmJKIGk&#10;ML0uiQFJsaRe0QyUimJecIS3FbAk4jATf8dV4gd87JU4louHlcn3YGqQiONqxhOYLpXVEMjyOTNl&#10;6SxGLJAqjB7MKEdmwHZsibbGyMemdG43ff9jjkxwe+M9+e9f/sbYSvnvv/g3+fW//pe89LuX5eX/&#10;foVo5M06IsEH0urTL6RzGy379uFCHyMjmYM7nqhjGj0sMxkQpEcljekYwRQztF8M6HNjIZGR9LWM&#10;mkD0gy19MBPgBhG99MJ01pVIpj+No6PQO0YPYIMgGMrvOkRn1kIcQwYhkkImgzn2ZVxnF+bedgJt&#10;u3SR1h0hRMYO9EBI7UQa05WP94Zw+vD5w4hkxiPMTkKsHT9DqzxER7MXyTQ61OcsYmgSpeT5OtQI&#10;AllG6Xkp4zx0UtpzROIyfYa4zJ0nHgsXG/DF/+9hZi7WuO/MZmN8Gc4eFZTbkfwSUxiyo5bZpfgy&#10;HC0cxYU5EYEs/InVJUpUWhIxi2UYsx5K6NspQSRlsxdkksldN4MLLRMyyeTunUWakI2zs4Q7fhW9&#10;NBtIESoZMl3GBVbM3VpHD+oou0A8JM6efjIKQUlnlXag2tKiPSp3u57Soh3TrUFz0OaLHtKJjuDu&#10;XQcxq5TJ8606sZaiA3tPIBpa+xu9/z72dXphmEL+GQOVmzdtxji6XljZ+5N3Tsdox5AjLwRHHK75&#10;zJMtZjjxZiKErVROauk+VdQw07NGxVJQTeSgqGCWSEk2WpFuLmO2aSn6RilNbOvxzVRTSdlAFWUT&#10;4ug2xNFt69ZjlKLMioBsgFK2HrdDHLurNso+3KF7a+gjobdkM9pQjbadqzOU0qY6LHMhkFSNGKig&#10;RWIGDKFzNFhHO4IwxMBQhMIQXMhrnR3F396Oi8pe1irYJhjATJBgN0J5EAGZxGlJFsJJRvOoK8Gi&#10;bajGQTShyCGKyCJSyETszCKqyOZxFhUNRU4CoxaoouQkhkMqEG+KHmmIVG8I0USWRi18v1wF31OJ&#10;Jd8QVzUCqUO+/gyqNTnoKYpcDGqKPJCDcS2LvzFDq4XqQSEKSSatTWfYVAal5XQtM68NlChPH4ki&#10;DYv0dQOu/F0u6B+kLHSkKwKcrcTHDlIBvvarDXjbroZITCCSpWJpsoDBSdMo106R+dOnYANnrCP6&#10;w8jBQ6i6dCQtwXz4QVP0jg/o8H6P4cgf0bT5vrz0h3fkL79nex+O7LffxDJAz1XjT5hEx7DyFlRh&#10;ujKsvDfVwf5ED8ZKkDFTKNvOldlzltJ8iSGMFSCzZnGnJwpRzCR10VGG06YyNgLyGDuGnURM+x+B&#10;SVPn8Cr6sRy+L2XXvsyq7c9EuUH9BlGGHVRXbQG9iTC69eBGy/XRlY7zzsyt6cKoSkVXigeKnsw9&#10;7sf36q/fEzlgOKMwRhCNj+PaUo/JNDYETAUzmN43W6MQSGQ+utACfClLOJrg/9K1KitXmNMjZPU8&#10;kaxmGPFqiMGCTfVWVFoswRoYaDXhzCr++GXMxVjCpKpliKc6rcqRFndXUoAAtoQFUgLVcffJVDRS&#10;aTgzNo/ROZpKKTKNlEbt7dmQSS5hfQ4iZDaGrCygU9my0BKKCPV1PkY54+7yqMxE44gMxdDkwzyU&#10;pWbWsmDFGhhzqnzENLCXEa5eprflFXLPdxjo8+7HzHPV9YEMt/28ZUc6J9E6mJTejReyT6/+QEVV&#10;XnQYfAhh3Eimzc+YNo2RcQuYyrWYKMQS74oNm9996H+hiY6WAG3gqiAKqCymH4MLegvuzRq0itoK&#10;BFOEz1ptTgMbaVZTVDMNv5J5F4r1eegWufXgcSVt61XYzKvQeCrV8YtVfD3fv5y7fzmjC0roYynk&#10;5xYSBRQQBeQjJBfS31JAOTObdCMT0sjggkqiahLPBRWnFRV0iyiqK2FEFTobNtSAl3EMU2GUYwi+&#10;oGAXSMPVWcLcXCXcgwsNe3YsX6NIoiqRSYUkG7FUqyMFCVRDiBoK8W8Uq+FLjV+UVbXkmgdZKHIT&#10;0CsoexpIDK1DcjA9KAidIIfHmkKlkZJoeTcbQjDSK5CpJV+0DEU6PVvpzIFJCcdXwiyYhGAqKpBi&#10;Ol+nSNFqEH9vIj6UBAxtcRi9ohnTGLsW1zVkos8lkO5GI4qGe/tCHoCoSxHu7UVaw4BunKWBrk4Q&#10;KhqXnalBJP6Oawx4kOLYmS4SG5P5snrRbOwCE2isVLFyrIxFTxiJ92MoqULHLzqjbbSRJowrfPdN&#10;xFTGFX7yYTvaQRArW7FMqi0Vjq7oa1y83Xv2Z3vfaFaEsBpkFNUXthyOp6IyQfcMMdJi6gwGBzER&#10;b978pdzZl+JpWooVnbUe9MQoJo7hc0fTI0MfyzBSmCGQxmBIQ6f/6x4nRV8VQBl23dMgDKa7c1R0&#10;5eZqgN+jCzb7zoxa7IJxrAdf34/xGv1wXg8hPRo2egbdwDTyTaUbmAnw0yGwefMgCrKKxZSQl+Lt&#10;Wsa1tpx5O6asSlFts0HfNEfjtNRZMcy0sWU6v53OjsFY+lxEsgJ3mwlq8EryolWENuZ0qzrBON5s&#10;XvNhmdBaFk0HUv6MXBvOuLsoCWbEfyirB8PpZA0nlYkIY1YlC3hi0EaiOEbFMlkKfSSe8f8ZDOzJ&#10;5K6dU4yGwGrKQrwViiLSBkUxZdB87t75mKrimQnhxDxUcytbYxxgP0pP3Zka/j5Dg/6V8XG/+Lff&#10;yS/+/ffyL//J9Kf/fk1+/Yc35KU3P5ZXIZd3uXM0I8XRJT6dOvVi9P4oiGMM0cZMWHQlnZZrjG3y&#10;IVj0E+j5SYonXOfC1k5gHYCjVm9tQqsmYlC7t2IT0YJWTaqJDmoraGQkgthCM5piE+RngPJsLdGG&#10;QoXo9WxqqyASKaGDtpDu4yIqDIX8rHyO2YiEWfgr0rizprJRPo5QPdSN6gghehDVEn8nZ+BkIID3&#10;GxBIFSXQ3U2CcCCHIoaGcsEYpdr6Eq1qHSlEAmpJN6zoCJRpXJCpaCFpfCyd9zOofmQjjCpyiRiK&#10;SEGKSYlK1AiWwazTehRj+FIUKZlgAivgqMjH05Gn0QcwvB0pIBUySQuSnBQlEnQMIpAsUqFMJQ/1&#10;iqDPaISSoiJtKFEFSAzyowxLarJWIwkqeUxQi2S8ZTzRkSJmLRUi/raYevKIQ+jVx4pw/vYwTw8q&#10;MKRp7vrYi+c8JYLUTRHi4Sq+DrbiZWsp3nbWwJz0hqHdNiueRiQuFsvEavkcZr7OFNMFMymlToZI&#10;xsq0CUTd7JEeSlowiH3RnXVwdxN8HqBp4y8MdGDOR1/WMvTvPR5/EcImN7hx45lxyuQ5XYU6beZi&#10;UpTF2NCJNOoxU42QYPZcoKkCd/sZaozkoh7DqtXRXOQjafkfPmiSDMLz1KfHULS7AdKLdSw92evU&#10;nZuiohc3xD5EI90p0XbpijhKeqLoDIEounPj7I0Q3GfgaOnLAPBBrCPRJj7FaFZIjGWFhIq283VY&#10;EfNuF7EMbQVu2JWY2nQBmjnEYW7tKBYQhQ1WDXvWwygcGbLl6L5WnKhcuTi7M0dHZ+l4MfLD93ki&#10;WYnAspK8yIy8yJw/1IqwxmW1jXizZU2JxB8iWevGXZA5HeGQSRA6Qkg9mYSyFDk8NB5jFgOQiEwi&#10;mGQVCZHExCO2JjKNCm1EySSbyKQAP0VRCRqJlkvxYxTr+DuikxxSg2wQSSpjCestXcawWay9PWDh&#10;TrD9e580lX9nfNwvfvnfTDv/g/zyv16S3/zpTfktAter7zDQlmlpH+AUbMXqhw6d+rAFbCD/KNZY&#10;UldfyPexWGNBLwwqvKMTvTCUMBESk4gAsokWlEy0EW0DpVYlEuNIxKFQ8qjluRoa3JRUNDqpIxMl&#10;ERyeoJbqSg16hva1bChCnCUiKSe9KaKbOJcKQw7EkQOBZOvoRsxZ6VQbktX9iXgYy8URphcF5ddg&#10;IodAV9JEA65UFXhOS7CQRwgXT4g3OgeRRwQRhSKSVCYW/UCrKYlcqKnc9dO5gHWIdQZ39kyII0MJ&#10;RIHQmslz2VzYCk05CulnUT2jiEpKcfp3KFISAYWKFNKQejxLJHkYwvJIZfKSNCqBSBRJ9UTC99aI&#10;JINoR38PRSoCb0pwgIEkyq2JkEUcKVg0BBIJAUQTTcRrZUhJg1JzFJFVFDpINE7RGMg2Gl1EEUHk&#10;GI7IGuZJFMbYyzBSG30/Ql8XEMJr5Uca50M/mA97nb3sLMTTeiUgKrE3M+BquUJsViwU62U4qhcx&#10;0pG0RqORqewBHjkEAxbRyECIpGuHbtK6GR6jZh2lJRGvonOHAUS4SiTjsJEjyqKtjTfA9kKNPFgF&#10;oaaw6aovEMEb4DnFDJ6bCWYR/U9jxs040peRVGxGIsIOZyTGsEFsBOiLHb4nREJk0Ytp+T0pMXcn&#10;2lD0pCzbW4kEobQbloXukIhCIxFFD4imH6tIBpCyDKRHZhjzQkaNm2Vg3GRWSrATWvWYBVRXF9J/&#10;s3ipuUEipqvqiMQCIrGASCwbiIRr3h44QhiOXPs/ikhWoNaaQSC2+PTtyYOcMJF5E84E0OgW6Kx3&#10;wCCDRKKZp6EDeMNYRagRSTCEogiCTEJYkhyqi4Ho9dD1hWFRiSwFSjWE11QG5WSxXKgIr0UZu3DX&#10;Ydiqwi9SiYGrCFEymQpPIsOmPVmWNBWGH6j5XLc+8hG24vdxAf7hT6xQ+BcdNaCDjX8lv/jVH+RX&#10;fyQiYTfLy/QsvPbBp5BNc4w1lHMpYQ1nzumqFatYEmQu7pTzQhDqQrnbRZFzq1ip1Q8toZbQ7azz&#10;SCrpHdm8cQNu0hpEVUxjagMHNRW069OgtoM+k+1YxLfRsKat8VvpN9nExxS1RC5KJLV0u1aTmq3D&#10;MFfGzI5cxEq1iEepB4OLIYbQPFpLqaQm4ZqGgCBSDn8XR/FDv/BzchBfLgI/wnJFEHfXYE+GUSOQ&#10;hmN1j8Q8FRXow9jBAANJGK9SsZinoS9kqFMTP0YOFZFcUKSRBijWKgot+vmgAHNYQ1Uln+FODcjT&#10;r6F3pQF5uDobkJ/G1wE95hGV1BEI2gg6SXacll0xhIE8Huchqqp/RMvAaaRNaWgv6aQoaRBdKpFT&#10;sp+fgUTIQJFAJS6+HnEcY0hRFJFUYkJo6gzm/6YIZ0B2FGMoFJE+WAhAmBd6EHaCMG+aJHk/HNJR&#10;hEAw/kRyfmhEvpSzPWyY/s9KVjfL1UQpFgbc2bzoyK4iR7OVjLBYJnOmT6NNQ70YYyAR0oc+A0B/&#10;IgL0ts5crE/RD21iFIImFzyu6bFoGPMWoCVgQ1fM5PpRzCCFmaKCJb0sEzBtjSPSV0zkGptCijON&#10;SXnjqXoOwUMykJUiikEsJ1P06z2CmyBlWFaONKBB39BjN7qENfLoQbWxDqRWPZmGxs22Dw7UEXg+&#10;xrChchzffzLDiKYzBEwxYzZjAtBk5mOXMMGSsQJ5Qklkjbm9AUvm/NjauTKKw5XBZG7iyHXv5Opr&#10;wBkSUbgyLMwT8vZCr/TSxWMM/no+tWkgEpYWOdAR67TqpxNJcBA2+GDs8M8SCalOMpWLFLSTTJYw&#10;F6q4ys6R0nxESlys5RBKbnqBxNFsFs1WMmf+mHHaA9OZZeEIqh8wuPgd9p384Q+vyL/9Ugc7Qyb/&#10;9l/y7yjlv3vlHfn9a+/Jm0wtewcj2ceff0FuyEmAiWYMkYglm+VtSZFUQI0klYjizhzPPIgc+jHU&#10;i6GmrjKaztZhBa+iaU2JZPsmNJFniGQjRjCdy/KURCCVLZWa4qheQroDalQrQU+pYedPJRO3Shnp&#10;V0IjVza6Rwx9JhEQRhR31iguokhC9giIRVMTRSBk8ZRIlEyAP0u5FA0kotWWCNIAJZHoIF+Jx7Wp&#10;SGGCfxrlVV2lkYm+8SyRlFBRKUtLwgSWaJBKA4H804mE3yEH5GEzz6NCU0ckpFiRkAd9NWlEf2lE&#10;TakQarIPRAJ+FJEoiRBGK8IYkB1J86YiwhvDGAjlRA4BSiah3kR1kIjiOyJBOP+7RGL6N4mkN7N4&#10;dTOhohe9VZpqDKRLfSjRw2Bs7ONYizKfwsTfIpLxEMlYpuErlFQmG1HLAlKhWTSssuBtwGgDAxkX&#10;quhLK8cPEUkXiKQLHiclkp49etcDsuP97qzv6EsxZNRYUq2JDCBihsg09jrPnMPWBaAdv1oVWkDV&#10;RXty6iIRGzG3cDDwTyOSNeRuFvSR2LKpy460woE+GFeGCHkQ7ngCDy5wT2zivpRH13qsFX/PAIAD&#10;EFu8wh/BdS2pjkL3nOrM0eAw+mxIeUKMI6sLwVpfhhy5sczHgWa6VeRkzB+djbllBCHZUBTubvS+&#10;fELJ7W2mw7+LGt6ImaiNIIrmbIobhJtwPDMTJuOaXU4oZsfvYK+We8YS+vAzfBnOHEg/TxCDmsPZ&#10;dJahU610VicXdxmj9XRuZjk9JJWQhhKHDt7dQAesoi4aIeqASDZrGz0GsGpmaWibuM6cUOQjkOpU&#10;+TTa4hVJpCmKRKoIcYh/sTRtRVNJiNAQHIRz0QSjfwQieoZw1Pw+ApOXQgnFACG+Ycsm3NfGNnWN&#10;JqnXw/B71Hk+kjmm4CJNjamDsYNHKyhJ6BEMAdKVowqNRrKNiAQXKUN4ypmfsY5jiZJJAyAVg1hY&#10;GfEU6YyczKCcyzBvjUSyiTyyaZTLAtmIrzn1yGKPUQZrSBRpkWr4ohTLpsU0kIkFPQMkhxIpgVg0&#10;kBjSlhjIMoaUI4a/PYbXQBHLpkJFnCc2dSoudSDS4vVSaEQS7IxmRPOhItCJXUJOdKcDP1Z7+to5&#10;E1k4EWkwWR7fjyt9W95MWvchbV2L1lSnJfF1pIvepDcu5qacy0QlFqsNOLJ2xGalCYIr1oVlS2TO&#10;DJrZJmDmIioZSkTSj4hE9+wM6qd9JuxXJmIYjd4wlkn+k7CwT8TbMX6sHnGisphtytSZBibT0zIZ&#10;eUAxgYa4sZi4xtBiMWLcFAMj6TYfTYv+WNKgAWxJ7MiSr86sT1VopVHRrYsuPkc0perTtavOXcXO&#10;znI0Rcdu/aQ92wN6UqEZTtFgBKa0EVphGjMRTELcnWFoMXPnr4TgVDzFzk9f2LMwZQawOZVWK+QK&#10;K6qtNrZuBuzsGU9KM62DE+MfiUacmSfs5Eo6A5zRRhWu6CVurqxjMeAtHmgnz0UkllRrzA2sMI6W&#10;1I3tsLU7kD85wF62/MNs+SUcYS8n3eSOduJk64p1HPu4kwov/uxZZaEU8KKS4+MfZsAbuJMWKewh&#10;odnspRk9cioNQGOxouOuo1npE2Z8vEufwjtv0lr9Fns3aHL6vPFn0obW/cF0Hw6n9LyYnbDhEQzE&#10;IT3Suaa1m3czAf0Mi4/OyvGTl1kRelVOsXP2GKtHD9L8dnAvjW80Eh7YSiPhZiZ2bd3MWgIG8Gwl&#10;4mDn7+baKgNbNqF7gK10xNawDmADbfaVLGQuodmrmCXOObg/47iYI7jIw9EkgsjnAz0hBxDQAHfs&#10;5M7cARlYoyG1P8SxlmqJ6hqRRCFReDk0pdE5L4mQguoZyegXBgyCID0x9A29aGk4q087srX8SsqS&#10;bYA7fWI9qKZkgxzEz9wU7ORc+LmadqQCumLzWQZWypT/dQxeLstOlBLa7YszSHe0s5WPK55qIIYW&#10;gl6SSrMc30sb4tK1gQ1S0B6VZ5ESBtGFkpaA+GA0jWAvRFNvNA8fSYY4ErVnhQbP8HpEUSWK4TWI&#10;QgOKRuuJc4U8ngWiejyCaTwLxuI8vCWWsDkGhDpx02JvkCtuUhciYzsiZCt2JVsRLa+m6mFKa/wy&#10;dIhF3N0XUhVZQWHAGV3NlRkzvljbg4hQQiCkIDYiGkvLWDPibLlGXCzNDSiR2K/GR8JgcN2GOHfm&#10;NJk+CX8UHe7DEFr7YwcYgEYyFHfnGCaXjaN8O5UqzDSIYQ6Vjjk6klC9H7SCTJlWRyKKCYj6Cr2g&#10;lTCGYScfytf2Y5Wqog+k1BchtD/tF13RP1q16c5gIvpdQEd0vU6gC2lUV1atatWxO+TRuy8+D116&#10;xbiNfoPZwcsNV1v9p0+exj5p+n1YijWX12Mur8siNhuY0OOmYwVWrW5IV1xIWZj2R7pi7+AujpCF&#10;EoK7O+MODLA+FXh41IMoT/cle3qyQbMeDde1G6mNM0TjQuuAC+0COrz8OSKxXswAIy33Ug5azcCT&#10;NQtXirUJnbmQiMKWNmWF+kbsmPhlgRBrTW7lCJloQ5uzC78UP1jhCWn4IMj6AZ8AVltAJgobmG4U&#10;8zs6MgWtDS+izl54hx6El2lqeolGp5deeo2a/DuIW80Qujoxfb0nU5um80+bLfZYljPSc4goGJuI&#10;z2Qne4lPsAfn5OFzcuaYTj+/IhcgkvNsVDt94LScZCjwUbYGHqXNfj+NcTs20TK/HQOYksimSsgE&#10;EgHbtpHOgG0sC6+pUgMarf60muuUK0UeA3Qig7XPhjudD3qGBxUVDFCKtcyuNeDmVKdrkJasJSUx&#10;tA0QSe9Ggja3ITYma1mTako6QuSzaJgKpsd0PBVKHvmIoAoljiz8GlkJ+DgovWYl0NSmYKeQIhtx&#10;Mze5zsOhyE/DQZpOGTcjCiJMwA2bxBExNRs3aRbkkQlh8DFFcSodsyn1oAJThHBaDAriSZdIn1LY&#10;55yGITGNNSOpCh4nBSmBaHWFCz+IaAIkoNuocJqE7hPPiokwT3wcINzbTWIRUBOJvlQHURdqKp3f&#10;iiTm4SaDRNZMJNVDH8eTe8eBEAdXcaYEacPNzIo1DCboDYt0xSl3+Wn4HqaS+o7DBzGGi2oMHakz&#10;sXDbrLHl5kZHNhfJWnSTQLBWZ9mgtThaWUA0lriv0UuAsxXEYoEpzdJMrJnBM3cGZkvE1mnjSVsG&#10;DZJ+fVULYfI/U9xHD6ebF9/UZH7GFKzps2fSC0Pfy1xjvulixEt+Jy5mxUR2FRlEQmv+SHwjuhly&#10;IGtTerGgvSfoRtrSjTUiPVgn0pHIoxW+p7bt+xhQ20JH0Jk1E13xf6jmoelKP9KVQcwLVrv68NGT&#10;ZLixJH4yu45nyAIc5gvQYxbh9Vi0mOZYE+a/Qr6ruemb0Z2uUYc93iiFE5sTnYno3CFaH1JDX16b&#10;OgT9DQTysQaQRUAkDd/HIBQqN88RySrU5JWUrUzJpxRmkIrlMl5o1jAozBmgsoajjZIKaYUVHbHW&#10;RCd2RCZ2xi9MaKTT24EtU8gsbFxkDU5RM7CSFEmhppYhIybBuIMI5wZIa8jkCyzEnTr1kD6Ek30x&#10;1wwfNlLmz6IMvWy5rGFxkid3LNU44lmPsZEu1z3syNWhSSeOn5FL56+xb4V1kZduAlaDXrwpV07p&#10;trULcvbwWTm976icZjn0Echk7/atspt9Ozu266Sv9Qxapn1+A85ROpzXM6uiFFt5JnM7krmYk8nx&#10;ExALFfHk+sFsi/P3dIVMyNl9KT3yviKcqoMBP6oGWkXhQoriotIURc1empZoL4u6Q7U5LpvBx7mk&#10;GDmkFtmIoAodM9hALDqvNAsiySUqUWhKkY32UReJUHHBy/EsciCRXKMEi98jTQmEkm4mEUYmVvQc&#10;CCSXIT05RDg8n59O5MLn5EA4irxEvhbSyInDBxIbJLnRlG+jAySbXc4pAZ4Qg4dBJsmBPFbwOAHE&#10;Qh6Kp0RCRJJIamZUYSDOUAg2GISzRyhafSv10Ug0Amg8KYoihvREEe1AMx0neZQdzlQ7NCGWdgUB&#10;H/bZOJBia+XQhkXrDlwgrvS7GDAnleFccuJiceb8cwGenG8hTNELCwhlOhnrVtnJHMVai/BAlrq5&#10;eRgk4mJdRyIKJyIUJ1IdFyvIypStcbhaZ0+dyLoFbY/nwqVqM2jAQINIRuILGT1iAhVA7XrVm9p3&#10;RKJekJlzmHM6ixGFM/GCQCQajYybOA2xn1Iu6dAAqic92ArZHXTtxWpZhgL17AepUJnp1BWjWHeW&#10;qIOedAH3wsDWh/3O/dlb059oaADzPoZRNBhNaXk06dB4BNvxKthCqAv4mcvY8rhsEUSLQcxEDWKQ&#10;iDmjSC2wbFhYqnjqxpqLOmjJVlMSDwjcG6FayaQOgS+E7lt6CrIMb2QMD4ik4fvUpTc+zxPJDEK4&#10;OTTlLEKDWDINsxY6hAkvlB4V8wnj5oFlRCurIJQ1eExWo/yuWmFhYCWPtUlv8ZLViE/LDEbuj0Gn&#10;P3eNXmqiId/szd1jMC/scLodVaiahSlmPt59d5gtmS316aw8KMPcpVPXLjKy4BJb7G8xHPr2jdsM&#10;S7olX31vJ85zexeYV/r4zhO5e+2+3L1yT24zBOg2k8SusOf1xOEDcuQIrfr7dxoRSRVTsyoYtZfF&#10;hKx0BttEsGLDxYHGLEvEZhszxuRx8gFPZ9yhkMhaXeVJ5SSBGRRGKqIOTlyaimzIoABxs4gdOcUM&#10;1CnNTjNQxti+ciztFUwPq6BKVMH8zop8hgWTNulMUEUBqy112HEWLk+FkcZAJopcNJA8fByKfE07&#10;iCAMkIYoCiCQQgiiCKIoJtoogURKiTxKQH6qzvJQtymRSwI9U3HM2oil/BpJtAGSQyGAQHfIgYt7&#10;LVsS/VwxqtUhhu2Dimhcogb0sQ/P4x6N8qtDdD3i8IHEkOJFYoALwwDm42DDonVKrwxW8qST2IOy&#10;u+tqM7FfhiaxYLkBa7UXUAK1YNOgGbMz1uiCdqIOE6IOEy4UUxyWVoTp1hik3LgwkplpU0HfUhXm&#10;xT3MXznA2AUdBnWSxfdn+d/qKo3dzGZRbGeQVimeJZ3Jksa4xyCWvXvg8FW4MZRLYaQ6EIm7tTmz&#10;RLiTL5grC2fjbiXFmcQ8kXF0zY6hY3YUKfUIRgyOIiqZgIipZDKX1Hwx4woXMRNkMQvMFrNudAED&#10;nOctYBIZM0C0WqNDg8YQvYzgHB82eqrhJNXF7n2Y5TGQc3+wNuqR3o+i/Dt6rHb9zpJJiKOTcb5O&#10;5dqbQdo2A3fpTDCX12shN+CF3NSXcJ0tNbU0Ig9zPFZ2DI+2Qx+y10oLvg8dGOaEfODkTOQAXLjQ&#10;PYn0FF6sglUCaSCR70ckSijPkocXmUUDPEl7FN6kPPr1dVUbgFb6fPcvf+RUxsvPQfGdN4mp0fxh&#10;s7UDlpZhxXSem04tei4X/0LSn4W01y+ilLSIFEixgBd1Fs09MzHhTKLspS6/brQkd8fP0ZW8rwv5&#10;3yBezIVYg82XM5uE5c9utOd7OfrgZIw3DFyVWOL31G6Rm0yY/+rmLXnCyoqnb+zGEdZX/L23r7/6&#10;xtgU9+jOI7l/5bbcZ2rb7bNEKSePMtRnnxw9slt27GDmaA0zTKvph2ESVk42ayhYO+rr5SSebnbi&#10;6+koAVw4imA/+jlC8WuE48DUORc6O6N+fmghJKQoYdpWBcNz1jNgWFFZWAedKVpGM10ZE7vWZaWD&#10;jKcogXAUBSlEKUQihlUc5BJ95BGJGCCtySOtyedYiHZRRCRRlEpLPemLoowIowwiqYO+H47IGial&#10;KaFSHL1WiiP8gZ/khftKdriPZIV5S3qQu4GEtUoMThCEdsc6oSlABFjMwyCLMBo1FaH87RF+nrho&#10;vQxE8ziWqEyhxBGBDhSBgS7Ywlb8WTPqTand1ooNeaQS5qvpAF/IDYg7tqam48dijqLcqfNt+/cj&#10;32fKVh8dNEVDW18e96d3axgDc4aTCkzhPLOydhM3Nzb0BdPti+9oEzNftm49wFbAi3KKqPPsOabF&#10;Xbgrly7W49KXcvHiPZaEX2b05g72zGyUbHqfQrAr6FgEhQcmPw8qOa7Wa4huTMXTZg0Np8tlyRxu&#10;oLMmG5g+WdOY8aQx4xFfueHpyABIZArXwFTGVSxCyFzB+bucuagrKaOaEjUvX76CiX8sL2Mj3rzF&#10;ekTsxBk+l6HKOht1imopYBJrHbQkO5VlU9MwpM0iA9BGuDlUVBZwDS2kZ01vxEshjWVYMBTLiTRM&#10;0CkVK5ATFLpkzYF5wy5Eci72zpAGpVo1iyGAuiGAuqF51MEP/YOu7np41JduvyORv05tfig6aXje&#10;15c0hxL8s9HMC4lkCkQyGyV6LmSiJKJLoabRNmyA56YpwUxfzMlhwgh9/nhjDygvAGnQfDSWZ4lk&#10;0NCx5II6tIWaOKWz7pTQhjPfYzlqsh2TrB2Zau3l6Iu2sBazUryUZ2MrZ+/wbtKX66xefHTthjy+&#10;pVuB69/Yx8IinL/HI4zfeJ5I7hCZPEskO3cyw6NWUxua6ph8lZfLBHU8EAHcZf1Yhh7IXTmU8D6U&#10;UD4MxCE6Kokk69AcnSn6PSIppVluPWsO1rM+YT1TxBuwLiedUjARCoShZFJG124DSoheFAV00P5D&#10;RKJkYiCCUm8YFZpQKcFhWhwJiYT5AV/JQxzNDoNIiEJ+iEh0B/J3RILblME/LyQSPC2xQEkk3IUU&#10;htQkiDYGXwRRT+6S1pYWYglWkzIsmL8AcX0eLk4mfTFkZxB27YHM4OgNkfSCPHoQ3vdk8HcvJRat&#10;jnCnHo5Bayo7Vewc8Cv4MOSb3i1d/r0ZEtm6nVWcxy8hrF9ja+BNuQCRnL9wBwK5K5evPJRLlx/I&#10;MbSyqo1EJTins+nlCsHz9GIiwaRG5Gm/ahlEQstEPZHMgEi0gjN14gQIhUqIzt8gElESmcYMjsWQ&#10;w0rWOyiZ6LjDVUxGM8E1vRwsXs5aS0ThxRDAoqXMTNU91ZRb1cOh0HLsdFIjfaxzeubgdJ2HPX2e&#10;3pQ1ujFIBIs62qQJVnXFin8ikSihaCTxf5VIhvNPHck/dDT/0LHarchWuUHcMfpBAP1w1w2kDVpn&#10;NY7HLTcHG7CGeBqR1L2Y1thrycvQShT62BKNxFonttOP44oQ60YZSUvDsUx2T2aUYnwYLtjAWExW&#10;7KL1w3MQEceQnCTD0HWSdRXnDh+RyydOyuO79+QJ6xS+USJhveffe9MVoN+wjuGbx1/L10QlX995&#10;KE9u3mco9Rkmh+mowf1MEmOpEmSyc+dG0hwcq5BKdSV9MusYClzBOg5mdVYzi6WK3SklDAFWlLF0&#10;XI+FrJ8swEquaIhIihnfV4wo24CidE1z6mBMBaNDtoBu2UKij0JGEyqUQOpIRHtR6scN4gnRZjiN&#10;SgxQbs3F+JXHMR9NIx9xVaGDexT58bTXR1F6JVVJC/fCKesq8QFOaBZOku7vLJkM9Mnyd5EM0pc0&#10;0phUjsm8r4gHsXw8jm2JkSDUiEbqAYkokYQQnQSreMqcDkWwCsmkLUGkB97mZuJpRkmVO7EjqYo9&#10;Yb0NDuJVbBxYSWl1JUav1TR+rl5lzmIvqi8uHoTXrPvwCWfJGmM02e2TxF6frGzWjuQyuIpZLmV0&#10;UZdXbJFNTJ47dJjtgSfOyhkWm1+7dktu3boLSFdvP5Lbdx7LjRuP5PLlL+XCxTsGmZw9e1vOnL4l&#10;Bw+ek2pWepRDPvkFVYz7jGdqn5sxqMmNlZiuDGZ2YHSAjclCRmOQXi2bL8vn0x6CVV6xcM4smc/g&#10;5kXz5soSzGYLabBbTBVzJVGCKWMmHO08CfFDQCh6A2VRJxeWfNN3AqwoSVsyRtTStuE6cEUndGaR&#10;nEM9sDtYsRZCF54xlMuM4oWWYhVrKGA0wAz9cQ1akMKceSgN15UlhQ0rti/a2bqw3oQbMR4bD7Ws&#10;E4nURSOawgRSNQ2qgzGNsC61cUNkVX1DHzekOHVpzos1kheLsHwu5r/vvj7g+dRmMGaboTT6DAFD&#10;CTcHQB7d2rMUioVVHdm10bVDb0bp0xJN6UoH/szWFAcmXUOpyRzx1RaR1VHttEBdcGvpxwmPZm8w&#10;jtU0XK06UqCQJr1yFlatZ/lTUVYZOgMrJZj7EY5yHB/EpjV27ZYz4PnQNqaY79pD9eWQPGRP7Ve3&#10;77AA6u+nNX9FMko69/kaxd2v5Pql82z9OyynTh6QAwe2I9puZqfOJtm1uxYRFkAq+3ZvlkMHdsih&#10;fdvY+7JVDuzcxKR1VlAyNXxTdSkEA7GwerKBQBqORZri4Mt46hSl4pKnlRfKuDnauEYnq7ba5+nY&#10;QQhFkcc8D4WmM8YAZJClM0SVPCj1KrT9PgfHaC7HPBrk8pKC65BYh2zSl5QQhNAgdI4A0gwva/pP&#10;zHGCmkuipw0VEjtJ8wKkMClKIBBHEtBjQj2Z6DEKhPoRkdQjfK0nIjJEQoQWzOCfEHdAdSpYG+Hs&#10;rSUQwdKT1MUNwnCm8dGWioU1fgrLWXNZV7KEUH8pM0WXGL1NViwBdyb9iQxnjmsaw6z4v9cwUW47&#10;0cVBqm7nzt82IotLkMLtO98I9w1jcdoPvT3RQW/cU+7d+0auXL0vFy/VRSWnT9/kf3tD9u87TRd5&#10;3W6gQsyO0exRXovgq2TiasvOZRsbBhQtE4slc2QNDXurF80yiGQljxVLGaO4eP58MWHuzioTog8i&#10;hFWkMEZxgSqlD2QYHppIb1kKe5CiuKjQIXDTKpy4WB1JMRQOaBX2LKSyZ1OiraO3AX3fxSNQ3JjX&#10;48QgMC1QODp5G7CFINTPYU0zrKXeiPFuqVXdGv+WXlsKO2wW9mgfjlRMPBBQfZgX6wW0LKuuU3cm&#10;uflgvfDF02WANSwNeoYbv5NWbVRsfapxEJ08q4s8Syo/RCQNGok3motqKM+lNr1pv++NQaZ3J5qS&#10;MMj0gDg6tGZIUHP2cLTqzNIniITW/KEIRzPJ9+aS2ujwWSsUYhuMLW4ou7qvNhBTWCj2+ASa9dKy&#10;ioxxAgVMTS+CRIoZNZjPXI7clAKs3ZmcrHyuXwSmIQxHsGUArJrH0uj9mzcbOMb08nuXLzMa8Jp8&#10;xVLyb7/+CWSiRPKYM1LBnttb1y4RAh+TC+ePyQmikiNoJUeO7OIOtkMOQiwHiVIOKoHsZ+k2x4O7&#10;tzCAeTNLn+j2rWKWCNAoRYmkISJpSHHy6VVRm7mSx9Oj9rHo9HaqNQUM/ynQgcSQSr5xJD2iH0Zh&#10;DCBmmno20GMu7+cRmSh0JmkurlFFDiYwJQ5FTkxAHaiypIYQiRBtxK/lYvWykQhPa1rrrTF42UuC&#10;t6MkEW2kIKamsKs5iWM878eTvsWg/8QyZjBO55Sifaj7VjtnFaEYxEIp1/rjwXAyR5AksrA2WSEr&#10;5syVRSx0WjBhokxjeM6kwYNlLK7K4biQR3TqLSMpWU4YOwaj1jha46eLpbmlOFLK1aVjujO3uKSG&#10;qIOtfOzs0Qv++InLpCS3iTjuynU2D9wmerx797E8fPiNfM2/7Rv+hc8GofpYiURx//43cvXaA5ag&#10;QySQ0bHjV9FPrrAS9iz7oncbkU1R8UYaSRNJbVzZM6MRCfoIUYmdGT4pIhHLZQuISBB8lyD4Lp1v&#10;wHQJ1csli8WMiMpilRmVQ3Zb4wBV35QD0ba3J7uKA3BvB8ZhwgwRD8rLHlSGPPHEaFTgrOCidlFb&#10;uSsRC3AkIleoRcJVfRuIlCqK2hK1O+DtUNhRYbGDSGyJOmx43gCRh51hW+fjwKiK4ttydnTn73EX&#10;X1IVb0P/IOJQTwiCaF1EEvw0ImkgDXfcwVppMYTXBrH0e0TyQ6TSQDB+vhhP/bQcXFc61s9/jki6&#10;foHllgnWA6hzD+mHXddIZXhMqjN8yHhjC9csRKLlMLStOuFIWfSF8cMf4o9fRMkjKi5NokEMg6C1&#10;WS82IcNAXAzNe0QeYThbXdk4Z4NGYk6euYixjAvJGedQ3lrCUJUlKN7ajLWVWaRbmE+6Z2MVeslJ&#10;ZsWekftXL5Ku6Dq5n/f24P4tuXP7ImDT3PVzcvUKg6zBpYsnDVwGF89BNGeOyPnTh/GlHDBwmnm1&#10;B4hU9m4nFcJ3Ul3GrNR8RFTSnGKGCBUjtBagmeSinShyEGMbqi55OpsU0igmGimkUS4Pi342hjRF&#10;lu6bMRDI+5AEbfUGeC6HoyIjxF/S8W9khHAh4uVIY3ixIj3Ex0AG+keiP34NxNIoT3uMXzYQhSPu&#10;UARUL2aSgiitwhBZxGrFxdNJAh0tJcCBzlhKol6URL2BLyVXf1uco9wh/bkzehKOu5uzR3klreQL&#10;V8hyBMGl5PTzMH/Nwak5m1LkTFoQZo7HqDWWyekT5zHPgwofmpmtLUIg3bd+lMJzmDq/jhm0tcxX&#10;OXHiDJHHDSIIxG/Sk3v3voYwft7/Ur9KC3g3b30l14hKLhCRHDh03sA+TW1q9kgZRFICacXGpRD+&#10;Y3BjNKcHLll3HtuuZkzGcpr2Vi4VW1OGGyG46tHAqpUAwxq9OE6WeKiwLzjSc+aBoOnJXd1HXdx+&#10;kRLAKlUfSqJurHb1gUR8iEa0sqEmLk88LHXphV7Qz4Cqhxc+Gr2Q3bhxOlAC125aA3isXIg4Xgz9&#10;WB10yZsHX+uHgc+f7+ULPLmgG+DBDd2D38uTDQdKKs+mMS9+/EyZ99mS7wse+1NiDwwIQaJgej6P&#10;NWp5jkj6deHuwsq/eTMQn+ahuKNOr15hRXkJVdiOiVqQgI4ISGd0YBY9M8k04hlzR5KyyXWzjTRG&#10;t+K5wLgahi2jVDWPk3AuYtJMLWmRDk1A+R4EOfXuTK+A2oNb9ZAujODv06G7TKBMPAn3n6e1rdTQ&#10;A6NEspu5otdPs5byHyUSvZN99aU8fnRDHj3UZdtX5e6dSwZu3bhg4PZNcO2c3Lx6Vm5cOYMn5ZSB&#10;K+ePY3jbj/GNtRGkPTsxtG2idGyskYRUNmBeq0BoVT2kgAhEo5JM7X2pRzbO1RycrAoljgy2GSrS&#10;aSBUpOE3SWM2SANSGUzUgHgihljKr4lUUFKVRHCTPoukACpKEEi4qzWwwo5ux/fkc4lQIrwc6I61&#10;k0hIJoJBP2GutqQlFuK2eom4mC4WS6aCmc4hnJ81U8zmLBBboktXKgNO/N8sEAjXkLZa8ZwzIb0r&#10;d0dv/qdxhPL5qeyvSWdlBQSxrbKG3S675ByVktsInbevfElEcZv0hGrZg3vyje4P/ZlvGn18PyJ5&#10;9ls9Jr25dfuJ3Lj5WC5evieHjlw0oGSysXavsXy+FJ0kMTFD/Lg5+TFuoI5MuOOvWmFEIjYNRLL6&#10;OyKxI2WzQ/tRInFA27HDp+Jg7STumk5AJt6kJkokgUTTvpCKahS+XNS+WhGh70dJpA5czHz8r0Dq&#10;4VFfQdHoQDWLp1UVOmy1Lf/vwY3P8SaqWEtq4Q/8NMXANPYU9QTmTVrjw/X4XYWlwTfy/eOLNZIX&#10;aSdKHgEsuFMiUfj5Bj9PJP27DZXxzIVcOJs70CKUYxRnC7Z3OXKnciW/0/EACcwXycrQdn9WQqB7&#10;GGQCiSSCUHJRF0I2zQ1VHFpAFUfnMkzHgzKZ6o8ukhpNKa0/Am4P0qhu7XpJh5ZM027VVXrRrj0O&#10;C/CEIWPo7WEBFw11W9ZRwWHvyvXTxyGS00QkF35+RGIQyX1y61uQyS25/+U1uXf3ioHbty4ZuKNQ&#10;Qrl+njQIQrly1sB1IpXzJw7KGSKTE4d2y+6tdAezfHozKyBrdaE1XhQt9RbhB/k+kWRoA9uPJRII&#10;JA2kYDVPweCliKsnkoQfJBIs6EQdEUxFj3CzkVgfeyIVT0kJgvg9mRLmbmccg5VEWJblY83FwTAf&#10;W9rnV86eIYsmk6awUmHx5OliSoeoFZUDHWhlStq6AjF9DcNu1PTlTljtS26eHMEEd8r0FfmlrNHY&#10;Ivu37GJR2hG5RmrxCH3jER6eR48eyKPHD0g/dHL9T3tTKf0p/pdIXkgq/88TyfiRdDKyQ9TCzJmp&#10;Ye64VgkBIRFnZ2VJWrXDGVwUrQOHcwgXMySMk0qb8vywwPuS3jggsi7HpLYYdXsWvQ8jqL2rtXfg&#10;MGY3EG0odFaC7vLoTENSR6zAbRmP2B5Btw+djGOGM5Ju+EhWgloYpdQaVivuwLJ+hfTiBqnGl5dP&#10;QSQPftqZ+cxnf/vtN+TbX8u333zFnfKhfP31g3rc56jgfXbAfP2Ex0QvTx5TLVI8uM009itMZb8o&#10;t66ck7PHDsmRPTtYZ8k+Gnp39jG9fct6Jrzr4mlKvAU4V3XIcgpDi5NJT7LogM0DuSCbKWBZ7EdR&#10;ZNC3o0iFMJJxhCbjlE0Cifg1GhCDLT+aBWUxWPNjIJUYelhicdbG0QmsSNSRAnx+DM9F8rnhDOnW&#10;nS2RfL4PlRUPdXNSXTFHAF2xaAFlzlkscBpDOjKaFYzsN2HkQteO7Drmf9Adt/FgulGHU4KdpRZw&#10;dgWtpKnSxzeKFSIp/M8ZYM1k/8O72T28l0jtzA25deme3LsOQT94wuuGrgE0CqmDKqZ/v8rW8C/S&#10;6INCm4FHKqiqFqIL0b8nvOp31Kf0c25BXNdvEJEQCR05ccXAIdolajbvlYqqLUQlm7nRZTH9jjs3&#10;4wk86PPRkRLWpC5W9NjYaQpDBOJE740j6Y7CYdWqemBMZPGVPRGZE5UTT3QMLwxfvm6BEsBrEhIQ&#10;S1oRRGrDNkhSG29SGw8iDnfSFw8DdSmGwt0joA4InVo9MVyhHFW3aKiq6M6kHwOtFHnzczSt0YjE&#10;XysvaBdPoVGID9GIiq1UQ/3wfjwL9YE8ayr7KwfrM+nMi4TXutQm9CkC2MH9XGpjY47oY8f8AQd/&#10;A7Zsv1uNlrGCPHnFSvXua4nKCThzgtnKUurbShpz5jN/Eug4uVHU20fgaB1MX0BP3KzdWPHXnUEs&#10;PXC16vtG4xFk0pcmpN7MDFGfSS8+NgICmTJpEiLdBMQwWxyM2ezLLZZdGyvkKsLozTOHMJedkm8f&#10;IenryQkp/Ki3htvbc5/8V/e+HzjhGz5HVb8nCL1PqBw94MK5JJdPHZNLGNzOHN7PsrB9spe1l+tx&#10;rZZiOsunxKtrKeMhjRiIIgWtIKMB2Mgz6pHOc4oUJRDcoYpEkIDwmVRPJpHas+JOxKG2cxfmrlJ6&#10;9adq4sP0L4WvHc5R+kW0s9XBdDmViPlggZjrRHQqD6vmAbwc5sv5GO5SG4RTV3uMgHTKaj6v2lZg&#10;AN3aQbESk5DLPF1m6FJRW79pr1Tj29hGi8GJ07QbnKeP6dJ1UgmiDUjj8UOIQi09P40rXvhf0OTn&#10;a15qA3w/BVYgo3JDFf/px7Rop3iINqL4En3lJqnN9ZuP5BI6ydHT1w0chkxqtyiRbGa52hYi5xz0&#10;DLrU/Ug3aLdQMrHltbCmTG3P0YE0xonmPQfSHYW9KeSiWLECkZnXjHTPHju+GwUFdyoqngw39/EI&#10;hZwi0CrojqVR0BPtxZMUx127YzU9UUIhOn9KIN8nEp0uVu/p+E74/M5J+qyr9PuPvdFglEg0lfKD&#10;TPxUMCW1USiZeEMk3ugy3gaZkH4gjir8GaK+dm3d+5ruPFvCVTL5firjx/dRMflZBPiHSlAgs4ee&#10;IuJ5IvH3jOAFCkPQCRBne3+miXnIUtx7OqTWGFRLqKuYgTg6Gb1jIsLbeLoh1QpvNChhIx5AaqK2&#10;+L4QhpJHHZFAFvQO9FYSYU7IYPoWFIPoYehHK/UAlvDoHo6ZDJ+eNnUa/xBHViTmkX+Xc4GqRnJQ&#10;bp07Ig+vnqknEs4wIosf9faDRPKjvvr5T/r2iTy8fVWunWXr4JkTcv7YQfp6DhDi1zwlkjy8IUoi&#10;ccwh1dEAibTSp9IxnMrRIA96chRpNLQpkmmxbyCSJCURIo0U7aYFUZRew10dDCIJYvaoP8Tha2Mh&#10;Hhar6I7F4k17vL3JErFZSuVh/mxZwuzRRVPGgfFgsiyeMkWWz5yJeLjKIBBdeJWkazSZDlfK/Nwd&#10;NDXuoxfpwMEz3NWpmBDw3UPPVkn7JycmP+O1Vh5SPvqqnjCeoW4xCKYeSiwP+IUUSiCKO1+KXL+l&#10;EQlGNIjkGCSi0KjkKZEQlaSi5wRyESmZeKFlaHXFzqyBSEj1IBKNROx0rIABfQwgEltcq9ZE2Xa4&#10;SV2p2riRsrvjxPZyIwKATNwo7TrQdawirmol2lqvZVjDUfq3iIRBYQ09L9+/oH8oQvir57XMCxEp&#10;majY6qXNic8QSYPAq6TSQCRKIqpv+Pvxu/8AkTxb8lUCWevHaJBnEEgE8neJxN2Z2jaRiI2Vp1hZ&#10;eIjZamecdgim81kPCHTGgWIOyvx0uh51mO3kafNkrC7kBkomQ+mSHMJCnUHDaZmGOHqz7q8PzUd1&#10;G7tGQyCEznzOCDAc4hlMKXko5DKZcuJcli7PmjZdvJkQVo1DdDPawy6a6i4f38N2v/1y7+JxTGnq&#10;dOXU+1ZP8x9BJj/j5H4xxdSH6BDYw9s3IBFCe6pJ545S3TlyCMJjQBM7kUsyMzCSsbtY110yMlDn&#10;jcTRo5NIZJFEN2wakUY6TX7PQlOaBFKTBNKWOE1dfEhdeF9TGPVtBNCzopGIM+G3Fd6MNUQbS2dM&#10;o8I1VRZMJQ2ZMJY1ISxHGj2CXSxDwFCZNGqELJw1Q5bMnU05czFCIfNfGekYEYroy0yVPGarbKja&#10;RN/RMTly6BRl2Aty5RrlV0qvd2gvuP/4W1BXOf/RycnPeK31P2gENg16yDMaiZKMQj9HieaRpjzg&#10;AdGI4kvY7haVn5ukN5evP4REbhg4cvIaRLLPSG3Kq7ZCJHnPEYnt94jEgUpNA5HYKoEoTEyIWnjN&#10;acu3gUyMBkEqOK72RBPOiKquQUYFUiOSFxHJs6lNQ4rjSfSgNnVtftOU5q+F0B8vempEolUig0jU&#10;cAYxqMBbF5l8VyXSyKQhrVFx9CmRYCr7ftOekoiKpw1QAglAsngWQUSvwSyq/5sRiZNjMA5Edvau&#10;sGfkvB1WXRv6BdZAHmz9AnOwwSt00tI0BNQGIhnHnAbFKBr+RtDirBhGq/cgZiYoBoNhLCweDkbp&#10;2Hs+Ph7SGcdIuNEMKhpLGjRnylRZOmeOLKInYy0hfHVeqmwqyZYd6wvl/OFtcvHoTrlx9oA8ecQq&#10;SuNeqXtt/4Ha4c8MSPTLHt29S0Ry1tiDfO7oUbqMj8jumloa9PBJZGQyOR0tSdck6IRzJnZFuTmw&#10;e8WKRU52pDH0uaBrKDJo1Vck04Yfr7oHRBMN6YTTIBgBwnCSejN31MOWblVzmrbwZUwYOVJG0ube&#10;uW1bTIJsrWfcwmdN2OTWuAlrEJrI55/rAKgWaE/tIPlJpJyYrRjeE8CYw4TkFGa5QCCMi6zdskWO&#10;Hj5NQyTNjbhEH5Gq/E++NXCOpi6KF701fI7+Zvofh9sMPIJdFA/4wJ2H38ptToWrlIGPnbll4PCp&#10;G1JDWlZevU3WVW9nk0H+UyJpSG1sVhNpaGpjRkSCRmKPnd92BZUbYAOBKKyXLcNnQnUHu7oVlSwH&#10;0hsH3QFND5CTPaZLe3whVDO130WjESMiMaKROj+Hp7pK66s2DRGCj17shpGrroHuh6zqf7O1n4vd&#10;R78eI5pGJT7oLnWazHdl56c/l5/f8DM0EjHKtv48h07S8Pyz5OGPptIQgaj+oWnvswjGNBrCzm0l&#10;kzpCeUFqY2e7lijEFZ8I+scSG6IRK8q3aCCUghXafKTQsW0/SCTGJKipMhzCGDxynIEhYASt0CPB&#10;GOYojOfj2gQ1ATLRiVPjmbEwl5RmCaMDFk6fyWIjG6nISpSNBemylU3wZw5skQtHdsj1M/vlq/tX&#10;EfHuI5GoVvLzhdd/5KJRIrl65iwRyU8hEgxi7vb1ROILkdSRiEEkpDKxkEgMUUuEOkixoSuCiEa0&#10;O1U7VR3I4ZfPo4ESHWnq2LEsROonQ1jB2L9PH+Zm9GWaVz9jEM+QIUOYmDWC1YrjxAzysXawxihI&#10;OpOSzJT+IvYFlcsOTH679uAaPnmeShWaDxHIY73V/w++/d8gkqOQiOJFRBLAxROANuCBRuKORvJT&#10;iMQcW7wlZNJAJA5WzDNleb2THWQCkbjSNPf/NyL5awH2uyjkn0IkixZay9w57BqdybLi6RDGLBYX&#10;M7ylYRPYVJr1tJlKuxinTmeALXMnNbVRnUShMxNGNYAR/aMwLI1mLsMYMIFt6RPBJOZWTkVbmQ5m&#10;KOgSnknb+AL0kbnk9NPHTzDMQSkYrbKiAlmXEMWu4XI5urNaLh3bJV9ePyMPMJQ9/vIqca9GJf/D&#10;b5gbHt66hdCKeY0+oHNHjoIjsnNDDUIrE9WISLJYOxHpx1xR2tfDGB8YaUQkEAlejlQqKg0RSSoW&#10;9BSgBBLIuAI/K5reEE0dEU1V97ADZovmy8r52M8ZvuPNYOi1jCYMZEhQLClKHNvxctmPs5GfvW3L&#10;Vtm5fQdO3SN0xp6ip+iMXGX37/Xb13GLUnX68kt58OABBrCH8hgDhuIJJZFvyCkUP6KF6Se/0A3V&#10;lRfpsQ1pS0PqoumNUtn3NRJ9/oegUcnd+ojkCl6SQyevP0XtjkOyvmanVGzcSWqTbwit/oTzblRs&#10;XJm+ZokGYrlsKWLrKkxoK4lAljKyYIkBq6VLDViSEq5ZzE4nbAxmS1bhOalLcWzWONHhTA8ZlU1H&#10;embc+X7fJxKNEJ41pBlVFAURyQ/7On5kakMK4knkoxZ5jUq0WuT5rH/laSRU525t+HkGeUCmqpU8&#10;W3n5ftTR8L5GGw0IDookAtHh7hqR1EUjCv3c56o20yCPadOXQxLLmImAqDrLxCgDTuc4jbFyE2mB&#10;1oGyivF0QRqTsSGGMbgcFSOp2Ixk+rtCSWUsA14U4/TINCfFGB5PYK7lNOZQTKXJaxrTnfTxdETB&#10;8aNHMvthKH0PsxiIbMvaBSdGE/pQWs2RXTVFcubQFnlw66x8TVTyNaYylNeffHL/7C9ouCooLdxn&#10;NsrFE6fkEtCjYncN+TjzL8qyWKqemAKRMKSY8DGUgUzRTFSLwzQWz4iCBKzp2iQXi/cjzNmakYL0&#10;rNDObk21xXz+TMYIzmIBGdoGm9/0uJJ+D1NOeFc25WUyf7Wigv061RvoFToghw4dlvOXriKOIgBr&#10;teNn/3H/3C/8MfWwZ38icod8yRfBCU/f9O+hlUa+BPd5Xj+nQXhtIBZNd77UVio+59qXX/0VkWze&#10;eUSqNu2WytrdpHNFlGoZToXgqhUbN4RRq5WmOFuXEmWshkgw3i1jPko9LJewAA6YL6IBceESWYmp&#10;cpUujGM2iqVGJ4y/sFrDvFMlFNpDXOh+1hKwQieGNTTP1Y0prCv/Pk01DGfrd6mNPjY0EzWzqb0d&#10;gfav8MxMEK3eNFRXPCgfu2uvjU470+pPvdhqmNKecdR68/jZ1EbTGiWRBiJoSE+eJY0XPX5KJJBH&#10;KBWb0ABW0YBAqjjPEcmUqWgfM1T/WE4UoiSiwqopqcxKjGUm9USilRod2jLTmNikaIhC1DfSgNFM&#10;kmogEj2OxvCkGDlpmoyfCZHMJ7phfP/U+uMUopGRI9hXOnAghripdDWa02SFW5Nu1Q2laUxsz2GI&#10;TS2Gp3MkyNfl269u1mfO/9yL4Ae/23NEgrX+BDjJlDawp3arVLDHZl12PmJrKkTCAOgGIqHyoj0v&#10;8UqMHKO97ElhbGQtayP9bXBQrlgsJrPQiKaOZ5TgBJk1cZzh9ZjFjuUlCxewZ3UxtmgHOmRzZOOm&#10;zbJ523Y5dvIUZVl+9o079CNCbqof/A+9FH/vxzxLJH/vc/Xj+nvf5Yv0b2h4U3K4DfC4yb2/QSSa&#10;3KpSdoN68LMRyRaIpHrTHshkD2thi40VrCFsbdSKjfpIviMSsx9NJBaMB7BgNIClqd1TIrGha1fF&#10;Vlc6cRUNRFLXQKc9NXX+kQZC0RUOTwcNQSL6uMHZ6kml5zkfiZLLM2TyHJGoRqIk9COJRDWSf4hI&#10;AiESCOQ7Igl5nkimTmMAy7SllHaXMIBliRGZaFqjS40nsy1dR9yPxZ2q+zLGaUTCOsKGfR16bJiY&#10;PUbFVyKV8Tp2DoxjhuXIiVMNDKM3YwgDboYwm2Iox+ETWAw0bpKMHjUS8ZURBiNHMPlpCWsWAhgg&#10;xAzR7ATMTxvxa2xG4NyHRnKNWBeNBPPY/+g9WE0OhjL4jTy4eVsuQx5XTqngSs/O6fOUf3ewrlO3&#10;6xXSnZv2lEhCWN4UiQ8kBqE1FodpPHZ1jUjiIJUYLOzRPBfmjpVdRxMSuURQtYnHRp/CYimd4VrI&#10;dLVS9u7UbKw20paz587R6XqBkudNrOG35O59fB38To9JT548l598Pzb4MZf1P/45L4pInhVOGyo1&#10;DemMIZ3XRyQN0QbFGLkDNCppIEmNShSG8AoeKNFAooorVJtUG2nAFpoClUiq8cNk55ZKREg4S9FC&#10;abijWoJOoj4SmxUmjFxkJjFi64+JSCyISCyISCwgEkszunOBNV3vOmDIyZaB6BCKEzZ6HTLkTGTi&#10;ip/EhdEZClcGoyt05qma0BRa/lUYBjXDnPadPV6nszeQyveJxBvr/dOIpJ5IGqo2L4xIVFgFGo0Y&#10;RML4yeBn0pNnI5C/l+YEI8AG+xPdgSCwFt/KcxHJ1GkrDAIZN2GhjB2/AE0Da/uURUQg8yAPNqMz&#10;Nm7EaEbps3xnAiPhjOU/6BsTWfFpwNhgzhHdZBKPpzBTUpcST6IZb4QShpIIBNJjELMqezMxjXH/&#10;3fqz2LjfQOZU9oZIRrB5bBQquLlUl2bI5qoC2YM+cu/qMXl066SBb540TEz70UXJf/zK0O+gJKJm&#10;BhxRD2/dMQjk2pnzcvP8JXBZjjCtfgMjIqsKSph4lvFXEUm4KxEIKUwUNvU4iESb7LRHJp0Byun0&#10;zmRFBUkF80xqcPNuo3/n9MF9cv3cKbl18ax8+zNs5t/9wc8qEf/Dr1f9L/Esqehvo8moQqMIRYNf&#10;5fvPU9GVuxCJpjwP6qOt73+OfvwabHKV/OcCprQjjBFowLZdx2Qj7taNzDXJZeNAdHiksdfIj8ny&#10;XrT9O5pThcF05orzVxdlGdrIC1Kb1aQ2pqQ1q9FJVHC1ZJyAhSnT2VfT4o89wkoHotPhbGdhDRg+&#10;bYw8RDvR5VK0ijSMCGg4Ksm4MpfF6LGpJ5Pv1jvoqgclFiWY74jEG/2jTlupB+mLpxIPqY2Wfo2m&#10;vYbyLzrIX5V/1UdC9VCxlogsQFM8SCQ0VDUPrb58p4MooTxHJPrcMwiiHBxE1UgRqJ3ARELPEcnk&#10;qUtl4uSFkMZ8Ig9IYdICRiYuhDTmM9B2nrG9a/Q4HWyri5G/I5JJM5Qs6mAQCkQykb0eGo2MRWBV&#10;wXUgJeABw5lZOXiEdGIydjvazjvpCkL2lOpWPHW2zkZw1ZF8nkxir6L0u3VDmezdWi13L5+QB9dP&#10;y+Pb50hpcCHpnffHOlv/OTTyV0TyQInkDETCOEjFVXBo+y5jVWcVQ5kKUtINjSQccS+AnDzMxU6i&#10;XGyISmjrZ95HUqCHJDM8OYPxhxnhfswfiWAyXAaNirmyvapcTuNLuXaBPp/L5+XxAwY6PfmKP1cv&#10;w5/69vOJpIEAfupP/P7nf59Ivh9V6PuGIe170YZqHw36iGonGoF8n0j0c24gplwnD7p067EcOQOR&#10;gMNY9zfvOmqkNVVEJDmMsIiOiJWo8GjjjqzjAh3MMZkxGsHNlvUq5sxMgUgsIRKFBamkwnzRQjqf&#10;0agYnbia0YmWzElVmLMnxgLHt8KSkrCNOSTCzBWdnVrX8q9rH9gP48hMkno0EImzEgmrHFw5uute&#10;GI1Q1OUKDBKphzsjCDyIYAwY1nlKuwo0FE9SJTe+XjUZo/yrqY3RbVznbjVcrfXQ2SR+XOwKo/yr&#10;TXeQSVCQGsvqXKrfiavPlnp5Xsu/DUALUT0kSC3yiL2KAH6WH2s/niMS3QJWh7o1g3p8Gm1AEHXP&#10;/zV0i5hGJQ0wxFfazFVw1fH5uvFO0VudraBHf3aa9h0tvXuygHnQdJk0kVLyVBNDuPL1wHXnFcZI&#10;wwQ6a9fLvu076WnZK3cvXsAef1m+unMLfZVTTl1SP2Q++EfP/B/6enVMkd58S1RynyFL1xiSdPXi&#10;OUYO0NBHd/KhPbvYD8zoxvIyBjZlYkYLYrI8YpudvYQ627MMyhGdxJX1lZR+mSGSxdT24jRWRmTE&#10;sLa0gNUaW2Tvzq1y/Ag9RXdJ3SBLxU+wg/1T//IGCnpKBMrdoKEb1+Dyn/HbvehrDPmp/ns3CKrP&#10;EsezjxsiGOM51U944g5Z7tW7T+QIs3kVhy5el407D0sZ4xbXIbZmFVZKbGyGMZEtjKl8ISGJRA/2&#10;9NusMaaMORJNWCBor9EqjVGpYS7J4nlitnAOIistBlRwVuEpWYO3RLGa8Yerqd6YKVYxtX2NNTN5&#10;0E0U9UundGudLp/SIUU6rMiekRsKZ3p1XIhYnCEaV+aKuDPQyNgLpTNGeK4BTnyuk5rd6qGtKwpH&#10;eyz5uM61kdaZqft1FSMPyIT1Eoi6ap/3oTvZ1wOR1QCVIMjoWXjjc9GtDP7s/NFK1lMLvRrWFJCF&#10;Eo6/rvPg+yn8iZAUfvq1KvAi9tYNVXJ/gdiqk6tZtDNzPgOcwQwa76ayomKylnmJNpRcdBy+sX6Q&#10;cq8eDdLAF6LQ/hp1s2pPTc9+jNTHLq87OFSQnYPyPZ8SmglDa13cIAwfplb5JcGMGewKzpCUhDxJ&#10;Ty5k6neB5GUWGou7d27aRlPcTsYtnpBrpwn1L5yXJ3eJSNSVpGnG/2S0bpztADJ5eO+u3GRI0g3m&#10;oyiZXCF6OHFoP7uB2ZlTUyXriwvZihfNPhtmVjCZKxL9I445IKmMLsxlwHQu2o8uo6oqSJHq4nRW&#10;gVbKkYP7IZEDcuHsGfpY9P78/8abXthq/KIoIve4eu9y4aqjVKHWE+V0JYGf+6Zfql444/tqD019&#10;yqO6iKY0Go08As+WgJ/a5ut/t/s6l4Rf8sSNewaOXrkltXuOSnntHlmPwzWXwdHx8Vk0HWbSeJpM&#10;WJ9IOsLKBjZJujAW0W4NZEBTYwORmC1SEmEP9oLZEAmjFqjgKAxCAaaIrqsYL6obFEzpNzNl6PUa&#10;1mesYW6trr7UNRDmjE1U1K2FQEuBUBQOugNKhxkBJwjGhdkvTjzvCLQCZINzVqewWSPi2jCS0RYy&#10;soM0Goik7uhnEIkLmowLZKI+Fk8aZj3RYjz0SP+PF9PX6qDGNcYOAE+6tw3ocCNEZy+2GXppxUcN&#10;cvUT5n1Io3w1ldLqEqmXN1Z+A6RqCg9247hiwHPVLYd6pGfreY2E9QCzGH0/h2U7itnsFJnOcNoX&#10;EYkSiEJJos7NOhkL/Bijr6YzKUsXJsf3o+dGIxMVYnWMvoku1IKRQ8JSJTG+hJEExZKQUCpJiaXY&#10;ttdJdnope2XYDYzKrkSyvWYrqc12uXD0mEEm18+cJirBiPb/AJHotLWbEElDZHISEtiJTX472/oq&#10;S4uY/hbHQiz2IOP5iGJEYQOR5OmOXF1GlRZNG0AqFakMCKhKjkIkJ44clIsQySNtKPk5t/ufezX/&#10;ja/Ti9aYVMmvxPhbuc2VfrceSgAaFagO/XPflJv1+9/S3hntpVFyAKqNNJDJ3yUSWOYmv8ypm/cM&#10;HGXi2qY9x6SCtKZy637JK32GSIyIJAEisYNImLVizbI3M8t/iEhWMvDabLUl0J0yLyYSjU4U9koi&#10;ugMKKHk4QyaOPO+gqzMhD90TpemSFSKuNYRkQ2TzY4jEAz3GQxfU6ZFufU9nNJZ6/BCRKJmo1vJX&#10;09J0MbiunMCCr4TjBXk8C3em3RkExghI48i0ued9JEQkOgV+NoNutZtXRwFMm0VEQlevYgIGsgmQ&#10;gh5HQRBDjOY70hfdXQP6oHdoR29vIhJt3tOv0V0cy9jD4UTO545RJiAkGpdloWRnVbI1r5zF4iWS&#10;mlLMjt4CopIsSSQETafqUZafLxsrKtBJNjAEmgvs2BG5euoEOgm9Ntpn/lPnt/7cM/3Zr6uPSh5j&#10;7rp17aJBJE8jEohAiWQHXcDVLCRPh0hSomMYpsyOX3fGABCVaJdvQRyVqPRY/CYJsqksW7aU58m+&#10;LZvkDMa2CyeOM9fjIma7x4xLoB3fiLr+gav0n/A3a2ykF/h1woPriBZXtW2fUoriDle4EowSSoPp&#10;7Mf+tg2VGyUJ/f430DluEX6ogNoAQyMBGpW8KCLR52hEFl4udJInRiSiOHTxhmzZe0yqNu+XDcyF&#10;LSzfxOCtPG5aORL+NCKh8gKRGBHJ94hk1aK5+EfoUcLXswIzoMnChQZW4CtRLF9sIivq57iuYN+M&#10;CZPjTdkKqFjNStvVZvbAzoAZhKBoGPCsUYcdUYeNLpbj6EAjoE5gU1hjv9e5sEoklnyNpe7nBbZY&#10;8u1tmfdqgJmtwAEjnCMXswOT7Rw1OmBekJvOg9WjA1UhLPweTOH3ZEuDF+mTwpOPGYAcPEmHGuCB&#10;+Ktw5zk17Gl53JUBUK5MfvNgx7LCCwLxQtx14efZ67AnNCZ7UkJHG9sXEMlMXcqzGB8JOzhoyNPd&#10;NNpDo4t+FPpYHaza9at9Nvp5MyCaWSwtnsUum4WkLqt4Icx4kayZP+lF008wE7x14FFiSo4k4zDM&#10;INooYLJ3cXGN5OVVGsOA09IKWY6FrsCoxkjmm0SHsXs2gRGF7ICpYFLaqf27IZP9cun4YQZBY0R7&#10;yJmjWslPfmvwUf4c4fK7H/YEd+idGwxEun75u4iE5Vu7IQRFTTnRVSILzNXhGoAxjf0vkQjIid4e&#10;pDZhEEmcQSS1pYxKoAVg/5bNuGMZS6ApHBPT7zPx/j636AfML/3m+8M4fvLf/MNfoBf9Y2bgPvqK&#10;Jr1Hj+imhSCZi3uDFoAL12/KOdaBnGcp2Tn6cc7QFHcWXMBBeomOW8U1JRQyTY1SNDLRtn/lPp0T&#10;omBMLo1/39Cpy8IyuuxukQ/drMd1rv5r4Cr50rV7fC80juuop2imBpgO8NRs9n0iaSAVw8im6Zah&#10;kXwlhy9R/gWqkWxncVbtjiOyZc9xKavcxg2rwCCTZ4nEitTGlWnvKrw+q5GsJKVZoVPl505nvORM&#10;Gh8ZAfoMFs1bzHR59tiwh2YJUftiNt0tYyugYjmL45ZT2VnGUaGPTUiDVrJlQbGGqNxcwWgCC2CJ&#10;xmKxytLAGpyzZkA/Zg6Z6EB1c8jIgvEd1pboLcCKFS5WzAnS1MeaKpGVOVE+2wcdbKgUsSPKnqOD&#10;FamSJdEOVn5Xa7QYSMcAhKRwYw6sO+TgBjQ9cVQyAnaWDMW2Qji2YZMmsGdItqs10/GAh51uM3Ti&#10;e1KZgkjsLdmEaPk3iEQJomE8gJrKhtGlO5Ru3qFEH6MwnOm8Ee301elnShg6Ca1harwOfo5niIwS&#10;RmpmgWTmlEgWNXxFNiU4AyzAysmrkNzcKsnMLGMMXh7INea5RjDKMSwkFvNQiCQyGCg7OUlKc7Pl&#10;xN5dcpaZHxcZKPTwOk1794mxlUx+7O3v6bXU0P71j3lAn3zFvNFb1+XuzWuMZLwo1y9fYK4rHcAI&#10;pntYVF5bUc5ybxrkIJMoRNcIN10iZUd64ypZEUFUddjBmxaHRpJKepMuu2o3yKmDhwyr/WW8KXcY&#10;hHz7yl2O94xBQf+33vQ734NAbt+/L1dv35JTFy/KifPn6Fc5wxySQ1yEB2QPBHeE5WLHmPJ+kiHL&#10;F2mOu8xVrrh2VyOTb+UWnQrajauBoso7SiyaqtzkAr9CBHOR0uw5Nh+eZKXqyYt1OHXpDmB9xFX2&#10;0TC/9e8RSUNV51kfiUYzhtgKmanYehihVaGC645DZ6jcHOPvOEkH8HZJSf4ekajYamrOxYRWwQVk&#10;xbyWBo1kJeMYTOZNl+XsullCB/VimkmfxQIkgIXMsF1E9L6QqH3hgqUMQTepA4a1hm2TuqNGH+ue&#10;GhNN7XUjJUSxuh5KHGt0zSY7cAxAOoo1utoFAlmjIMIxW8XKCjNWVgALihIWuGotlGBIpxSWaDN2&#10;6Cn2kIQtZGPLzCA7Ps+euUG6O8pJR6UCR9ZfKJyJgjQ1cbbG+8IIhLqKky3fS5ea0aBowcR8oKTS&#10;QCTu+GQUbsAVUtEh2ooXpjbTiTC0h2aCms00CtEhRWxSH0Vz3SiWBE0iEpk8lR2nRCHLeREsIREb&#10;Ig+dlu2GahwIkcQx6DlJo4/UXEnLKJB0hFOFTpJXZBKRGHtMcspZT1ECieSAbEmITZEo9tpEhsdi&#10;HgqVpGiWZjPXoyQnU47v2SlnDu5FKzkIkWBIu89Z+pAz6CeH/f88IvmSUQJKJjevIrpCJmeOHabK&#10;hKazDSJZX2EQSRZEEh0UbDTiRbD2U4kkk219+Ums2UyJpuSbLJX5qYwsrMK1y6Dpw4dxyZ6WO1fv&#10;GLh7/e7/FSJpkF+08HXnAVHCvS/lEua2Exjdjp07i6nrtGxlt/Lm3Qdk1+HjBpEcZ3fMKeaiXlIS&#10;wSmmuAqRXINIbnAh3+Wq/hLt6h5HTVMU13CVXYBNzkKIShrHzt+Q4xdu8nNuGqTyY4hETWdKGH+L&#10;SDQi0ajmGNqIQjWSnex93rL7+IuJBI3E5hmNxH6NJURCVaa+avMskSym43qR7rh5BvNZo7mAVbYL&#10;icIXoCEumL/EiEoMcIPVRVcNMMgELMPIpliJF6Vhxa0ZJGKGyc10qamBlaRJCjMIZ81qazQXG0jE&#10;mgoRm/VW2wMEXINQnLjgiVhWceEDC7QZW4jCjkjEGhKx5nNsgC2RjD3vO5iTAgF7dusonEijDBKx&#10;sme5Oj4Y1n4qLNk/ZGH2DJEQdbgQgSjcbBiGBVyITpw1SqknFOcXaSS6WX0qA4vGsKt0JHuAFWNG&#10;TWFyGU12PG9CqLZqpbWxesKDmrY3Y+b8fNQlF0vlJU7iY9ONwdCZ6RBHOntXeZycDKko6gdE65Do&#10;1NQcyCWXyVVZEp+YBlL5OOlPXCzfI07iGFGYyPLu1Hj23bJ06vBOJpDv2056s4+1FJeIZ+/Itw8w&#10;pn39U9Mb/XytC2hw/PPfvsbX8fDeLXlw96YRldy5cVUunDouB3cxepES7uaqSslLZQ0oZBJHc10k&#10;FvkI1oDGMAYxJZhtd7pGIi5ISij/lqbHGJPgju3exQ4fyPLYUbl1me955Qb7i29CJP/Y7/r9v1JJ&#10;pKHqoSLnFSaeXYCwTl68JnuOn5RdRCDbDx6h2sE6h007ES0PyYFTl4lIiFjYpXyFdOaqRgDgCr52&#10;xeU735LqfF2PJ3L+5kPwQE5evi0HT1+Wfcw62c1+3p2MLdDH+09elMOQ0//H3l/AZZ2g6//4njPb&#10;MbW70+Ho2Ep3d0gJCigIKqiACqhgd6EinSoKdrcz6qhjd3d3d43Tcf/e9wcfhx1ndyf2nN3z/f99&#10;va7XA4hYPNdzx3Vf18nLt+UMjvJXqUhu0tbcUgLiv0eh7Y1ubXTda7qzqXljY1r/MhoR3drcY1Bz&#10;gZbQAMx2iBD5PQfPyp5D57BbpLWZ/Z7MYkZSwcZmfPk0hGRDpGdaD+TuPHkykb6rz8vfEEkibQ1+&#10;LwmYoSckGEhuT+4v6IhGqhMvuElU78lsNFOUWAgIU6RQpSQTqGWCpuh1Bl01jhN0g2gydHtJpZKJ&#10;NiWTzODuncnTBumciygy+XP1IrUwk2DwTHQrGVQ0PTMGGel+vTKHgGHG1qhXBrOZHr14G8UtFcrA&#10;vgRs9SJUi8/pr8DZcCDvD4aIFIN47g7KpG3h7z6clmgYa2uddQyGPBQDMHHS+I2BuOgN6MfHyGwe&#10;iUZGoVWbtjXDsJ5UjIaARmHSPpKcoKeGrUok7RGf1SSS1tHtjRgKzbFREunPIGkkO2615NfwnZIi&#10;VclNl4kV5Njg47pAHeaVSOZBJHOqjaENEpm5qBoMVOfMWUS1wsfnLjBIZDpHbgaRENswA+eub4kE&#10;x/L/54gkXxZqNs3UMlk5ZxLxmlXMSZZDJHv/LURyDSK5BJGcvnJL9p06I3uOn5SdR45DIvtk9ZY9&#10;smXf3yeS6yYS4Sjm8l0lEMUXcvEOX/POx1Qxdw3SOHDqkkEiu4+eNd4+ePryv5ZI1LsVIrkIiSh+&#10;KJFkpHbnCYfADPOif0QkJgJJakfCJOhIQPh3iaQz7Y4imSqlOsu3GkooKaALMxVFOirZHpBJD6qU&#10;DIRuGQjeumGHqUhL6WogI7Wb9GSAm0G1kqHZvywsMnsMNCJClUx6ZgyFRMgchkh6QiRKOlqhDKBq&#10;6Qt59OVz+ikgjQG8bxAIGEgixEAIaQjVzjDIYShr76FUY4P79DPwQ4hkqGY7g39IJB0INdbkvIzu&#10;5I5SffTSYCB24UMHI/tlbz2WoJ/csajk1FSWk2itSlRllw+p5JMcVlyIDp+c1fHj2FYw75hcRTD3&#10;lLkyjaQ9dZ9XKJlMmz5XqqZg/jMV8DgFzCBAaiaYMW26zODOZBZBUXNwYFciObFvh5w9vFeunj7K&#10;vd4N+eYjKpKPqUh+tHxcX9O0Ivl5M5Kv8W79nN//MyojU4tzDWHaiYP75Tht2K4tm2U5dgLvzZuP&#10;lmSS4bmqV75V3NTMKsuVeYR6L6gqkeWzCQSfU8n25m+J5D7VyCMujD++S7ogv1f1jx89EPrekku/&#10;iqlNqL6a/ZwZxadygUjMI6h1D+sB4qlzsgkLxvU7D1KRHOd98mLO3eDJf9tob86RiKc4Q2D3aWYn&#10;Jy/dl8NnbspBIikOY3N46vJdSISh5/kb1ZXIiWoS2QMOQSKHqUpOUI2cphrRquUiE1utYLQy0apE&#10;cY82yaRo/W5F8qTN0YqFv4OqAR4yoDERyTmCtg4cvyS79tHaHDgjH1KRzGPYOodhayVbG03J0/Vv&#10;JrONvjxh+6QjMkPF2psDSUVGcgfmIwmSlhgvSfGxZPa0+RskoNZORNnd4bEFRgcqFK1SFIlUKQk8&#10;jzQgPBHzr468OCs6sZBQdKFi0dlKKlvRNOYr3ZI70zalGKgmklSS/qhSqErSkWCkgXSIp3s6w1tF&#10;Wn+qGtokJaJupD0QWt4jXdui/mAAKYc8d0l/yEylokmlbUrvJ327VaMfn6MYQEs1EO3LANbWSh79&#10;yCxWaGU2EEIZyP2RViT6tok49FErkQFKumDYY0LRquWpikR7sZEYtRRTaZQVo8MvxT1c2xaMgSeU&#10;kyxWUiXloKyEdHfamjGIW8YigsnNhlBAAR/TKqUIFEM0+jXGl002fm0lFUsVmb/TcaGfAoFUTp5M&#10;lCeGw1QgU3icTGRDNcgGrhyPuhVMHi+L506To3u2yumDu9hqMCO5c02+enhHvv7oLs+IH2tspASi&#10;34Y/b4CpJtBffvqI3/4j+fjBXYNMrl88JycPHTDIZO/WLfIBbmkr8CeZM7lKJmQPJ0+mL7kyhFdp&#10;bOaEHMgkX5bPIux7zkTua5bLWVzpLx7Zz0D5uDy8eVM+Y839+QMI88uaxf1Pb8f0b6yUpE86Xasq&#10;9J7l1qMvaU++kEv3Hsmp61gV6ubjEp6nB07Ipr3MSQ6dkv0QycEzV+UwLc6xSxDExbsGjuCPevgc&#10;LREEspN0u+20EruOXJDDtDNHL5J4RzWy//SlamglAoEcOX8NwrouJwnKOqVEwjzjAjMUhVYxBpEw&#10;GLnPAEcpX1sYk4z+u74k+r9pWjt/jBxAKxHFEyJhRrIHIlm3YY8sZDs4f+5yWmdC2ybPNwKvejMc&#10;1YpEiSSTnF8T0rnETu/QVjpzjZ3QOlLaREVJHIiPRtIA4jDviuf6XRGHDCKudTxh43wMtEFX1Ybt&#10;ZhyI56i1bXwSSEa9jWUG6IBCvBPiTkUyMaedE0luwGLUAHGnnblPUyR31PD1NEkilEyrHK1qFJpu&#10;mYSxWBcEo+kQTpqBbhBThgEdAnfRTG4DkFFyhvSgElJkpkI4zG90HtO7O5EjQNu77skpgJV3Gu1d&#10;Zi9mMgx+e0KwEEY/Kp6a6EvOcz8SFwdk9uTfjq8DET1FJKOG5eFIXS6VtCpTCHmeWlmNygkzGIBO&#10;59oPpWYhh08QRQ7VSTY7aX00CIQYwzKiN8uBPpZSnSghlZAmr7+mAjKaOG4aAeKz2edDKLOYqYAZ&#10;s6lGyMOdAmlUVZYbmDypDCIZJ9MxNlrEUPLw7k1ykqS7q6cPc3NzRb58cAsyYXtDTs2P+1Hz9uTH&#10;/cqan/1jiGTeVCo05iMlw/vIeDU3KsqSWeNHE/idIytnj5fV8ybKfsLLLxzcI5eP7MW86ShEwjnA&#10;/bv8PTkJIB7jXzHX0SehUpLOHXS1qmCTawxErzOovERVcpZtkeLktbuy7dBp2UxezfbDZyCCK3IA&#10;IjkEkRxlYHr0EkHd4Ag3LYchkwNUIbuPX4ZMLtAaUdUw/zhyGUAY34KYCKqQ41Qqx69g0szvcZrt&#10;yvlbDwwCUSLRqoSuSMgGNy5//xmRmEhE/28+gUjOU4kozvF3OHTysjEj2cuMZP3GvbTbDPshk5nT&#10;F0Mmi5CXE+LNk2Swrl2xU8zEfS4juRppkEhqYhypgq2kXXQLicHeUi0u20RCKgrEl22wFVXERsdL&#10;bGQrieOSXRGLoVcs5NImFoKBVOLadARKKMkGEtp1MlqjjpyVdGrfwZi5PJnBJHYyyCU5gc+BcBKp&#10;ajpoVQOh1EQH3k9hHpPWORXyqEYXY/AL4aAFS+nAvKYD74NUSCcdAlL0YEaTAZnobKZnN8iTikbb&#10;qK6JCTgTtsVAKwWCISydf5fMHvo5+LBQ8Sj6sNpWKHkMIMJD0R9DcVX1PkUkuWPQ1PPkH6+VCE/8&#10;CiqJCWXVlYhCSaE4n7aGNiaPFmesKueoRDTbQ4lEyUNJxEQkJQxi9WNKJONLqUyoTpSQKiunyCS2&#10;MpNoYSZNrpRJVCHleJiWluQZGF+WJ5MnFEsVmDdjkhzYvl6O7dnCIJJh688iEpMM6udXJF999rFR&#10;lXxCRfLxdyoSlcqvpBpZvlAD0sk/GVNNJONGkYRXiJ6kfJTMrRj7hEj21SQSNlMPblzj0vkO4ru7&#10;j4lEX5d/+tDV1M7oE1PVoowxDNzm4O0aajBtKfSV/BRPbMWxy7cMEtmw56hBKEoih2lTjl68JScY&#10;uh4nDEuhJHKIimT/6etPiGQ3oeAHqUQOnmc2cuay7D15wcAe4/Gi7KM6URw8e4Vfe5UW55acZwVc&#10;k0jYFgsLoSeD1u9WJKZhcU0i+ZQ1+SVsI004cvqq7CNbeB/ktoFA8cVsCBdCJjOnL3lMJGN4YmTi&#10;lMbmhCdVBibZPUgdVKTS0nRNwIw8Tg21I6Q11pUxQMnEADaisWwxFWoTGhvZWtpw1a6IoVoxrEQh&#10;lDaYe7WhammD9YYGxCnaxXegLSJbCELp0I4jVQy9nsxeeL9jO+JQQSJk0x5BZwJD3UTVaz1Gguq3&#10;QBID3lQGtF1phxSdaZsUyXxeMrG6KYmQDejaqZukUaUoumtlomTCbCYzvQePSi7p+CQTlMZ2KpPw&#10;9J7p3aUH/x6KDCq1XlRtChOh9O7GIFjPBDgp6NmNGFf+DZ8ikqqKmQZxKAEooSg55I/lEOg7KOAY&#10;SKEf18ciiEVRTRxkpBioMN5/GhXMWGiDUHnmF3G5SDxDHlENI0eglhvSz8AY5gmlxFSWacoc69Kd&#10;61fK/q1rcUjb9zOJxPS6/PNmJAwuON77BPXpx/LpQ7Y3kMmNS+dpbXRGsg9p/yZmJAuMGclM7BDL&#10;R5FFM7QXebv9jIDvqUXDZVb56G8rkg0r5eKhvUZFchWp/T09UiQ0/ZM7t/mttCIxTQl+WhWlTzgl&#10;ERYthlHQTRVwASURfQLrE/kMBHL00k0DB3mCr915SFZt3SdbuFlREjl5FdUoK9szzEhOsQo+Sdau&#10;ViL7CKPac+KK7Dx60WhrdhFrsfv4OQPbj5yWTfuPyYa9R2Q9M5d1u8ia2XnAwKZ9R42f242DvW5v&#10;9M+glYlpY2MyM/puO6Pvm+rKmlOjz9Hp32ANZcLJC7fkkOYA82fbvO2QLENusGTRaob9S5nDLaYi&#10;Gc0TpIcxI+mNnWKPTjjTdaxGl3ZtJCW+tXRoDXlEEGMbHm6gdQSkAlqRhBCtG020VWpcHoMnsZKJ&#10;ohWm59GQi2FwjnwiplXC3yAWkonHgrRtmwRp16atJMbSPsVUo10MfryapQzaGrakpFPSGsUzj6l+&#10;uxPWHlh4QE6JzGO6QiSdlUQwCEtie6RbpE6QT0ckGh1ZmiiSsUZNhUwURmWiGc60Rd278r5uiXQu&#10;Q2SrIqNzMmQDQXWprnK0dcro2r0GejAUZkNFvElKQju+dgJB8clPE4m2MFp5KIkoMShJ5JGwVxP5&#10;VCLfTyR4E/DrahJJdTXyXTL5lkjyyHnJhUTG5moKO9PgwbhVgdGEXJewKi3VdLmKEqwWV2C1yHn9&#10;0b3/Z4hkJV6qOnCdXfVtRVKeNQAiwU6gcBgJef+YSB7dvIWl4/8ukWglou3HIWYc63YdkdWc4WtF&#10;cuQCgjTVgVx/wEzjEUPSh5AJ7YPOR2qQyR7aG21t9jBcVSiRKIms3X1IPoQ8VrNO/mDLbgNKKuv4&#10;uM5gTly6xWr5Adue/wkiuYonCfc2BH8tWbwGIkEq/5hIdD7QhwO8Xj+FSCIgjAiIhCTJ1i2ifzKR&#10;tFcCaV2N+NZtQJy0/YFE0plBbUoS6NT57xJJUnue+Ax7FaloXxTp/4BI0glT62JUOanG/KUHRPIt&#10;tEUyEQmrcGw/OnZIeZpI8nRoqrMPNPtjCAEajWZ/1HAS0HlUjOUYSJPFlFi0nakmG0xWdJsD9Ndr&#10;BaKtjbYy2hppmzSO4aySjEJJKJdA51yqjVHZqPSoQPqTFNcHw+OBBD4NHsRpd9YQKSfbpRRMmVBK&#10;UPd7VCUfyKkDu+Qjsni/enBDvnrEjORHe7aapFg/dwPCryf285uvMFF+vL25feWSnD12RM5wc6PC&#10;tI0rP5ANKz4wKpOpxE1oiPe0Eo3aHEOrM0gmF4yU96aPoyqZKPswM7pEJXPt8AG5euyo4VB/78pV&#10;QrmvI5UxbZl+XjumNY3WNvpKf1tvU8ANRBjXOLtVXGENrBoMnZWcY4uy58QlqozztCDXmWU8YPbw&#10;sZxngHGRvuMCQ4wLtz+TMzdY8bK90erk6ON5yaFzN2Uf7vT7zlySTQdPyHubdsqSdVtl/uqNMm3p&#10;BzJtEQNPPFQXrtogiz/cJB9u38+m6JqxvbnE5a7JEU3/vDX/t77vf04/Zsjy9ToZKf4VDn8U13DF&#10;P8lQ+PDJa3L09E3ZvuekvL9yqyxbvhnt0irONVZyip/LdoRXZ67Su/OESUe92o2BoyK1Q3vam7bS&#10;iaqkTUsqkOYtJLp5hESFNTfQkruyFkSbKiJIjIwICSVWpQUgKoTIlZaR5DYZqQltJFIFnUAzrxUx&#10;VCpx2I22xb84LjZeWjFfiWoZZaAlhNQS357WUbRIzFnUQEw9gKJjOFNpXY3WzFzU6lRbp3iM0tvH&#10;tQXtaJXUSJ25CpukBKqY9nxOO22lQAJVjCKRj3eguknCbKxrchdaIW2JUhjOJoB2kAwVBnOadsg9&#10;EmmpUpJojRDcKVLZMCm68LEu/LquVEFdORXQlfZTrU2WZnSo/wFD16xh+CEYwCOBQCCFEoySic5S&#10;lEAU1e1NNZRcTHMR06xE39cWSYlIv94QlHa9e6Pg60sP1otBT3fWX91U7JaG0I2cVeIoi/LGyExm&#10;KHOmV8my+bPk4I5NzEi2yeWTh9lmsP79lCHk5+qU9jNblJ/WKVR/i5O4pxnCpu3NnWtXCBk/bpgS&#10;HUNctm3tOgLG18qaZe/JnIllMr1krMzEDW1qSTbWikMgkixZMgW5/PQJsuuD9+Qs5HMRQdvFQwdR&#10;t57j5uaS3EFp+iWB3NWBYD/v72rS9OpX0/ZGcZcVjs5JbqPBuKltAduS23zsOm9rG3OcNe4ZpPoX&#10;IBDFJYRmF+g9TtPenKQi0Wpk78mrbHjOyAoGmkvXQhofkrW7Yq3MWr5GZhA0rm8riSxYs0ne37xL&#10;1lOFaFuj8xMdxJ5hU3SL2Lx7aOsffP7lkw1NTarXt2uOyU0zElXmGvGdem/DrlgJRHEVHDtPtXSM&#10;ATFksm33SVm+YjtxHFtRV6+TeQs/xJ2sRLqj6UiDSNKwzuhMuZ6quUqgiwaPIURTIoklaCw6TEkk&#10;XFoEhxoID2pBHAjZySA0oLmENWsmLYkBacnnhGPeFa7Bb4TBBYdGSjBJkjURFhaJiRdEBGG05LFl&#10;RKRENIeMQPPHMAglMk4iIttxmsJVfWhrcrPx9QFBYWRpN+dkha8fHU6rBQG1bhkN+dBOkROleVGx&#10;aL/a0FLFRitor/TjBvTnIDJaq0TmMR3aM6dpzyobn+DEdq1piyAmbFHjcENUYarqypJRsddECu+n&#10;YC2SgmG7PiazFXqKSEYOhUiGU4XwhNcNjolAvq1I1O+guiJRAjE9mqqN785FivIeVyAQj8p3hwwY&#10;xUppECxGT9eFPiu1E2AFBjKJXhhOHGUWNyllxFYunD1N3ls0Rz4kA/j0wd1I5PfjSXKKSoSjvS/p&#10;9o3ZwY+tLP6FFckPJJLVS5fJXOY8M7BWnI4z2uSiUVKZN5Q5CURShVx+2jjZsWKJnN65Vc7v2SHn&#10;uSu6StTFLTQd1USimymeLf8iItH6Ro2WFff5snd4AqrLmGFZqG/zsZu8f+YmsxC9h6ESuagEAi7d&#10;+8yoSnTQeoT17/bD5xnKnpaVDDOnM3+YhFajYtZSKayaKfmV06VkGspeqpB5Wn2s3SKbqVCOXECP&#10;wuZHyUp/L/1z1DQrMpFEzf8p0+q65rGecXPDTxgxnjqc5c9umo8okRxF17Lv8GX0JJcJyzrOoeg2&#10;WfbeFhzl18mCRWtxai9j2NirmkhUkaqbC2Twis5sMFIIF+sY14rhqpJIhESG/i2RhAVGiqKaSIIk&#10;kvSDSKqWCBImlUhCIIxmEE5gs2oEBEYYaIaxV0gQCIZ0wlpIZAtIJRxyoZoxEYkSTQTzFyWR0LAY&#10;8QvE48cfjx/g698CY7CWEkyCpRJJNM6C0ZBRVDiVDRG42m61Ro0egyVqNdrxPiRTA7Fsl9oyn0nA&#10;lD2BYLp2DJXbxUUy/I1hENyB+QxnMMxakpVIdHhbA7oV0tV0EgbuSbQ1HTumf09FQtUxmizT0drW&#10;GIBUHrc1SibZVCNGewMx6LZmLKTy7dZG/RsnGKvhIuzdnmx2+JwxfM3BHAsNRPufiSAmlZVTWg8G&#10;OoRdJ3dJkhTQndiF4UMHG27p5QxgF7IWXrZgnqx5b6mc3LdLzh3aR9LeGflaieRzrASUTP4mCeWH&#10;lBem17YfS0Df/drfViRfPdaT3OFwT+9tFMcP7Jft69YbVcka7BDmVU6QGQRhTdMsX1q6KYVjqFAw&#10;OZoyASKZJNuWL5MT27fKGaqSs/xag0guXZY7HNF9oUTyzc8nkic6Eh26qpZEyUTXwFQgirt6I6Nv&#10;80y+wzNU1annObS7oC3NrUeAoSyP2uaofuTQ2RuymaO4dbuOyrK1O2QyNhDjWa2WYwNRwMV3HjdT&#10;5dPnybwPNsiyjTtkNS3MfjY1526hG7mDMRT3/x9pLChDUpOZsz7W3MiYqhBj18afV2M7FUogCr0w&#10;1vtNPb1SIlECVFxDG3P07E3Ze+Sy7D/GsBUiWbZimyylIlm0dKMs5GC0gA1kT9Sheq2bjm1GElGx&#10;KR06Alaw7dqSsRQnHWKpSFpAJKEQSUi4RASFGmiOXUYYT+awgGoiCQ1oxseCQDAEEcGTnIjaoHB8&#10;iJuLn39z8QcBAeEGAgPDCDILlaBmYRBKmDTHvzicrx0ewtcM42uCiPAoyCiWLO14CCkWe45IyAMS&#10;AX6Qkl+QVjrhEFeYREImkbRVLfg1LcKpZCCyKAbBrVpq+BxplpBKKw5vFTocjoLkYhgIt6W9as92&#10;qH1b1tREvsbFRvGx1myW0MFgsxofr5oXhHQMaxUdmbUoOrGS7gSxdGK4q4+JmMM/VZGMUaIwPCKx&#10;CAT69hjMUkYpoQCDZIB+3migNnD6vipeFTmQi0LfztaUdn5+GMYtQzFwUWm9IjNjIK1Nf+k/iCvI&#10;flxFEk6UiQnvwAEERBFvOY5r2ZlTpsnKJe9x+fu+rFu+0sjVPbKT1gbjn4fXLjAnOc8g8op89bkq&#10;Pz/lxZrvJCqE6lftf0QS+q1pkjH9EOL5e5/zmJD4/b5hhvH155/I/VvX5crZU3L53Ck5feSQ7N6E&#10;Wxr5MzormY/4buZ4dDKFZO/m5zNoLZbZ48pk6bTJsoyzgI2QzeGtW+X4zp1I5ffLNa5v7zEfeYAw&#10;TYnkm68/5z7x5wvp9G+j/wImZagqR/XeRr1P1bVd5xPGHIUn95O1MASiWxW9jVGoWvXQmWvI3Glp&#10;9p/E7+OorCKEatHKjTL/vfUyH1vDhSvX8f5a+WDTDoavZ9j6cAzIaf8dWiiTcVHNiY8x63gME3k8&#10;JT5TEtF5iJIIf1aFEolWJEom6t727ezna/6ct2UvJLL/BMNWWptlq3YaWLx8G9aLW6W4dCoeIRy/&#10;cR3bg1uWBBIOOrRNALxKx7SRhFatpW0k7QPtSgQVRARP/FD/YANhVAZhVAZh/jzx/cMk2NdP/N29&#10;DHh7+ouXZ4D4eAeKD+ZePr6h4guUTAxC8Q8RP99m4usTKH7eARLoEyDBfkEgGIJpDsGEQ0YtIAra&#10;mNBYaRbcmookEsfB5gbU39jHqHRCqIQCJDw4CBLiz0XFFIofciikFxYSycdaSQQtUcvmxORSqSgi&#10;mO00Z6ajZBPDQFdnNbHMaaKiogFVDWhFS9SqFR7NMXgQxaVRsVSjfXw1EtqlApS7bcmlatuVTVK3&#10;79GRsJFRxaoJWv5lq53+YwL5LqHo+0oWIxhcmaDvmz6usnqV1xugtRnKqfMw/BKyMEgZNWaUjB6L&#10;N0Iepir5ucjqy2X+nLns+xfKashjy9r1smkNHqhg+7rVbG5WE0K1kSfaTg74dpK5ewB3+UuYAN1F&#10;l6bCLZzTvtJX73+kt6hJJP+CqkSflgxc6T/kEcd7NwgWvw7OHz8m+8mf2bd1m2zlz78AIpnB328S&#10;bmkVuTlUI4VoSUpl8ZQqyGSKQSRH+PwTu3djmXAQc6PLSOTvIJFHlAZJfa1EAv4VMyH9W5te9fUr&#10;qkz+CZHwkwaR4J14CV3JedobJRHTrYw+6hGeSuUVR5lDVEMP8LjoZXZykQrmLrr1+5QO+nVUt6K1&#10;o35d49DuMUxkZtKCfB+RmPQjppcH05+75qNBLI8P927xxRU3Ud2duHzPUNwepjLZvv+srFizR95f&#10;vUsWvr8FwtsshSVTZCDfl4Px8OjJi1t7Ug6UTBRto1tJPMKz2AjamaCQJwQS4tdMFKF+VCF+PGkV&#10;EEmQj6/4uLob8HT3FXd3P/H2CoA4wr5taYJaUqUACMkfIvF5QiRErvoGGvDDWdAX+PlqqkIElUgr&#10;gN8xROKrJulALUy9gb9/kAT5+UoI6QshgQESSoUSGtICEmouwbRQwRBdCC1R82DaJAjERCJKJGEQ&#10;TgvmMK1ocaKjIRr+rpHEwSiUSGJiMHyPxV6VFIlESMRA+3QDSiTxxNLEkCjRuhWDYEjnaUHazySS&#10;4RDK3yUSJRP1rGT+Mlrt+MeSTEb8ZG5hAXqSQo7+KpAxLyCCcrGsYduxac06Wf/BatzkV7G1WSFb&#10;sC/ctX4tbu1bub3ZZqyCH1zHlvCj2/IF7c43GlPxlTrM/+cTybT/Y0SiR3b7TlyocWx31yCOk8w6&#10;qh/vsr5VHQgboAdfVG9eapBGTYXqfxSR8MI2eEiO0eL8v0YkQf+ESCJ+AJHEQSTttRr5sUQyWgN8&#10;clGsYomYzeMYPEayMJMdnoW9GxiG07ViuFrs4w2ZRdszAgu3ocOpPMAQjGyHDs8xMAxHbH1UvxL9&#10;ueH8uhF8jVGY0BZquI5mh46vkomVeJBUTZfZM+fLEsyQ3luygiHrcpk7jcO+siowycjRrUTENmfS&#10;ZFmzZJFsWrlUdm1YjdL1iDy8c1k+ukubQ4TnN8xOdCX7j3/83Eqk5levnpXoKvgTVKh3rupc47Jh&#10;mXiEHN7DJOLt2kDJz1HiVPJDKjQPhECkCeSqVNLmzMYcem7lZFm9eCnV1lbat11ykhnJtYvn5R4y&#10;+fu3bshnrJe/RPj21Zfavv28zY3pT24aZBorYX3Sa3vDHvUhbmyPiL14yNu3Plb3MtbC3OBcRMZ+&#10;AZ3HZeTnN1mv3mG+obiL85niIT3GJ/Qan1EefM6vVQ9XRc1Ni6nyqCkmM/1PfHeYqi8FJgmeqYY0&#10;NaSmr1NzGKu2NGpEfQOWuqGyfx5PIpo7wOr30LnbHB6ekxUfVlck85dtkrnMSfLzJyI5GEybPdRw&#10;OYtHx9GWlkbRRtWrVCOtm7OhIZg9mApCEUQrogj2DgG88oMgr2bi7+Yh3s6u1XDzFS93f/HVj/tq&#10;GxP2N/ClUvH24HMUbj7iQwUTwMcUWpFoNRLoH0rrgmVpMJUIbYwnlY0XH1f4BIRSlYRR2dDOBPpT&#10;lXhLkL+vBAbw6wJCaJ2oZvT39Q6VAH7v4GZUIBiyG2CLpAhhHhPKhqhFy1YGIh9Dt0WaW9Uimhyq&#10;qCRW2FiqRnYyEMXHolrhmBhDsgQzlLhY4mZAJJXL0+tfNSiCQLIhkjE8joZI1P1sGC7SiqEQQTUg&#10;Ez4+is8fMTpfhiiJgEE4ZKvF4iAwmPeNtx9/bJj+GshHf00pYcSTsFWsmjxLZsxcIDNxVVu6aIV8&#10;sHytrF65XlYuW03S3lyZUDgJoEvBhLaUQKEp5HG8NwfXNLY5m1mZnmeTc+/meZ5wF+TLT24iK0FS&#10;/pW+5v1v/ahBJNzF3GUFfI+h69WzZzg03GtAZyXzps6WyZDiBFX+kqamZFKRVywzCCmaRdbKB4uW&#10;yF6I5DBEckKHrRwAqlmSmiZ9yoXxF589Qk9Cc/AvIhLTv46JSAyXeAjgAYIMJZMHvH2XveodbM9u&#10;4Bp0Den5VbY2mmaHmt5ohYzM3ccty08X71f/SWq2WzU3MybyqHnYUJNIav4v6/D1Olx7XYkEVBMJ&#10;6lbS9wwiWfu3RJKXO944xe+Jr0dq527cyTBobB1rIFYl8eHNpVVYiIQHBEowbYiimRdtCAjyYp7h&#10;RUsDmnnQkri4i7eTC6gmEm+IxE+JxIcntE+oAV/IR+ENcXi6eQFv8XDxEi8XH/FnpqIwEUkQxNGM&#10;OYk/T3pfHj2Yq3j6NDPgA1kokQQFMatpxp/HzwvwNWi5/Jm1KPyYzXh7Bhu/X7NA2i9IRGEikmCI&#10;JISNUTjEoZVJJNoXRUsUuxGR7aU5JNIc8giL6CBh4YkGwiM68vnkWkUncZT4eD7CjCSaQL2niEQr&#10;Eq1ClEBGEcqTRfUwlMpCiUGhtoom6Pv6c0NqQKsV/TWK0RrqQ4BxPr6tBaRzFZdVSkl5lagdY/k4&#10;RGrjOQCk2iguYdNDhVJAdkY2ZJUNUQ3B97UjLm0tmE5H0uO1ou9rDTJQ8E1jSLliwUxZ9/4iXMX2&#10;GSTy4PZFUjxvoS/5dxAJ3+ZUJZ8+vI894jW5TyVxneiMEwxNFTonWTQDOwG8aCtLuKjGobsiv8jI&#10;BZ4xfpLMhExWLFhkEM6B7dsxR9ojlzBJuknKnjrUf4yB0meffiRf/g8QiaEt0VdznoSfMs/4hGrk&#10;E+MRfMlgFGJ5hDfuR5CKeq4+0rBy1iemrYlh5g90o/JD67yamxjTrEMd0HRWo9WRfk0DWpXU3NI8&#10;rnK00jFVIzWJRP8M2MgK/kpyj69z+jrK2zOI0s7dla37zhrVyLIPdhjzkXlUJfmmrQ1n93qjEqtX&#10;vZCJIkal8GxEokODpfn3EEkziKSZJ1UDCHDzFx8lEINI3CAK5iOegeILfICXRzMDHm4BBrQa8fVi&#10;OEtlo9WIjysVCSSi8NfZiB9PfojExy9U3KgsXLwJk+Nruig8+NpUJGquHhraXFqEMqQN8GEe4mvM&#10;XXSIawAiURLxNyoShsKPKxEToQSxWQphKNuctbPC0LUAXUc3j2iLtWoniKSjUZVERacYaE3ypiZw&#10;KolER3Vks9QOMorjzxj1Pde/PPlHEYIzkrQvrTS0ihiAfX6/wVkG+mLRpugHBmqloZUI5DGSV1mF&#10;VjKFJVwHQxrqFj+RimMyK0BF5VSCtcEENAY5+JeMhDAG47TWA+s5taKLZcjjB4t6uQWKZUNbee43&#10;L/AH/C955hfPyB/+65fyx//+ldg2NJOxmNIumT2VJx8+JShd71w/yyv3efnsIRezj27RZfyYi+C/&#10;KZB/RhnDk+tjVJk4pan94i3yd9Q6UaHtzYoFmF5P4+6GtegkgoeqyGCdTHU1AzKdMYF83/lEdbLh&#10;ObBthxzZu1cunj0tNy5fkJvk5XyEC9snHz+oJpKfaX/wfX/Bmu1HzdXrj/3H+CFEol/fNCMxbW9M&#10;altdO+uhng5njRxgPtfItFGS0y3NPyMSPp9xu4G7/JoTyPgPQCT7z9yWtduPybwlG2QeLY0JBZxv&#10;9MT6sFtaH3QRpEtqO8OWRtE6PMyoRqJCWOtCJCEMQoN1IAoBKAIgBj83Ni/Ax9lHvBxceHQDHpAD&#10;xAKBaFXi6eInbi7+4u5KPO1jeHlAJgbJNINU2PBQwXi6+hhwo0pRePF7eFD5OEMczu4+4ujqJa7u&#10;/JwHrZA/vzfr47BQxHFhtFv+nlQk3myJIBlvfm+grU0AA+FAtkshDHhDqEYUQWx8FAFUNAGssYMh&#10;E61MVNzWnCgZFcuFPSaS0JaJEhKRICHNCboDERBLJK2Nt1+kNGniIO++aya13mkiL75U63sEaUoi&#10;YDhEMkxbFoikP47TJgwgjlAxCAIZRpuin6efP4aoQEV+KZF/vPKWq3M8JFLFK/HUWQtlMo/jIZBx&#10;lTOkCIIZgl6lT+8R7PAHcR5NUDn76mZ+UWLZxFWaNnSUN/9SV375i9/oH9DAL8GvQNPaDWQ0a+Kl&#10;2A+smD8HC8YdPNmIcLh2Rh7du8Lx3DXmCap4/SHf1jUL6pqd+499ClV//hfoSR7dv40L5B25c+2q&#10;nD+GyhUc24PTGHOfpbOxmKyCWElzn0xM4tRxmDcRIzmbGdEHi5ZxS0Q1smsvM5JDxvr3DhL5u1ev&#10;UZHcl0+xlfzKaNl+yN/rp/35/zd+lf4NTGI405NeNzoK0/v6MmCCiUi0Yvln0yFtiVAXGdA5yaFL&#10;D2XXKTY2J67L+xsPyDRiT6bPWy2zF62TOaCQNrM3VoY9MGtWD9YY9CKm697W4RzqNQ9GPxLIjISN&#10;CE/eED8lEl8Dfu6QgUsAbQlw8hZvRzfxdfasBlG0vpCIN5WGJ+Th6R5ERaIVQpgBLy+qDMjF0ZHI&#10;Wld/cWVOYu/gJnb2rmJlbScWVjbi6Ex140u1wu/pQ0a2r68/sw8IAvj58fVZNwfT1oQ086GFcqHC&#10;cRNPT9olT/4s3lQ4zFiaBbRgncwa2dgWIYQDgVQyOnvxYY7iQ+52M1bGQUYVEgfimYloPhWVSOvO&#10;EhbViTVzrLh6tzTgExgjgWFtpVY9O56Tv37y3Hz8HP3b7mY4VcUIMIz5x1CIZLBWJOSYDjTADIRw&#10;K4XOSbJof8aQ/TmGDNCcIvxJQAGtSsmEKVI6YaqUTYRQUDeWY+hcWjGFnx8nY/n8EUT+9cB5rUtK&#10;T7wW0lk/tac3ixcP5wBpUs9WGr5rLa+/UBvi+JZInnlMJmZ1niaSG5dP0QacZuBKG3D/KkTy4Ac+&#10;4fRJaerITa/FP/2J+k+JRL1qIZJKWrlJxCJWlU6Q6VQjMyomc4+zhNZmK/k2u+X4vgP4vyKRZwV8&#10;G2XrRxDTI9qbzxm4fvO/nXf8E9nlu3Wevq9UrcRgkucr3SupmAjEIJgaJKJk8veI5MnX5w1T1KdW&#10;LneYuiqu8QsPXrwvO0/ekG0nrsl7G/bL1NkrZdpcJPsL1xpEUoBwsjdWhj3wT/2xROJLO+PlTMUB&#10;vpdI+PlqItHWhirbg9kIbZDCHWJxdvYTBwdfg1CUSBwc3Q0ysbF1ECsbO3F2pbrxY2ALgfn6QyYQ&#10;iZLI3xBJIGQS6EUV70wb5foPiSRQSeT7iASNjBJJWHgbA+Et4yWsZYKEMh8JCGsnTp7hYgPhKZzc&#10;QsTNO1xeq9VUfvFff5Bf/vJ38uvf/EGefU47h+/8GEQmqbYqWm1oRaIVR1YOcxOqjWwIQyuOAlDE&#10;jGMSW5XpmDhPZlhqqjYKGaKOpr0ZzaBWf30alm5tUb9pLrBGeer+24lyrlETO6n7roW89VZDee65&#10;1+XZZ1+V3//uRfnT71+W5/74hvzp13+FSH5rtDaK/3qMBm+9KyMwp100fYq8h/L14PbNcvHMIbl0&#10;9rDcpirRweunqnz9p69f+gzRb21ToW16/Geve3//mVWTSO5ev4oj/AkDx/fup+JYjqP8QoNIxuWh&#10;1SH2sJAQ6PEkyE8g3HnelOkc+K2S7aQL7tuyjeO/Y3IZdasSyk2Gt7cJ4npw7ybtzf/mIPmnsYg+&#10;yXWDYorz1LakeiukKtpvRWPYu4pCWxo1MdLZhj6aVK4m2bxJb6KUb6J7xjei0Gijh1i93VdHe5ya&#10;ziLhV5y6+bHsOH5NNh64IOsPnJdFa3ZL5Yz3pWrmcplKZaLVSQ4aKa1IeqFsTUUir4ZFcQizFDER&#10;YbQ3IYjRmiFE+7YiCfTyYS5Ce+HqJ55O/uKhcKQSsHehvXEz4OnE+84MUqlUvHQm4hlikIkb1YuL&#10;k5/Y2npAGB5UIF7ixOe4MSdxcfWGPLxpXzzExY3BLdVIAErZQDQs/qhmvagyfKlEqqsR3gb+tDNa&#10;jXi6OQCnJ0Tiw+f6I24LoK3R1qYZepQAhGwKrUqC2AL5UpH4IWgLQZYfzPamWTB3PCCAmaS9SzMx&#10;t/WT2g0c5bfPvia//e0fqvG7Z+V3v39OfvWr38o7dZqgaYmW6DYpUoRjwFNEkq3p6AxKiyAODREu&#10;59VzImvLSfTylfrqOWWWzCI2YuYUQM+vRs6aR6MmSHrtO3pUKRb6o2lbRkq39MEMchJg3kBY1l/+&#10;8paTPPeavfzhr1byy+fN5JnnYbY/NpZf/Opd+cWv68ovXmwqv3zZVn71ir385iVr+eUL/Nyf6skz&#10;z9aV5597R1549m155S/1JSMpU+ZR8czFtX4rB2FnsDc8x8XtjXNn5TZxl4+IVfiaoeE//2F6naw5&#10;JfjpFYlaIqqzvFov6rblwukThlz+KAd8q5bT2mByNG/WbBnPKrsIQV7pmBypIMR5ImvtuayB1y9Z&#10;JtvQzOzdQMYN5stXT5/DWvK83L5xS+7epip58BAV708nun/+7/HzPsP0r6nD0M95gn8OIxCZI48Y&#10;gmjI9wNKjLv0MIYDGtDtjxIL5mx/k/FrIoua697vrnzVWJ9ML3mktoy32SoxWL2Ef+zJ8w/lxNkH&#10;sv/INVm75ZisXH9QPthwSOZyY1M+fZmUT1smJZMXS3HVIsnOr5BhVNkjkS9ksL2JZmvRBqtEPWhr&#10;xeFdJK/UemMTwZA/jBdAlcIH+SICA8G+PEF9aBeAD1sbZwcncXF0fgx9+zEYwrowN3F2doc03MSJ&#10;Fsje0VUcnHjfRUnDQzxoSbwgKIW3TzW8vLVFgbB8mHsAbW38/NnqAG/aGm8EcB6+EBMDW0eGt87A&#10;nZmKws3Tj1+HYpbtTQAIUiVuICpYEEI7E4KQTcVvQayLw/i7hYIQDgtDUNK6Q3yvvlpLfvv7Z+WX&#10;v/o9BPHf4FePUT1meOmV14n17S7jGFXM447qPhb+TxGJkVLOzGM8JFJBH181jmHgxCkMCafIrMqp&#10;vKqi9Zi9yHh1nT+dV1iCmWepBys5IVVl00hGH4eT9Vgs2Biipg1jd50oNlb+0rSpn/zhZRf51YtO&#10;8svn7OUXz4M/O/LoAFnYyi/42C/f9pVf1wmQX9cOkN/U8pFfvuYiv/gLH/+Lnbz8V3NIpKk8/2x9&#10;6dK2u8zl95pRNEXWL1rFHc4BOXvwMNnAtAPnL8qj2/d5wv10QvjJTyf0K589wrDZRCRnTsh5kgGP&#10;YAa9euUKjHUWE88xWypI3iuHRMbl5Bn6mKpiKhKIZMOSpbIDItkHkVw8ckJunD4vN89cgETuyYP7&#10;GE2jA//m56R1/+S/2A//hSZK/gKC0OIJUa4Q3Cf3FfQtdwGWIwaMDGG9k3lchZgqjppt0d/7nVU3&#10;greUfKIxorDSdTQuV1j3nj6DTeSpB7J332VZvfagvL+KQffqfTJ7ySYpmb5USqYulbxJCyR34nzJ&#10;RlowSnVTWGH0woG9JSFwbchyUq/VaO5RWiAzjwxDEcr6tbluPlQt6scWBOjVb1hAKwP+3sG0Jo7i&#10;6FQNJ0d7YCdODnbi6GDPC6mjAUcnZ8gEuLgZVYdWHwpPT0+e+AxLgana0I+583MeHtUk409744+e&#10;ReENgXhBJO4QmiPSezuvIHEAbkjy3YEzROLF4LUZs5UAEER7FBEYbCAUIgqhZQriayihNG+GTgYi&#10;idTwu5ZxVDaB8sJzL353/vE37//5pTek58Bh6HFWyNrN243/oqeIZDyDwInMOSapzsMAIir6+XJK&#10;cEUZZXk51UoOK9+BGEX3UYt8nKo7J6Zz9JQqLcPbM/hpgSCnubg5h0rTJp7yztvW8uabNvLbP9tR&#10;ZdjJb160l9++5CK/fdVNfs3jL190kGcglWfedJdf1fIC3vKrN93kmRet5Be/ayi/pGp55SUzeQ28&#10;85Ydeaz9ZS65JHPLZ8gO7jsu0T5cOXWKg75Lco+5wsd3/01Egijtc7Yrn+CYdo+7m4vc3Vw4c1KO&#10;cs37IVnAy99bRtbPPP5Ny9GR0Nbk5RskMrmkzCCS9ZhFb+cuZ+/6jRwoUpGcPIt/q+pJ7si9O3zd&#10;j7gp+g8gEn0SGxUH0NbCACuVTxhSfAz08TNIQklE7w0/4RGXAOOwTu9iHmklATSz19jGwD41q5An&#10;B3nauvA5n7ED/lRjPxHIPaC0UdzCk/UGAWKXVVmLbP8I7vRHcGg7dPi6HDx0XbbvOCOr1x1EhLZP&#10;Pli7X+a9t1XGzVou42htiqcskSKqkrFFlZKlN2NcsffsPYQnkhJJguGz2orqJIotRpQewbE6jUAY&#10;Fq7bD9ayCj3WC/GjLfBtyXyiGQThRNXhbMDV2Qk40srw6OLCHATiqAlIxNlV4UFb48FdjidkoYTx&#10;LTw9lUQ8jeGpUanQrih5KDypVDy8aInQtThDJI6sh52AkogHcEPYphVJMwa1ATogBmGQiSIEYlEo&#10;kRhVCdoTX09fsTC3FzPGDbVrNWDE8KxBHK+8+jaJmgkI9lS0p+gLehOGlwM5r5WDR4/LKcLc9Fvy&#10;KSKZydm3Kkqns12ZwoBUK5KSHI7yhmtOaBbW9GRiYJbbGWPaEP4S3gyN3Ow8xbyBFYNSC6qGOvKb&#10;Z/7MyvY5eea//iy/euZl+d2vX5Hf/uYN+cXvaWV+byG/hkz+9LqnPPe2n/zxDW/57Svu8hvw3xDJ&#10;M295Upl4yX9rNfK7RvwB35Bf/ndtefUlc3njFUuxNPOTIRkjZQ4VycKKuXJwA+vfi5fl7uUrHPNd&#10;l4ccun3CS99XKir43/6BWOwL9B5alWgu8OXzZww9yDHsF9d/uFo+WKnB6WywCMwan5tHW1PICrhM&#10;pnCkOI/IinW0PltpgfZwY3TmwFG5fOy0XDlxhtkPrQ0Xsx8jDPvm31FpPR5dm/5FNYr4IQShMCoN&#10;cE8T93CSvgnuEOnJJhziq4a2N0o2psz3mqTx3UZNScpENHqE95GGiiMuuUf/cx0rxvPc9ZzDOOkY&#10;vrBHMF3ajw3klq17ZN36bbJx016DQBTr1x+WlZCIiUgWYCFQwVykgoFr2fT3pJQWJ6eoirZGRZWl&#10;RiZvFCZESiLxceRbcx3bGnGWWirqeX5kGN4hodG0N9riAI71grS18eK0n9bGxQUCcXU14O6mcwtm&#10;Jh6uBkkoGSjcIQaFGx/TlsbJxd143wcC8fBQ4vCgCnEz4OFh2sJUb2K0MnHTX2sAAvKgoqHqcKE6&#10;clatCVCxmhfwAH4QRDBVTCCkEUhbFEI7VBOh+nM+bIL4Gk62TvI7pBbPMECtbmWqW5gm5q6ydfeJ&#10;H/QseopI5jI4nU/bojOQaZPInCGbplgVrojPslgD99XLXbIzEuNTKOnCxNWRHs3WR5o0tJdG9W3l&#10;1Vcaye9++4b8+pcvy69/9br85ne15I9/qiN/+BPr3OeZezxvJ79/yVmee9NTnqd9+dMbHvJbWp7f&#10;vOwsv3iFNuc1J/nvN1zkmdcc5b+fbSK/+O+35Ve/rStvvW4ltalqbK0CZXivLJnPfGRx5Rw5tHGn&#10;3GFVepeYyYf4nD5EWfoJh25ffaGFsqlI/kH/Fj//k75DJFcunIFMTstxXM82rF0jqz5YjtXfPyOS&#10;5d9PJDe1Zfr3EYlpM6JP9C8hs4cc0ygeYLdWDZ7sZFsoHnBGrF5MCq1KdJah/x2mCOPvk8ib/vH1&#10;f0yHsooHENA9vA7uPvxKbmOccoWDwLPI3c+cvSWHsQc4ePii7CG3ZtMWEgHX7cTg+cATItmw6RjB&#10;4QdlFVi94aAsXonNwYIPpWr+Gpkwa4WMpzLJL5nM8agSSQlEMggiiYVIEiCSRINIYiARJZNo9fmA&#10;SCIhkjBIRKFE0sybTYgnF7msgl20EqlBJEomHu5sUgyCUKLwgiC0XakmAxORVFck+nNKItUVisKD&#10;isSTSsSTVbMnw113ropddBBrtEOeRkvkRtXhxjWxkogLAjRTRWIQCXORZihgA3k05iQq71dAMEGq&#10;fqVqcXPk6zEcNm/C8/K/fwd5/NIgkOee+6vUqlWbQWyc7OK6+4f8eIpIZjM4nVwxG5cztjM541Ca&#10;wtaZWThW98Z6LQMBSwfEMO0ZFoVLrbqu8spbDvLym/by4itWBv74Z0t55ncN5L8YoP7XbxrIr56z&#10;lD++5AAc5U9vesifqDherOMvf63rLX+t4yZ/ru0qL+oQ9g0H+TUVxx/edpA/1XGRVxp5yeuNqVre&#10;sZdX67mIkz39n2OQhAXFSz5t1dIpU+T9GWxtNm2UW2eOye2zx+Uepkf3gVoxfvmZLhJN8/4f8k/x&#10;r/gcbkx45mjWjepJrl8+L9cunZPTx4/Ilo3rZC2xnMvfXwxBV3Brk8uQtYCKpISKpJRh60T5EEvG&#10;zbQ/u7gWPrXvsFw8elIuHTuFMO0GOhlyhrFB1Errf5kejd9PNyRP2hlal4c8yxUfUyl8wrP+U6oG&#10;nYuQZMqf8XEkM7/QmGV8B6Y7nK/4CcUX4DM++Jne+XCrc4evpdk2mtp39vIncuYSHigXP5Ijp+5i&#10;VHSLeImbOJ5dkq27Lsim7edk7aaTsmrdMVm/majRfZcM7NxzXnbsA/svyLY9Z2X15kO4t+2WJWuI&#10;7nx/s8xG2Tpu4gyOR7HBYDPZmyo7Rv1S47n8xZ/D8E7lKjYuSo2NOLlnZtIaQmnJvKSF4Y4WSUXC&#10;KT8ViS8ViRstjBtEojARSvWjGwIznvTAlQpE4Uyb48hNjmpFnFxcjTZH5ybG7EQJw4PqhVbGE6LQ&#10;KkMHqE4I0hwYzipcEKW56XAWkvBmE+NGW+OKHF+3oQpPlLE+bGq8/avh4RMOOaGSBR4QnxcrXBte&#10;/BvUt5PGjZwQllnKn/70vPzxj3/i8VnpTmrf+1hAbNmxF/e5p4f7usj4kleHL5imf07+9sf3Hjzd&#10;2vTs2kvas9IJogf08+I3dwlizuEu9eray7t17OSlVy3lzy+by5+ebyC//M078l+/fFue+Q3tzLON&#10;5DfPNZbfvWgpv2e28fsXwJ9t5NfMRX71vI2BZ160ZRZiJ89Sibxc31deetdN3mjkK/WsQ6WeTag0&#10;co0Wp9AkcWvRVfxjuklQXDfxiuwsga2w38fzoANISuwpxayVF0yaKAsrq2TL++/Jmb2sS8m8uYxc&#10;/iq3N3cvn4ZIVEvyv00k38jXbG7Um0S3N7euXTJk7ufY3OzYtkk2b1xLVfK+kSKoRFJRgI9rcZFU&#10;glnjxuPdOkfWYRi9deUqOb57v1xg4KpkcvXCNblGRsw9ZgKfMTQwDSX/FdT33a+hT3rTavWJlF0/&#10;xjtaVRiVBd9bX/OkN8Av0LmNIW/5nm5Sv55hPqRzETVNYrJ6EzelG0Bvd66oeRKrWvV8PY7j2nF8&#10;X4+cJXQL7EcDspfty97DV8nvvSLb9yp5KC7K5h0XDGzbTdzFIWwOjt6Tw8fvy+lzkA44cQabyHOE&#10;iV/AhOnULdm2D8LZQQwpCtcViNOWoyuZNGWejOIkIwv07TsYk58E4h/wIknAoR0f1MQ28ZIQyxGf&#10;uomRXROPlWEMRs+KyNAYyKQVlQmeIbQXPswsvKksFO7u7hCHmzEvcWR748BGpybseF9hz8/ZMYS1&#10;c+DzIBVHSMVEJK7MLdxQt7oyOFVZvDNaE/2YwodtS0Aw4jbsCDyoRgwi8f6WSLwDwsTdJ0zsXZuB&#10;ALGw9ZJGTV0MmFt6InjzgkhQ5wbQuiF9V6uAHtwb6ZxoBIF3h/i+U4L/Wl8FavwwvXf7xg05sGMn&#10;uqdNsmHVKpk+seppIknCHLZ5ULQ42HqKtbmjNGpgJ6+92lheQmn61z+/K7+nTfntH2rLL3/NzOMX&#10;r4JXaD9oZf5YX379pwbyuxcs5I9/sZE/KV5isApxPPOsJW2KhfyCx188R9Xyppe8VM/PqEjebIym&#10;xKGlNHaMFGt/JPKxPSWofT9p0WmQtEoZKM0TektUhz4E//TDbLYf5rMDpIRXkPm8gi+YVCkbly6R&#10;E7s2y0kybzRg6hKRDrcvKZGozMl0Q/o/8ZT7vq9Zk0juG3cyN69eMohkJ3qXLZvWyepVy7+XSGaW&#10;j5MVrIbXLlwoW7BQ+D4iuXuTm5v/BSIxEcZ3icREMDoj+aE/9HM50TFMhx4gT70NgVwhUEfzgc+R&#10;Qn6WUPITRH4ePIuUHRWqQR7Hrsk+sPsIkZsHibg4cFF2Ulls3Y2t446/xY69ZONAIMfPfMzgDze3&#10;y5hSgzMXyOihijlz+ZEcO3tXdvB11u06SQzGCRzsmZ9QoVTi5KYkMhL06zfEIJAE0u4SEzvyooXJ&#10;kUEmxEPg6t4Ow2YlkxiNngBRGA6FB7ZGPt+KWQSuZVQQSiaKmkTi4OAgdnbVsLevho2+b+8IkUAi&#10;vG/L245KOjqYfVyRuNLOKGlo9eGsOhOVx1OZeKj8HWl7EGtpJRJ3SOS7RKIHfW7c2dghlrN19pWm&#10;Vq5Sj+dxPSqQRk2cpTGwtfXltiZRkjr25kRgkOQTH1NcynYWq8zrDPf/0Y8biCS340W8fvlyWTZv&#10;nuSOHP00kTQPjGfmESp167hKbdqMN2hbXkDT8dyfLYC5UXH89gVLHq2AjYHfs57906tO8qfXmH28&#10;5grc5LnX3eSPr+i611b+6w/m8t9/tOBta/kVVcqL73hLPatgaUK7YuVKadasjXgEt5XgNunSuvMA&#10;aZM6WNp0HSCtk3pJRPseEtW+Gw5NuFprUhlBQ8N69ZYJo4eRpztKVs4khW/TCjm69QO5sH+zXD60&#10;Ve5dOkqLof8YKrxWfeQ/6sp/6FPih33eN1/hLE9VopnAtxGSKZno5mbPrm2yfdtGWb9ulcydQUgY&#10;mT6V2ElWlRYamFFeJstnzpAP2epsZuB6Ys+BJ63NNQySb2AudI9h4+esOQx9xf/QLFnlN9rCKJmY&#10;WijjX69Ge/KdFyrjH6Zmu2Wc9Ks2RKGCMdWLMCvhgBjRGPm8N8nSAaev4Al7+SHu89zEaNtyAkez&#10;47dk1+FrT7D7yA3Zc+Sm7NRNzL6r4JqBnQduyM6DN2XPYaqX05DFOQypL34q19DGKy5d/ViuXHvE&#10;kwKbSCqdfYfOyuZdh2UTWT3rtu5HY4LH7Iy52ITm4uiHIfnAIfiSdqTiTeQRL2FNvzNAaDiepknx&#10;CdKJ2UmnOH1MwGoAFzHk5NFYGYaz1dHVrbeh/dDBqM473BnAUmWw7nVwdKkGlYfCDj2JPboSB9oc&#10;hSPbG2c3T+Bl6EEUTtzXOHCDY49C1gFth7Oud5G9K7ywcPShxfJC2+LBUZ5CKxAnRG+O7sHiQidh&#10;RutSu5ELcJK3IJBaiMve4W1zhwCxdkGuHxonSemDJKP/WJTrhTKJbO6pZHIvX72Zf7PbVJhfPtZi&#10;aX+qplq0sggi79+5LvuwBJ01oQLpQpFMwO0vZ9jwp4nEzbGVvFvbV154nqO5P1nJH57jyf8cLcqz&#10;1VAdyK/+4ix/fM1LXngnUJ5/J0BeqB0oL77bzMCfef959CDP1/KT37He/cUfzeUXz9RHdNZQnnkO&#10;wdkLZvLi2wx4HELEGdb0VPNcjvXCY7HJ7zZAUvuPkjSs75JJUG/buZfEdMqQNsjo1W6/PZZwrelX&#10;+3TpJHn9uknhoF6yaGKx7F0zTw6sWyTn966RywfXyYPLB3gy3+Db+x7QWYlJBv936u8fxhE/7LP4&#10;D1DHNI2oUBsAJRPd3OznJmjXzs2yadOHsnAO4erEU0wpy+fmphozykuY+UyTNfOwR4DpT+w5+IRI&#10;rmOWfBO3r/u4lX0BkZie2D/sD/TjPkuJRB3Zv0skP4a39HMN8tDYTb6W6kUY7xggg0vOXftCzl79&#10;XE5AIMcQjx08/UD2HLtLuNYt2Xn4pmzZd8XAtgMQypE7hI/fkx20L9v2X6eyuGlAP7bn2H3Zd5zW&#10;5eyncuzCF1Qf2B4wV1Fcv/Up+ptP5SF/iBu44R9lPbx77yHZxb/r9l0MZWkdF8xfQORJoZSB0TwZ&#10;0gzTZ2IZIBMjjsIEI86yA+hIlGeyAQ0LjyMxL44NTyThWL6+Kh6rholIdEbiZMxCIAugQjQDLp6Q&#10;g7cBJ602IA4TTHMOe6wFbDgGtEINa0uL4owAzo31s8KDa3iFJz4jXgx9vfGO1UcX5jXOHuFi5xoq&#10;b9ZzRLfVBPFnQ2QX9eT5N83lxVrW0pAXbws3fFRiO0uvkUUyMLdCRrMBXcxMZAUu/3uOnJKPP9Fz&#10;ye/++Irvv/Mco56Wtcz5srl3G9y9uwzLyJARfb4n+7dxPU95/VVHeZENy4u0Ic++YC2/Zb7x62et&#10;DPwSIdkzLzjIb/7qYqxun2WF++xbvrQr3gb+xMderBUgf6kNsRik4kOF4iEv0M68SjvzWgN/5iGR&#10;4t6snQS14Aw5qoO0jO8iUe1wYUobIB0zh0qnzGHSFm1KZPs0CefnImIxVeHEORJT3CCkv13btpGR&#10;3VNkTO9usmBCkez7cIEcXL8YIvlQLh1cL3cv7JevPrsGk1KVfKOzkpr3ND/mKfHjnoTGZ9cgElW3&#10;KpkokRzYR0+5a4ts2bJWFs+bgclRIUd7RTKFR4WJSFY/IZIDT2Yk1URy9wmR/E9WJFpNmOYgpirj&#10;u8Ndff9JhQLxKPl8yQe+pI/5CnzBQOUew9K74A6mJTfZ5FxnJXyN1fDFG5/KqUvMRBigHj1HdvCZ&#10;exDJfdl7QonhjoHdR29X45hWKJDFiYcGaew+cpf3EZuBg1Qhh848kiPn+FqXqW6ufYnx0pdyG529&#10;4sadz9GakCOM6vXKJX7dvuOyjnydtZhQr+QJs2LNBqmYMFFGDmYuAAYQmm04yJOyp4/ppO4ZSOoo&#10;3fR9wr3TCfbuQZaLQmMY2pEf065tkpFD48E69tsVbvWMRAevLgxSnV2pNoCTqluVVKg8HPWil7ZF&#10;CURbFlWj6jzE+fHA1FEP+ahG7NybiQMX8a60T26I4lw5wnNmU6NCNDeuez182dogwXemGrF2osKn&#10;4rCl4jCDMOpZ+kpDaz+xdAkTl4BYSCiO51N3ie7QW1J6j5KRxVNk7PjZUlQ5H3HZalmCF9AmQsxO&#10;I+y8QmrklcuX5CK2oceP7pZjh3fKrq0fyo7Nq7lir5KxEMmwzEzJgkRyhw59uiL55a9qye/+0ERe&#10;+LO9/PUlJ3mRtewf/+oov9aBKZXJf1OV/Bd4Bi3IH19zlxcYnOoa93lEZM+/rZsYP6lrHc3Mo43Y&#10;eCWKT0QPCYzuLc1a9ZEWbZl9tO1PlTFcOqYNlc7cOCSlY7pL5aGIRfoeldANpEtIqw4wbpS4csHo&#10;QuXiaGMv9hbW0uCdehLi5iwpLYOlBwHP0/JHyu4PZsv+D+fJ6R0r5dyeNURebpdP752hvr5Cna6V&#10;iSmEW5n27zX4/6JdiMotEabp3c392zcMYdrVi2flMHEa+/dtl51UJSuWzJPZhKTPnlQu08eXGFD/&#10;1qVTp8gK7ofWE19xhOO90/sPoSc5gqH0Fa6BGbbi3v4FDkQ6d/hBFwA/gQf/3i9R4tBti8pzPkEg&#10;dp9NjQG2Noq76pr24FMDtylBruLCfAVcvKFbF1L5zt+XE/iCHD2trcjdv8WZBwxX2cowJD12nsCt&#10;K188hrY/+vaXcgacu0FbdEvk0m0hq5i4UUC3Z6hkmdsarZOhb6GjvQ95XeETLxI9evzIGVn5/hpc&#10;+KZJBSZSOXmEv2XnEYyVJm1bY/BM0l2H+HiiKAnQJtO2d/du0i+jm/QHAzO7y6CemTIoszfAoDyj&#10;p4EeaT3JfMFJnViGFsjp7eyqFaw6XHVhaKrbGm1vPFQDwqyjJlwYojpBGo5KHkjcPVGo6srWHbhg&#10;L+BsQOXvEASViAskos8DBx2g8jFz5h4N7T3E3N5bLKw9paGZi4EG5u4GnDwwZGIkkMhzrEuv0TKq&#10;mPTMGctlPGvv6Us3yZzlO2T2+5tk1nsbqrFsLYeM74P3ZP7SlTJr1hyZWlXJ6YtG9+Yi+eiC8LSz&#10;jBjYS0YN6StjyJ7KHkTaQ//+kjdsGK15ydNE8vybPvLnWoHyyrsh8nr9MHm1brBRVagS9Td/dUaF&#10;Cok8T8vzirO8VNtTXmGW8nZjX/5yUWLB1sXRN0YCIpIkKBrzk3YZ0qXHMOnO7U23PqMkvXeWgYx+&#10;YyQlrTdByJ2kPbkY7Uhfjyeopzk9Z1B4rIRgpe/HqbMj15O2HERZ27hIk3fflUa1aslrL/5ZPC0a&#10;SZy/iyS3DJSJWX1l25JJsuv9KXJsw0I5uWWpXDjwoXx07ZB8/eC0fP3ReZ4bd4Eel5vanH/hM+yp&#10;L1U9j/kSZ/mHmEE/wJ/kxpULcoyN0oEDO2XP7m2y6j3OCyaPl/lV42RmRTHGRjillRWxhZpouMqv&#10;XjBf9m3cIsd27MJVfq9cOH5WLp3iEpg4zS9UraXzCy2y/hd/6GUtUTECX1BhfCVnGZCeYb5xnjnE&#10;+WsMOa9Xw/T+WaoExZlLHNCdJ4kPojhxmjsYcOrsJwbOXvhczl2kzbnEI4Rx4eqXcvHaV2xySMwD&#10;N2iD8J9+IqdXKb0qYRX651F87+WRVlWPHsmlEygvSS/cu3kTni/lMnpQHxnRryeVRXvpQmZNmwik&#10;4TiwR+HA3j46Uvp36yJZJD2OGthHRhMbO4YEyLHDBkje8CGSO2K4ZA8dIsP69pYhfTQLBxIiCLwd&#10;GTBh3OTo9sUBYyNd67rofAStiCtCMzdUqG5oQRTVA1StRPzEjvmHjQvtDd4krrinueKkpnDEHlHh&#10;DJz8IsTBP1IcaF1sWeGas4Exw9+kAQLQerbu8kZdO/kLau9X37CRN5FJmNtRkTihH2nRQXoMZO6T&#10;N1FGlWCmNZ9coTWbZf6HW2XJBpz0cfxfuGajzFi6QqakXQhIAACfBElEQVQuel+mLlzKZTTkMXM2&#10;XkEYjyGSLCssIqSOg12qtf7p3WQAYeFq35HN+/ljsqWsuIT0zFLOaMYhZ/ierc1f6gSxlg2VV+s3&#10;l9cbRvAYRtXhh/rUDdGYK8NSW+Yc1gxW0Xq86yWvoSWp05TpsGcMbBkrHug8QnGVbt4mTeI69pL0&#10;XsOlZ//RktlvFIQy0kAm7yerRyb7+rbtCeMBbYgACCXHo1koU/Dm9JwcSDlyQWnj4IFHg5M0rlNH&#10;Gr79trz2wgviYd5Q2vg5SXILf6kY2Ue2Lp4oO9+bLEfXL5CTm5cwdF0NkRyQr++fgkjO8XTTwSvf&#10;lf/xRFIBkVTJagau+zZshkh2QCR7/iOIRJ+8SiIqErtO63D6EjnAnOkroZy98kjOMdxU6Ntnr/BY&#10;g0hOU2WcOguZnOGojnbktA5GwbmLX8r5S1/JOWYb5x+TyKXrX8lVSESBmNeoMoybHH5vtRQwOaaZ&#10;Hr+/UaXN4sDnIvGpJ/bSUmIYPhWiHtmvhwztmU5AeIwkkeES0zzkb4hkQPeuMgYSyYZExkIiOWRR&#10;540YKAUjh0l+1kjJGT5MhvfrLUP79jJCtuOZkbQlYEqJRFe5SiLVWhDVevxwInGBSFwgEcW3RBIm&#10;jpg32wdEiT1kYoM3bFNU5E2cfKQ+l8NKJK/VsZEXXmwir7ymRIL9gGMw8xQiM/BW7TkUn2WUu2PK&#10;ZhhEMnf1JoNMFq3fLks27pJ5q9fJtMXvIdLjen/+IjyDZkEk+AUhqyiFIMrxE1YiGTVkmAyhEhva&#10;s7fk8HbesBFShCp7PFvGivHYYYzHVwfP4acEac++7iPPvu7LnCNQ/lo7WF6mMnmzSQt52yJa3rGM&#10;ZlXbRpo4xomdt1YdvZlj9KMlGSZd+hRJ175F0n1AkfQbOV4Gjp4oQ8dOlL5D8qRT2kBJ7MLMA4u2&#10;CIxjW2IWq6QRqA5NeEeGM/9QlyZHzGCMCbXeLqAWdKIiccJezskZMY6Fpdg3NZMGtd4RL6vGEuVh&#10;Le2DPaRoQLp8OKtYNswrl8MfzpETGxcaRPLw2kH56t5J+erhWQoEauFvtCoxBWr9T76UV7dIX7G5&#10;+fg+F7u4pekK+Dj6lkMHd8m+vdtlzfJFspBgrAVUJbMISNeKZHpZITL5cbJocoWsnDNb9qzbKEdx&#10;SztGi3P+WHVFcofNzZe6BjEtof4Vfw1j4FENPSzWQSsaI+5i8PXADf72PZW8fybXcYe/wgDzCgNM&#10;bVdOX7rHluQeVcl98OAJzhpvU3VcoOoApy98yir2U6oPxWdGBaLkobh4hRCuK8ReXKcCufWNXAXX&#10;7/D7opRV3INA9DLYiMrgr60kdt+4IMZvhNjQq8w/zl+5I0dPnpdDR89Q8R2lj99KH79ZPli2TCpL&#10;i6WUzV7xmJG0JWTWto+VzpBI++gI8mqaE37VSlIIwkppFy/dmYWM7N8Te4fBUkDudEn2CCnNycLm&#10;YYyU5YyBSLI4Exkqg3pl0vJ0Jx+3I5Ga6nNKfCYBV+7oR4w2BqGYh97CMHR1Y4OjwrFvKxJsAvgc&#10;J2YijmTfOFCZOKEw1Y2Mk37PA0dMjxxpX5ywcrRh9mHuESrmbGIa49XT2NEHeEMoHMHiY+LsjTUi&#10;mquo1t0lJp4X7d5jpEd/KpHReBxPWSqVC1ZLJTnHUxZ/KNPe/1Cmv79WqpZ8IJWLORXA/mP8zHky&#10;YfZ8khFxMETcqZg0bZqR5jARotCKo5jD0uLRY/BLHoM1aLFxF6a3YhPZ2kxGflFZMdGoSp4ikhdq&#10;IRSr6ydvNQmRWubNpb41T3DvtuLTHJFYRKq0attH2iT2kw5dRmC9iMP82Al4j0ySovJZUjxuNn6s&#10;M/FmRVZP+FBO/gTpxhwkunUi/+ht+cdmNQVRODGJVhMXe/bpDvYcO7Eac0Sg09TcTswsHMTcypEq&#10;xIUdO9Nt/vEcqEqccY5ytrIW68Zm4u9gLVGedhLj5ypDurSVheUjZenEMbJ9SaXsXTGDWckKFK57&#10;5ZMrB+WT68cI5LvME/AKxtA02EbIlOlHzXHiv+JZqV+j+jXyqy8/R92KGlVtF1kBnzp+kIHVHjmE&#10;NeT6Vctk6YxKWTxtIlk3pO/p5qYwB1uEMllC3vHyWTNk55q1chwSObF7HyU6wy/mJHcQpX2Gq/tX&#10;vBz/lOtmY86hhFED/DFZKau7m57k4xVCFXDrLtGXVATnr+LtoboMHi9cY2WLq/LFG18Y69tz1yEF&#10;cPoKZEEFcvISq1zVbfC+qlHPMVBVnOf9K/zaa9cRod38SnB4ENwQDHwEr3/E7/kxVYdGbiqUyEzh&#10;V1p1fMXM6SsG2J9+yuzl5m25QozpxXMX5DAucgfxedm6cYPMnzVdpkziyUM/r1VFv/QUSaV1iQ8P&#10;kphgX+MxsWWoJIY3kw4tGNYTTZkWHyV9U5NlOG2KYvSAvjxZhsmE3FGIBUfJ5OIcqph8mc7/T8mY&#10;ETIYAhnAvCS1Y4IR59k6urURRKWhVAH4eqh4zI27FeORs/9voa1LoAE9slO44BTvjP5DH10RlDly&#10;PWylGxqqDXP8Scwgi8Z27lKrqQMdgTULClt514rnC4NVJ2Ylfi3bSQCZvkndhuIPNBdvoAVSUrFI&#10;pszFAQ7ymIFx08zF5C4vWSVTF6zgvmgxmGcQxrgZc8BsiGYaNgCTpWIqxAGqeF8xiblIZQUEgZfw&#10;pPETpZKkh6n4LE8D08ehM8G+Y/KESQaRVHEfNonH8bRCTxHJi3V8qED8pYFtGAOdCLFwxgSFdiW8&#10;dVdp2YbA4JQ+xG2Sjpc5XLKI9CzIK5FCroHLSzE1xqe1AsOj4vxSKcQMacTQUcT7YVfPBWVEaEtx&#10;Z6Xl4ugp9rauYo2dnI0Sg6Ue4pmLFbBoaiMWZrYGLM0o1Sxc+Hk3gIDG3ApYiHUTCwniqrJNgLvE&#10;+LtLnw6tZVbBEJlfOkI2zBkvWxdVyYnN78m9U7vlwZnd8vDCAfn0zlmGr+fkm48u88pb0xjof45I&#10;1IDINCNRIjlz/JCcOLxXjhzaI5s+XC7vz55ikMnU0jzjm3ZizmiZO65U3p9SiZ5kumxftUZOQiKn&#10;9x3El+QCoVuskq/cwEryU0LLKd3VwPRH/jBUq8aG5VsoiehhnR7Z3WfBdV0HmTeoDqgSzjO3OAsu&#10;XqNi0I9T1F2DCK5DNmRjGThNK3Lq6heoUskDPs9glaHo2SuQDi2O4iLzk+s3qWxuQSIYqcIHRuXz&#10;o21VsJn86NZlbCKOYBdxSI7v2UR0x3rZsWaxzBqfwzX1AMnq20ViQrykVTMPifByklBXGwl1sZEI&#10;T0eJD/aRzhGB0jUyRAZ0aiODU9rKyJ7d2DgMolwfLMUjh5LHPFqmFGUbmA2BaF7zfFCSNVR6p6VI&#10;BrGynYi0TKQtakVodxiisDAcxvw5z3dkjeuk+g+FDlNVlcog1Q0zZyULhQemzQo3lLCubF0UHlgT&#10;OLN9MXPwkqa8cNazcpa6lmg/GjE+ePVdJBOvy69ffEter2clLsR2ehEeHk7CXVTHbtJzSL5Uzlop&#10;U+ZQdczFQnLJOpm7bJ3MWkzlAXlMmD5bxk2dJSXYf4ybXGlg4nTIghZmEoP9Sgaqk6dMrkbVFAO6&#10;yarg4r+Sy/9KPIimQBzTKA4Uk5m3VBEqVoGx2Xiqkgna3qDIngieIpK6dtFi4R4rzgGJ/ME7iTeS&#10;9RYxaRKLujSuYx8yevtL19QBkt59qPTpM0IGDaBsHJglQx6HXw1Vg+ieA3GdQoXauTsZpK25QMQZ&#10;GyZ2tHcXO1sXsbF2hkhsxdb6MZnQtlgDg0SoShSWqGqtLV0hG3dAdQKR2BlEYi4BeD1E8Y0S6eUs&#10;me2iZHruAJlTNFTWzi6XLQsnybGNS+XuqV3y8Owe+ejiQfns7jn57P55+eYRW5wnRGKq6f9F25q/&#10;qXL05uQfE8nyOVNl2UxYvrzAIJPKvGyDSJYhn1c9yTaCwY7v3I1il4oEO4Er55DbX7zGvc1HOMB9&#10;wUEcwjeTPF01Q49rIeO25fFWRx9NT9ovWbd8qmf+5OIqPkFlqviIq90HWK4r7vBEv6Ytxg2Igw2J&#10;iUh0CHrpJrcvt78xcIX2g220gfMQxLmbbFWuUaGAS7x/6Rby95ufGdCW6A7W7vfv83vgsaiWAsY1&#10;MFBzIr3L+RJm+5yovM84Ef6EsuQ+NhD3KF1u37ptxHJoBKoS8a7Na4k/XUR6ACFqsyfjzI/nbQUv&#10;ZiN6S1a/NOmflihtwwMkvrm/tAnxldhmXgbaNQ+QLq3DpUeblpJJJTKkS4IMT+sgWb26s33oL2NB&#10;/tCBUjZqqJSPrkbZqCFSxmNp1mAZSJXTsU0rCCQaZ3n1cSVpLzgEp7FQIh6QqnOe78C61ljpAmda&#10;Fxfgqif9bGRcDTLBIY3ngcKZCsRJ2xngCKyp0psw92jM3KMRlUhDoI8NbNwhFVdpaMOdDnqraMgj&#10;NiUTecQQSekzXAZnj5eKae9DDstlEluZqfOwkpwPscxdCVksgkioPohBKSUzqhyyUIyfOpWPT5cK&#10;3p5YSUUBmRhgYKqoqIBEMDCbPGGyVPFYNX4KeqdpBiZDIpNZGRvWIsTPKon8XSIJbTdM4rtms2cu&#10;ks59SiW9f4n0oYXpPaRUeg0qJqd3FLr8EdI1bbC0w38klrZFI/4i8HuMIGM0iCGpB5WHK5WHI6Rh&#10;0RR7AZzfFQ0bmBto3MiKasNG7Gx+GpF4WVtIiKOFBDtaSZfoEAauGTJlbB9ZMbVA1s4pl4NrF8jt&#10;EzuoSCASKpLP752Xzx9clG8+QVvytUlso4MBQ5HxGP9aQvmSCzZtaxQqSjtz4jBXwFQkrIE3f7hC&#10;Vs6dZlQls3nF0xnJlMJcmQORLK6aKMumTZVN768kCxgzaDY357i3uYAvyRVMjm5dvcVK+SHVziMq&#10;E3Qb+BkadxH6t3lccXymcw7+mopPaB+04nhwFz0His+rJEhdozW5wZNdcZXq4QqDUcVl3r50Hfk6&#10;bcglcO7xwFQ3KufZppyn+jiHXuM8P4chmQGM2knWq17FEhFszDUUhiMa+Fjvc7QC0Uf+XJ/QyqjR&#10;keIBv05bnLuqMblxX67yRc6cuSJbN++QTRu2ysrlH8jkieNlXHGu5NFe9KQqSG4bTVWgUZrNcHn3&#10;l1ZagTAriwn1At4GgcTz8eTWzaV7u1YG+ia3kxHojkb3QHvEKrOgfw8pGpghOf3Z0PTvK6MYoGbz&#10;9tj+mTKyV7oMz+T2JDFOUuOjpWMkRkYe+IxYmxtwtGhSDXt7wzwoiJAqDzYytrig2T8WmRmVCC+c&#10;7lzbKpFoC+PCalfnIQrd1Nhi+myHTqQphPFOYzt5lzamnjnKU1a75vycO8KzuOQMSc4YLGl9R0pW&#10;MZU+kv4yjMTGzWS+MXupVMx8TyZMfV/GTVkGlkr55IXfgjuicqqRchwNyybPAFUGSitJdwDjJk2S&#10;8RUTpHw8XkNg3LgJBpRMprImVxuRqXgtV5arChuSAVXFkEvRZKoUHvn1E7HDMPB9FUmLDiMkoVsO&#10;CtMSFKblkjG4DAd57BNBn8HFmDazeclgP42EPS4uxZAJq7NSCH6PIfg9aiiQkx39HFWHjYW9NG0E&#10;cTRoauBfRSSeEEmQvbk0s7eUlMggGT+8u1SN6SUrJkMks/7fJpKbV2/KHSwF7t95SN7xV9wU/WMi&#10;ecQTFbU+nw9xMNO4QoKUksl1qgiFQSCsXxWXfgKRkNIpnMtwhFetXDU2O+ojohaLWnloVaQVkz6q&#10;SZEaHOlcxEQo/Lr7DHSvXbuLSdFtOcXgdOPajbKOrcKShYtlXFG+5DO7GDmor3TtEC/tokIlHg1R&#10;ZJC3RAR4SIsAV4kKdK0mE0hFSaRdeKB0iY2QzMRYAwO6JMqozK6SDcb2TJXCARlSPChTcgb0oZIB&#10;bGFG9wN9MlBqpsqQ7l0krW1ryCiCagZXMmc7hv1NDNg1bWjA3tbWOO8PxE/VHZ3IDyUSR/QhtrjM&#10;WzIHsWIe0pBW5u2GNgaR1IdILFjvWlKheGFZkJDaR7r1y5JeQ3MkFwfC8RDIhNnLZOLc92TSPCqR&#10;We9DJEoiS8BiKaua/wTlk+dAJDMhkplPEwlD0p9DJFMhksmQ0SSGsga+j0gS0zHC5RIwo+9QMFx6&#10;8dirJ61MN1ZeqRmECXdAqt7OkKqH4negHgcBlHGeTtwXMEC1pS1pXK8JTvCNpMG7TaRRPUviJawh&#10;FGvmIE5iZU5rY+GKr4id2FlZiK0F7Yq5uQFLfBGsmtoasOQf1pIZiRWfa2UBKZlRvZhZ8zlW4mxm&#10;Jp7mjcSD/9h4hmmFfTpL+aB0WVyeLSsqC2X38tly7fAWuX18h9w9s48w7nPyyb0L5ItTkWjIuCHE&#10;YOhqDF61KvluZfIjhw/f8+lfcU+vWxuFitLOn0HTwMD1BNub7evXoBWZJyvnzZZ5lRUyh1fdqcWF&#10;MgtR2nyGhosIHF+39D05iAn0oe075cTBo3KKquTccfxNLhAHeoUArmvcPdx9QMuAZQEWjB8Tm2nC&#10;IwjmI0qBj1h53EbdeYstyy00HtfwNL10+SMsCR/JDRSmiktajVxh5coc5BotzQ3alpsMW6/fZqPC&#10;kPU8g9MrKEav68fusS15/EhRJArdpOhGhd/emL08ierUFutxy/U3/zzcInEaLV8Tr/EJOptHtyFG&#10;rBZO7CFwnaPGLUSxzhyfT7s3VnKH9JKMhFbSNSaEIam/RPo4SISHrbT0tJfWfi7MyFylPVVIl1Yh&#10;kt6G1qVtS+mTHC99mX8MonUZmpYkQ7p2hERSJbdvD0gkDaRLbi9mI6iiB/XoJunJKRBUR0nlWK9L&#10;PPcnsa2lY2tmej6eEuTqJH4OtuLUtLHYNGpQjYb1Ddgy23PmjsadexpVrdpjJWCCqfJwVttDKhIn&#10;2hpHrnNt2EJaU6035EX2zfpYh77TiDsYMzFDJ6UCNFcGsAFsM4MiOQ7EMH0AXrJ5VARFFdNlMhWI&#10;omr2EuYiS2QSmEBWVNnk6ZAHFQftS9mkKQZKEd2VVxBAxzB0HK3KOIaj41nTmjCOtyfxsSodqI5T&#10;ImADQ0ibYiq/doq2NsxHqmhhJpZUGDMRxWRtcyqYmfA1Z0zQTCa+b0EV1qFPzUjikf/Gou9oSdpY&#10;C7wYWrSIklDKN71u9FWXJ64ZXW3xotR1LHMLRwjBnjbFujGE0Nhcmtan+oBIFE0aWIg5ZZtBCsAG&#10;xyVbC/I7rHDQtrTnbTM+ZgbBNAVmYtHYSiwb2xiwaGLPrMSZWYkLgIAMguHjja3FvnFjcW5SXxwb&#10;15dIb1fJ6tpecnp0klm5w2Rh6RjZsmiqXNy3Xq4d3Cw3ju9EEXpKHtw8I589uITDmGkFzMvm/yCR&#10;fM3L76eaRwN06Hrl4hm5cO6EnCWreNem9fIhTmkfoBeZjwhtTgX/GYXc3hQVGFL5WfznLJ87X3au&#10;XWfkBu9HlHaQG5Gj+4/IqROnkDCflbNY3F3GGe7ypascWd2V28xO7kAqd8jpvUPbc/vOR5gifyTX&#10;rz6Ua5zo37z+iNZGyeQRr/769ifgU7mpQ1AGqDpoVaczNWi+zz/RPd6+qe3QHW4sWLcStPfY9pCt&#10;ilYWj2Ek7Sk186gbF93CPGRfe+/ObbmLGO8qMuvjhw/KoX2svjlc3LD6PVm5YLq8P1d9gPVEIE8m&#10;5AxjXsETJ7UDJBAvXWNDpHPrYEmODqTi9JcukX4omX2lc0t/6RodJKmtgqV3+0jpkxAtQ7u0k5xe&#10;tCv9IIi+aVQVqTIGjOLrDU3rJIM6J8rgLnzdjm0lIy5aujMo7dwiRJIjgqlmkKazMXSyYXvI97Jl&#10;vXpi3aC+WIEmb78lDV5/VRq+8ZpY1K4tto2oRBo3EmcLc3GxtBBnlKyunP67Y6vojFeIHRtJO88g&#10;A7aIzWyZmViRcWPGi2sTezce0UNBItYqaWDw6hMaJT5hDGxbxUsSmqpMro979R8m/UhxGECKwxBi&#10;bYvJhqpi1lFFnG0VZmPllbMgCSoMDMfKJjFExUe5mCv4Uuw0ysB4tjAmTKDqmMATfjzrWW1ZJpSN&#10;NzCulFYGTCybIFNwP5wKYSimkMGtmEzWUiVezZP4+UriUip18MrHFVXEzEyh3RmHMrgQRWvx8OHM&#10;lobK6IH9nyaSKI6RQtB1qEO1rrNc6fvs+Ye2aMowlI2JWb2G0rReA2n0Tl0xq9tIbCAQK9oXC2Yg&#10;CnNgxVzEmgrCGh9IGwtHyKIa1mYMWYGtpQew4+fM+JwfSiQ2fF1rg2yeEEmj+tKCTI/hneNlTLdE&#10;mT52sMwvHiWbFkyW83vWyZUDG+Xa0e2Eep8wyORTqpJqItGJwv9sRaJEohfACiWSa1cYmF48Lecw&#10;Ydq92UQkc9GOVMhsetRJ+TlSVZAn00oK0ZSUyTJkyttWryGeYp3s2caTcOc+ObRXK5oTlP+n5dSp&#10;M3L+3HlwgQqDWxwMom8xpLyFiusGrc91ZKEGIBHFbTw/bqMDuXH9E/CxQSQ3aHHuUmXoGlZXv+qr&#10;qi2JzjZUr0H3ZJg1a4vy9w4LTEYNSij661REphXNlUuQHI7+x44clQ1rVqPmXSTvLcSvFmFYLiKv&#10;bARfvVI7Sbek9pIc25L2xEPCGKCHeTlKmLuNgdhgd0mLC5VeCRFs5yJlcOc4GZraXoalJciYzGTJ&#10;7kkUwoDuUpHVj9Z2oIwf0Zd2pZuBMb1TZVDXROnfqZ306RgP+URIx7BASQzxl2i+ZyLd8VS1spIG&#10;td+Vum++I7VeekVe/sPv5Y3n/wSekzefe1beePaPUuvPz4v5O2+LQ5PG4sQLnpedrXjb25HBhJ0i&#10;ClYvbmo0Ac+O5D17dCD2j4nEjtQ8CwKv6lGh125iI/WQNVgisFQi8Q9vLe27ZEhS976S3mewkSOl&#10;eVAa5VJIuFwhBFKAM2E5LoU6NJ04AxKpmm1UJzklVZLPY+G4aZLPk74QoihBEFYKJkwllA5UTJuB&#10;QpWhKvOO8XgBl1OBjFMSAWWQSCkYT8qjksZUMpUUk5VElDCURCCQSaRHVOLfPEXJgz9TNaYzNyHg&#10;btRYGd6zJ+TP6px7m37paU8TSSiZHn6BTJpxdDKcnLDYt7a0FnPEYOZNKMMaNhKzBo2oPBqKRSMq&#10;Cp7c1hCHZWPWuMBcH6kcrNjAWEEk1hbazqALUZhVw4aWxdaSrY1FUwimKeTShK/RFJLQr0F7Ayyp&#10;SCypSLQV0opEv6bCnJ+za9xEnKhI7Cgxw9wcZXASR3x8g03hm2lO4UjEaVVybvdaubx/o1w9so21&#10;6THCvU/Q3rC5MYhEB6uP25v/odZGiUQvgBU6cL12me0D7m3a4uzZslHWLl4kq2hvnlQk+bq5yZWp&#10;uKZNRX68iG+GDdgJbMJVfvumbbJz6y7ZS2VymDbnMGRyBOe0kwxgT7EavnDpBgNUyOP2AwaoD6ky&#10;PjIeb+ijEsbNT6lOPqdq+cLwVFVv1dsMOBUfabWhswyNjtCuQ6FDUTVpVm0J0I+b2hTT0tk0mjZc&#10;zuhnPucL3IHMriDjv3Txqpw6tldOHNklO7askcVzJsnsydgljMuWUYO4Y0lvj4ajraQnRKIyjZCU&#10;mFBJaM6QNNhL2jI0TWjuJYnNvSWVyqRfUgxVRRyIZ9vSXoakJsoQtjOjMhieZnaW3H7dpXhIbykb&#10;1lfymX0M6Z4MkmQAJNK9fYyktYmWLjEtJYF8mlh/L2ntC2E52UoIWiRHtoAN3m0o9WrXl3ffgkxe&#10;fkVqv/YaeF3qvvaG1H29GmZ16jIXMRN7MwtxI7zKzZZqhOeFu6sSiVofIncn9MoSfZQFQrEmbCcb&#10;27pJAysnacAqtxGaKHNOPVw5tnNn3RtBpnVK5gBJw7m+9xC8kAmNK+BJawAyKaBSUJQz8Jw0Df0H&#10;hFI+aTp6ET6uWdnqo0xaZQmtSRkzinHGzIPVLhWJQrUgVTxOhkgqIZKJEEkFFYZifAkVCWbuFTxO&#10;Lq+gKoEswGRtb0AlBDMJopmEj3Al693Kcta7EFAFHy8nq7q8qJQXgiysPHrJMMhkMNe/fdK+h0g8&#10;PFUcplqOprhKN5bGDRtIvXfrPEFDyr+G9Sj9GjU2qhSDMKg+TDBXDQhDVitEZda65kUDYklVYqmM&#10;bMw+9PO1rWGdy4zD1rwJZEQP2qSJWDbS6oZqhqrDCkdrq8cVjM5W9OsqmsLu1o2b8grRgBK0ngQ4&#10;2Ulf+ujByXEycWQ/VsHDWANPlLM71silvRvkyqEtJNYdpio5irv8WW5UdEaiP/Q1Vl9PTVubmo8/&#10;X1+iRKKWi9W2i3ewXDxvXAFfwFl+//YtsmHZYvlw8QIUrpXGnGQyjvKTcOeuQn5cmV8gs+hvV3Dm&#10;/sGixcbgccO6zYiv9OiPE/i9tEf7j5HdwlUx5/Enzl5jVXsfzcZDNi60MzeJZ6D6uH6LE3oVl9G6&#10;KHSrghhUEIUKXGJkyph8VH/WVEj/ufh73rl0TC5wKXoGT5g9WxfJzs3zML4pRWLeGXl6jPRJDSUI&#10;3lxC3etScdSjmmwoLb0aIiy0lsRgF+kQ4irJ4V7SKz5M+rQPlxFd4ySnT1fIopuM7Z1mDExHZFQj&#10;u293GYvkPQ9Je8GgflIwuJ+M6t2dkPm20oMKpEt8K2kbESJtIJBWQX78ns4SyPe1v521uNISOzeo&#10;Kw0hkLffbiC132kgdd6pL3Vr1XuCxvX4/uf7UWd9TXhbK2wbc1tx5HvakZMNJwKx3JmN+LDudePI&#10;zsItWOraeiMc8+BGzZrzEQt5uY455yOObGY8jSve4Mh2Eta6g3QktHzAmCIZmlsmuZrYMG0WLcl0&#10;MA1igBx44pfpXIN5x0TmH+M1qRLSKOVJrSijVSlHnj6BjckkNi8mTKa6VUxB5j6TYegcyGUW25Vp&#10;aEM0IlYxkZiZCfnlqFTJnkalOrlEHzX1sczAJNSslczqqlBcT55QAokUYLWQKyW5YyV7xBB8mwdK&#10;1sCBHC5mSh9ucHqlpXPs2OXpisSVV3h7OxWGVRNJEwZMDeq9+wSNGzRgA0N7Q1Vgafb9RKLW9gaZ&#10;WFKBQCQWVCMW5toeQVBKJv8iIrGsX0/8HW35pouWQVQlFZS203LQk8z6zyeSje8tkbVLFsqiqVUc&#10;7/GqgEFMTSKZScm6fN58WYmz/NpVuFGt3SRbNmyTHTv240F6WHbuO4p/KaSENFyJ5ALnsJcgkau4&#10;jt1Exn7r7mfVlccDdSWDQLRN0dkHJGL4hKhrmfqr/r2epSaz6OCUqkP9YhVfsM/VCuQzSpdPGKx8&#10;wnzm3pVLHMhtJSVwDWHoy2X1e5Nk5VIGcpNGcQBHFdEzUnp2DpI2za2kpW9jifRtIq0DzCUm0Fza&#10;BTtKSgRD05Y+kh4dwAtDC+lPKzMqra3k1iCSLFa3w7p3NpDF9mVUrzRaGI7JenaXUWBQapKkoBVJ&#10;jmkhCZGhEt3MV1pShTT3dkN7ZCs+rG+9LM3EqcG74lC3NkRSD5PjaiJ5l0zpepCJCU2Y9ZlDJI3q&#10;Nqb61lmeVtBKJNzUAAcbR3HFoMgLbxFntjBmrkHSwN6XOxhvqUMV/Q4EUkdnfMjZXVCkerPVjG6H&#10;YA5vndQ+3K9AIiMKxtOuMMvQgSkZ0GXMPEpQk5ZAFCYiqYBIxv0EIpkBkcyGRGZ+h0gmFVNdFFJp&#10;UJVMgUCmlNDi1CCSiVTDFSVFSOQLqUIKUAuPlcLs0WzOsjjgGyjDIe3h/frKgB49EOmlS8/UNIik&#10;89NEYkGVYMncwoJWw7xpk2pAKBY8KqzYrlipMMzSSmxoT2yYdVjzD/ykIqH9aMr2pQltihnVg3lT&#10;zcuwNaBtiQlWTc3FjpZGqxHrJo0M6IzFsiHtjaKRVi86ZNW2xlHM+LqKxlQrFg0bMjnXGU1t8eSb&#10;o1tr+mgm9qWDMqRy1ABZNX2cnN6+Si7tWY/R0bcVySeqbjW1Njpo/VoHrqZT2pp6kp/1+mz84m9Q&#10;gn2JlYBC/VvVBFqd0s6DQ7t3yLZVtC3Ll8l7yLuXED86vbiYaoSBa34hLQ7tDfcLC+l3F0+fJSu4&#10;0vxgxRr58IO1soGqZP22vbKZymTPoZOyj6rk5HmsCm59TPWhp/y6vaHV0HYD4KX8BIb9wONtyhNX&#10;+O/+VR+var9WAZsaOz/8Ag0KClX0HacPU/0cOC3bOPxavmipvD9/oTHBr+RVTW9ahjL07JPWUXpy&#10;ttApPlA6tPED/tyy+CJZ95auIK29L5uYIMlMCJY+Sc3ReDRnGNpKxvTowNA0CXR6gsJ+XSSfIWoO&#10;7Us2M4/BtDU9O8ZJzw5tJB1hWSp6kuTo5ojOfCTK111CXO3EtmFtsWnwjtgCizpvidk7b0rjt16T&#10;hq+/LE1eewXo40vS+NWXsKSoK/XqmeFHzJYRslDiUAJRGG0238e6JVQYMz8DtgYa8zlNtYLmY02o&#10;tptwC+OAuZBzYLSEI4uISkgzjLr6Z5GlTQBXFoHlueVTDBQyMC1m5lHMiraYfOx82oaxhWUG8ovL&#10;pYB/zxLaDN28lDO/KGV2UYJU3VSR6GMJ0IpEq4/Jj6FvV79PVcLP6UZFMYX17BR+vcJUmUxjPjKD&#10;Kme6IYGn7cHtrKIQk6fcXBk7ggHqsIEygmvpfpnp0is9VXqmd5WMrp0N9OzaVTI7d5EeEEgPqpHu&#10;nbs+TSRWPFFttWKggrAD1kYlYQchVKMphKAwM1MFqlYeqkKtATOe6LQ85k0t+M/gH7oGbKhgFCpz&#10;t9Z2xqwBj/X5j6pnwJz5i0VDCAuYN2K4y+9nCbSKaaLCNtCQr2dGlWTVBFuBum+Lk0VDJvr+kh4T&#10;LHl9u0r5sJ6oQwvl2Jb35ezOVXJu3zqUkfu40TjAGpYjvs+o8TmoY3jB0oY6X8UNJtvz7/MQ/Kmc&#10;ApF8/eknBj59+IAZyUVuRNjcnMebZO9u2b56tWz+YAVVxxxZhgfJTHrSyRDJVCUSHisLiliDTpTZ&#10;fDMtmreEGIsV8v6yD4hd2GbYBG7ccQhjZHJdyHc5Q1tzh5XvfY5TVAD2k/8a3LV8jVb+c11bk8tz&#10;/fwJuXr2mBzDR2X98vmyauEUZjflXMb2kIzkaOnWoaW0bemNKMyVV38HiQqwoY1gNRvkKFFBbhId&#10;5I7uI4CIVbQcqQkyuEdHGYMCdSytipKDgf7dmW30kMLBmcw6ehqPORxiKrL7oulARDagGz4haEGS&#10;41pIHNYRbVgFR6AfCfNzlgAPO3GxaSyOlnwfNaojb0EUb736stR563Wp8+abUvv1t8CbUueNN6X+&#10;m29Lg7felsbv1JYmtevw/WbOiyTfz7zAmRmbQl68HqNpY8iikbqsc+eCy/pbtZqAplLrHTN5G7z8&#10;Rj15g/zbd+pbMEh1FreQNtKyQw9pldxLeo0okME55ZJbMVOq5nGqv3AVF7bcvMxCRDZjMaIx7mN0&#10;qDphujFgzWP2kEf+cz6PpToQhSTG09romraUwXsp3xsletrPi40JpRiGT2TtOh2SmPYEnPSPU5Sj&#10;RKVt4efVK6SqhGM73lZUf7yM1pltIa3PVKTu+vHxKKvH5Y7BMgElb2aa9E5P4iQApziIO7VTewye&#10;EmhjUqQv1WB6alfpnJYhad17GujWvffTRGLHkNOB0swe/YYDsOFtc6oCsyZUBaBRQztpCBo1ptLg&#10;HkZbGIsasIJIrMxpeYDK2W04srPlUWGvK2NgB8nYNGXjY1YfIlESqWvAnErDoiHVD4/66mC0QUY7&#10;RCUCOSkasmI2a9yAj9Pj1mOablEfOwE/SWsdRBncRcqGZsjSqgI5snmZYXR0Bte0i2f3yqXz+3Er&#10;O87xHpYCSiCYQ38DmRg6bYU++37yM/D7hCRfyTdISxWfIuG8pm5TkIg6Th3et4eNjBIJ8RTz5kIk&#10;s54ikkkQynS+qWYyCJs/h2thjGeWLVkpa9Zukw/Jcdm44zBEcgEiuSRn0IegRJeHuoL98Sc4f/uH&#10;NzI278mX94nAuEAM6rn9cnTPWlnDQeSKeUUocUfwxG4l7SNdOIZzkFBmHH7OtSXQuY4092gk0QEW&#10;0jrQVuKa+0k86tPkuAgZyDfgyF49IBGIgle6wiEDDBQgTVcUDu4jRUN7gz58vLfkDs4AmTIakhmY&#10;0Vn6QiSZfFMnIjJrzf91dIQP+iVHCfS2F283K9qMRkgK6kMK78obr79uoDablndr1ZF3336XRzYz&#10;79Ce1+Z7pk49Zh4Nxax+o8e6Jb5/+R4zZyanUgUrvfECjfn+btjIXhrwvf5WLQv5y6sN5a+vKRoZ&#10;j3/8ay15ATJ5qVYjjuscxbN5O4np3FfiuXQfOLZcstiulKBEnbpojUzngG7ygg9k3HQEdlMXSnHF&#10;DMkrrZRcPieveIIUQCCFRWVSVFwm43VVyyHcRJzZJ/B2qV4wQwbFSiIM4k0oRS4wiY/NpHKd8QRl&#10;vF2NqUocEIgmFFQWMejmbYVGn2gEyhzk8fPRK1WTDr4i+dkcKyqRDJT+kEVm1wTpltwWjQ0DazZf&#10;3ZITuHruwvFiGpqybpLcvQ/Xxv2xCekv3TmJeUpHYss/qD29nSM3Ls7W3MZwNGfOsNOsiYOBJibw&#10;j9cY1m7U0ALWtqSVoWIAZjzRzSEPhUUj2iSIwaoRwypgx9RboaRigzrQ1oy9PYRgyTeAwpzBroVR&#10;lfx9ImnAqtm8Cb/WnG+I+rWoSOpLSgt669aBktcnRcqHdpf3JudTkSyhvVkup/esIn93p5w/u5sr&#10;3CMY3twyCOTrTx9yDQyRaHqTEolxoPJzn4U1npNUJN9wWKL49D4blauq+WDgCo7sJxGO5L0tq1ai&#10;p5gjS2fNlBn6H8+gdSqDVqMigUhmUHLOovxcyMn3okVakayWdXhJbNx1FP/SU9gU3sD0+JZcZvDx&#10;iFaE0xlDz/Gd8Yaxo9LGTbUfj1COfcRK5j7xn/exE7uB5P4Cm59zp87L8UOHZRt/rlVslFYsnCtz&#10;p5bLnMnFMr5wBKZAXTmzT5RBGXGc4ytB+EpSGx/pGOstHVp7ssLl/4CPZ3QIkYyOiMM4jOuRFC+9&#10;+YYcifhr7IBekkupXKhGQQN7Sx4GQmP7Zko2atLRfHMO7Ybmg9alf+d2yNPReyRESZc2zSUuXGXw&#10;OJ5zpOnjZEH1waDUph4vIHX4PkXfYVabTd/bvPC8yUaxFi8u7xpo3FC/PxpCGjos1U1jY+N70ZJq&#10;V4f11mwgVeSoL1Rm2i7Thuum0JpW3Ao04Eju3TqW8g5VyOuvNyKGpYG8/lZTadDYSRoS62CNN4gn&#10;Sm5fgrdDY5Ikqc8YyRhB0FZWmWRx+T52wkwprJpHoh+K06mLpGTKQimcNJe2Zo4UjqcSIeCtcMIM&#10;KeTQ1SAR5hTFbEsMqTqVSLlBIlQiJSVUI2xL9HQfg3BFBZjAk7+KSmUabdBUCGgKqKI1qQSTaVOm&#10;MjSdyucpSVTxNZRQJkEo49kMlueMNaJQJrApLBkzWgqzRsgo/n+y+nHhjKq3e1Jb/GpjJa0j/4eI&#10;+3oi6tNVfT/ODAbglJbGlqYj4tSUbpmSkg669nyaSIz1K22LLWsrO+S71mxczGgvmlD6GdD2Rt8H&#10;jZhl1Ke/bEC/2LCB3tKYQSr0mI/RlP80M/7zzHlfYUVLo7CkPbFkBmPFjMTSmL3oDIbP4z/YQgnI&#10;ICIrY0ujh3zGtoZKR9G4iV4Lm0FwtD9UJs425saRVofIYNZ+KTKKaf4k7Bc/XDydfJgFsn3NUjmw&#10;ZyOCqM2sI3fKjYun0JSQEXztItek1zjmu8cdDlnBHIF8o9Fw2uZ8ewL3dKnxQ7kGYvoGkvoGS/Yv&#10;EGncxZlb5e03UKWeOnRU9m7aIjvXbZA1i5fJBwu4YOUbZyJ5wIrxBIxPyC2gf4VIKHGXLXhPli9b&#10;JetWbcB79KgcOXGJ3JbrHNhBBKxgNFTqqT+WMfIhbwaF7Td4BXyKJv3aJaIxTh7nCvkAnh0bZSuG&#10;P0sY9o4fPUJKmMiP6ZfBExhlZ3QoCOH0Ht1FiwDuV5Ceh3pIQrinJOpQNDYI4ViU9Ge2MTyzvWT1&#10;7sCdSpIUDu1CVYE4bGiq5AzuaWDswEwDuYN4H+j/j65oB3dLQoXaVnp1ipNu3MMktGA9G+JNReNB&#10;hWMtPtxSuVo1FMsGtaVp3XfQLdGivPGyvG3gFSqMN1jb0q7UgTyYlTWoWwvyQEzGRbnCghmeBd8v&#10;lsgTFDa04PbWLBKAIxGVChvWs01p4xtDJo343q6LCrt27abyDnjtrUby8usN5VUe6zV2xH3Ml9uY&#10;EAmHNCLxEU7vN1JGFmKcXDxJCmhhJs5ZKuNpW8ah+SiumilFDEgLUIHmcn6fB1nk1kARF/IlzD2K&#10;H88+ylTjQRur0IpkPK2KmguVgQkQSAXtSiVr3qmmGQjzjypmH5WQxITcHMhglIGysaO5gh5DHCwX&#10;zFQyM/m8GWiUlESKR4+CMEZKvorIRoxgi9afNXw36cvAtBczj7SOtDGYXKs/S3J7RHKgS6dEyUzv&#10;YlhPViPdeOyKO1z7Tp2lHSbY6m4Yi1PcUxVJYyqKH4omkEJTntg/CTqU5T+xJkwrXn00U/JgUm7G&#10;N4DCwpwe9jEszflmUSUi8xZnBxcuMcMIL28pXTunSSY928C+A5k4j5O5WMctYSC4hVDubRtZn27Y&#10;RJm+U87iC3LuyF65hjjs/pWL8gDjoS9Ixvv6IeesWqU8kcx/9+XdpPv+oWzymIfYcnzEk/6+tiAY&#10;AZ07THuzbb8c2LxHtn6wkaHrOpnHN175GNZsWdlSNGK0lPL2NPb8M5Etr1z8vnzIsHUnepJzJ87L&#10;9Uu3ON67zyBURW9/z2/Q9HtrZiZr6FtX5TJbFa3SDqyZb1RtiyZkS17v9tKtlZuk0KZ0CLHFec5C&#10;4gItpW0zG0lGfp4S5iddIwKkP6ZAI5KSJKtLiuTiZZrXuytIlXxUpIoCBqNFgxCIDU6hVWFIyi2L&#10;IgfB2Cg2LyN7d0bElCz9uup6lmO6DlFsV4KlU6tA1rQBEuHnLmHerGjdyH5hs6KyAAtmYY3rI36k&#10;DWlEO9KoIS9YvIA15PvGjBc6c1ax5uiU9HtIX9iaKClY0paAhsztlBwaN+LFD+jm0JoLWxtWsfb4&#10;figseL8B8w3FO9y7PPdqHbyJXzPwu1dqy+8543+5roXhVBYS11ladOguaYPGSo9h+TKStmQ8MvWJ&#10;zECmzF8qs+bPlulUllNmoPdgfZrHyUM+249i3h7Hk7kMlFAhKMZBAlppFLCpK9UtiTqNsaVTGBe1&#10;6DfU46OSt6czy5jO5kUxFTKZAiohF9V5TCTGpGjsMBk1tJeMGd5PyvKyZBwtyriC0RiLl8i8qkm0&#10;MLRJtEFZ+KuO6NsPy4SRUjI6Wwb26CkpuBKqM37XBNzzkeQrumJqrVf7Xbv0kFQUt+lYonbr3s9A&#10;RsYAyeR8pkuXbtK+PZEcKODjyP+JJPfn/zyROJETEhwYIs0xmEnC/zW1C6yZ0VtKdcaAv8JcTFzW&#10;frAGdSUbjzXr5NDObXIa79Qzh3bLFeTqdzhTv0u78SnDxS/u3eIUh5aHOInqbQ43OKbZienRUGb9&#10;K4lkE0Sy/gmRFI/MlkIC20tGq7GOvqKwRn1MJDs2bpUzuKVdwVX+OsbGD0mpe4R72RcEyHyB9fsX&#10;VECfE6P4KXECHyNN/fgeYjjS/j66ek6ucX18aAO5witnyaaFaAxKRsj0gsFsS2INIunSwkmSmjtI&#10;QrCddOCxU7iTpFGRpHMg171VqAziYC4Lc+TRXSEJDH5MBFJNKF15v7MUDEhicEpUyIBkY6CqGMXP&#10;DeV8YXD3RBmQ1p62J1o6xzVnTRsq7Vv4cvbP9W6Qp4R4OkkzNzvxdSLfGRLRYbwFyuUmiB8bU9k2&#10;pjVppBfkVA8NqZjNkBaYU1GYUzE3ZSFgvCDx2Bj9kqIhi4CaRGJGu2Jh7SaWtOs29iTNgaa8X/8x&#10;kdRhPvJX5h1KJoq/1GmK5ai51EY86U0GbiSxKLFd+hgk0iurmPaFe5aZeH4QKFXFDGv67BmQCH4d&#10;XG4XlZVAJAWPiUSJ4+8QSUFBDSLRA7hviWQCRFEFwcxATzTjMZFM1rsWPd+HhCYUMTPJHys5I/vL&#10;MGZJI6j2CscgW88eKcVjR6AXyWMQy6yEk4syqpRhvfGa7dkL2wQ8V4ePxJ+W1gQiScU3OZWqogtG&#10;1l06QiJJaTyHelB1ZEAkmZKWyo1dOh5EoFu3ftK9e39JSaEiaUesKSTShhCxliQR/ucSieGW9i0s&#10;WTErrLjtscRN3pJZi1YkdjinuTm5igchQ80CgiQYj4joFpHSg/324P6Y3QwlSAuGr2KANWf6TNnE&#10;2nX3xtW0Fh/KMYyYzxzcJ2cP7ZerpOFdZzV7jwrlM5SoXz68J19xJ2Ocqyr0Bt4w9/gJsxT1O0Xf&#10;odXIbXCebcuR7Qc4ytvLGpgozxXrOdabZlQjBcNGcaw2gv/sUfS7TNlZDb4/f4msXrZSNq9Zz83N&#10;IcyRTslRcOII61hw8hg2g3sPE8KFYxhVy6J5i8hvRuUIEY3lanZUH/JHmMT3TW6D3DxcMtqGccPi&#10;i3k2FUe4M9oNd+kR4ym92gWiHo2UrO6tJatbrIzm8G0069wx3TrKWHrnnG7pkpfBCX6fTCli41Kk&#10;25eeXWRsJgST0UFG8GuGpiEOTG1N6xNH6xLHGX+UJET40ba4s9VxRvfTRNws64irRW1xaPSG2Dd8&#10;TWzqM99453Vp8tbL0rgWq9o6b4Na6DfeZXZBC2xUn6xmqZbr0k4rGtCCKxrrVo/qxJI23JLjNysH&#10;dwNNIBNtwc2ZezTmaLRuXUjhMd6tz/wD1KKVeRcCaQiZNMULRC0OvciL8cE3OLxtZxIeCWZjhdtv&#10;TKmMwItjJLOPXOYcCp1/6DC1ZBrzDxSoJTxpSyEMRR6VSA5VQD7DzWIqkFIGmqVUEcXMOhQ67yhj&#10;IKpVSSkoRxg2DuIYz9C0kvlIpdoYQiDTUafOZiA6C6WqrnNLqWCKaWVGc98yAlFYn+4YjbXDVqFt&#10;pKTQkvZOp+Lr0cXYrPTn5wbQivTvlioZKShpecIrunXsJJl6qEgl8oRINKsnOV3SUtKlOyTSLRWD&#10;7DQ1uM6U5KR00gdTDbRPoJ1pD9p1JGw9HguRNhJNPnJoROT/ZSLhWljXyZY22BY40uI4k7vqQ9KZ&#10;L0HjwZLCRWevHhkysE9fKUY1qq7YWqGsQ7uxY+1K2bV+lRzesVmO790lJ/btlgvHDmNpeFRuX8BN&#10;jRiJL5RMHtDqfEqro/ictchPJRK45wcRCdVI/hC8QQcNl7yhWTKpAHUhQ7j3WP+uIiZg0+r1sp9w&#10;p4P7T5CTc5y5TzUO7jsm2zbvlo3rt8kHxC5MRCMwZuRYMlsIfWrfRlI4h+8UHW7Iz+MCHSQ2wF4i&#10;PS0xhrKQtv4WkhbpahBJ38QgCCEO7UaC5PdNlHxIIh81aYFWHFzN5iNCKuS2ooSz+xLk6CWsbXOV&#10;SJCrj+qRaJDIoC4tZUBnxGe0L5m413WJac4Wx5VrWlsJduXYrenbYvXuS2JZ56/S9K3npcmbz0qj&#10;N16Uui+/IHX+8kep88oLUu/t18Eb0pjZhyXSdGteOHQL2ITZ2rusWxX1GloBtnisa5VIrKxx3cO+&#10;wsbJ00BTRGNmVCkWHIs25nNr12Z9+05jA7XqmBl4/Z0mUpuWpiFnG2Z2HgaJhOGvE06aY/u0ftKp&#10;JxfwQ3NlzDjaFbYthaBkxtJqQCDqD1LMYxFakALIo4iZhSKXtmYsRJL3mEhK/g6RlEIqSiRlyM7L&#10;aWXGMVytgkgmo82ZyhHerClTZS6YDZRIitF4FIwZI8MHDJDBfWg5kjtIPLPB+Chc8FuH8X47Y2Wb&#10;0TmB7J1Eht0dpHsnrCHJgUrgAFeREs8mhrYkicC5ZNIDjYoEIkmHRNI7d5MekEf3dL52tz4QSU9J&#10;6oRbPuShiCPDp018JyqRRGkTSw5yq1iJimotIYwV/m0VSRMV8lB+1oSZzkQeQ+cj5lQkJjypSPTY&#10;jyrE1toWYyRW1bb01Jp5Axzxf3WAVPT+oVUL7ivatpXOMPCgvv1l6IBBUoLQa/mCuVQAS2XLB8tk&#10;78Y1mAdtkCNEaZ7Gbfzs/t1yGUK5T6vziIHsxzevGpoKxVcfcR6L65kxjNXsmh/zg07oITOSO3o8&#10;R0Vy9uh5OQwhHNi+V7YSC7DpA2YkHFkVj0ZBOAK38mFDjQiECg75NNZzMaK19+fPhQTf405ng+zb&#10;sUX2kiW8l2DyvfzZt61n+7NwhiyejbdmRSHKQ1Z0nZi6d2glnbh07RgaSKsSJEn4dCSzlk1mE5LE&#10;gDopnLV5q2bSj3nFwOQYDuLikaF3RCnaScYgDsvj6xT0pwpBFKbJhvlI0gv6Z2AK1FMKGKDmgzEq&#10;Xe/ZVYb3SDIqnh5sW7pzmZvK2rcrp/0dWgRKhK+zBLnTtjBAtWtcByHh2waavvuWNK3zBsPUOlQf&#10;9VnJ1uNRldO0M8CMobu13mRZs03BUc+c4WkTFY2BpgjGDNGjSgQgEmvuWaxw0jMn59YCWOIuZqEb&#10;RwvuXppgXYj24y/MPP4MXnipjjz/19ryytucgPC51vgCO3JsFxFD5m9qb+lE1lJPHP/6jcgzxGRF&#10;CMhKp8yWEkRkRZU6SJ0pBZzU55RMlOziCslFSFYIcZRAJopiJRXIpJQWZxwkMn58OY9UJqYKhGqk&#10;DOLQgaqpIjERyUSdl2gcJm1OlUK9UYEaMedl08pgwjy4H1USru5pDEnjIYm4uFhpi4F1V+ZX6Wld&#10;aEtSaPMTq/OLiRtNiIuThNaxBpKZa3RunyhdSA7s1in5iagss2s3yUzFvjG1O2RCZQLSUnCGg3Ti&#10;IA0ljlYQUXRklETzGBkZTTAY5tMRLaVZSPh/FpEoedSEkoilFVoVBd9QCmsrLoppb2z4xrKHRBwh&#10;jupXLF09szXS9R6vXp4cHPoR6BzkFwCpREoMf/HU5M4oMEejzShmG1Iq75EbvHredFmzYKZseX+R&#10;bFuxRPauXy0nidc8f3CvXGS7oS2P4hZ3Mp9BKF9jOfaNtjrq1PNDf0AkOsu4zxn/XWTs509elKP7&#10;DqFwZXvC3GPr+k2QwCypKM5nWMbAdWyWFI4ahIN5FmpDHZxhQjwBD9Gqclk4bTxJZyUydzIV1gTm&#10;KBzCVRQMlNxhRCkMSqYX1mEmpBHrKSmsZLtjMZjZqqX04nx+QEK8DCTTZSivZKPSO8soclyyqTTG&#10;9sGrgzVsNi3QaIghqxfycwapYyGRnIHpvN1Fhmd0kmEIyoZ2rz7170Ypnd4eomoVJolRIcw6mkmU&#10;H3J0L1dpznVtqBt+qa7W0szRjCtbBGP4x9gjPrSoX4d1LLMPoMefKkI0VwsKBqQOtlyGU0lYoBQ1&#10;wYr/exv+z62tCduGUBz4f68JG36dOboPJZTGVBe1a1tIndqQDORhZukpTSwJkbL1E2sH7mHs9SLX&#10;l9gGfxAg/qExEpuYJu2Sekinrn1IPBgro/LGy2hMy/PwIC4oY7PCFW4p17jGyX7FFI7p+Din9flI&#10;y3PxJh6bzzxEz+pZq5ZgwqQoh0jKqUbGM2itgEQqIJEJuN/pxxTjIBIlDt3KmFBMxVzIzCSbimPM&#10;qNEyjJa8P8PRvr1Rl4K+VNZ9evYxkMF8o3sacwyQyAalXXIXaZ9Cm0M7n8IWpgOq0xidXeArG03V&#10;EN+G7OJ2VCGgSwdNE0yS7qhSdVuT2aULFUxnrrCTQRIVSqJ0hJgScdhv1xpv2vBQ/JabSXhIIHYi&#10;3CwF+mBgxt0QC47gYMLMGSUEMKP8j6pIniISPEtMRKKzEYUN31C61msKaViqITTVibY4iqasmHXC&#10;r0bSTnqhiTO9O6FFfvio+BMLEAV7DmTjkE9eSeGIwezdczjhL5a5FZguQyorZk8l5W6e7N6wmo3K&#10;ejm0dRMmwzsN6CzlIfGbX7Eq/orwpR92pPKYaeCcT5Cuf8QF7n2O6S6dviLH9x+Wo2TR7tlKFOJm&#10;JOcLF3BchcpQv/mwXSzJxtGc6fuEglFSnjuyGkzlC7I4wR+ayRVtdxnAk7tftw7s+HEC6xzFN0WU&#10;9E6FMJhxDMyI4TIzjtaDjQp3KPkYHReh2yjq30vKuJeowp+0CuexSTwWk+OSP4D1LOY/oyGQbCqR&#10;7H5KJpBN7xTII5F5RwzS9Gjp0Z5Kj0qmJVVGBCf/fvZNOVNoKG6ICx0b1BEHJOoOyNPt6r4udvVe&#10;4/FVsaz7pphTgVgiILSCSCy411JY4e9hrceabP/UTc/BDm9eiMQKclBYaFVK5WrO/60F8zEHW07/&#10;qTrd9P+VVtYDOEI+qkJtWM8c3UdTeZWK49VX60odNCANGjtL/SZ44Dg2o/xOIA6ls0THd+WJ1gfi&#10;6Cf9huVJFqSRhQp1TEEFJAFhsMpVaMWh5/q5ZQBSycHYR6FHdooiCEWl66XMokqYwRViAVGCn4yi&#10;DCIpMwiD9SwkooSiKEcIphgPkWgbU12FMCthcJqPhiiHiqO/EgaXtZ2ZY8THxEpsq1YSRxJgggaZ&#10;a8h5hyTpCnGkd05FGAaZ0GompyEQg0BSUlMNdIAUWsfG4iXUEhtUUgSpQNI7pVCBEDlKHk8G5NMr&#10;lTuZrlhK8vt065REpaJB6W2lPb9fVFiItAiBPIICJNjPWwJ9vWrAUwL9A5hHhgDCuDC+DmgW+n+T&#10;SNTvVSX41sxHtCrROYlCycQcsZsdDvVunHlrVeLFqXcAc5NAIgKUSPpyMzAa4Y0OISfmjpbpGC/P&#10;xIB5yVS8UqdXYjg0R3at/UD2b1zLMHQjJEJIFTgLkdzHDf6zu7fli4cMYVXIplXJD6lM2PR8gv/g&#10;IzQf929/LJfOYPZzACKhKtm7jQCnLdtlxeKFTOj1NoK1HpVJKZP3CQVjDBgkkjMCCTMT+dGDaXv6&#10;EFbUkxiFVOO+ZRDziQHd4g0M6o5nR0ZbTrzbsm5NeEwkrGtxByug8ijg716CIKwCT5CKkYNkHI/5&#10;RDHmoCHJ7qtbllTMgdQgqCu2g1Q4GXqS3x59STT2gy0RiYWjK/Gm6sCl3cNBfOzMxcO6sbhScTg0&#10;Qiim4A7KvkEt8LbY138LsyBmHRzKWTcEbGKsOPhUqHWEDTMQKxTLSiT2NmiXIBJrtjEK42Kcj+sZ&#10;hl6TO9iRYodRkAtGQU687QzxWDNkbUAlUpdr29q1zeS11xuAhlKnLq58VCRmNj5kIzWX8OhOEksU&#10;bBwy9s7dBknXDPJ+lUhyuYNRIoFQ8ku5gymfaqBaeQqBFEMg2r6gQFXkQyaKYk7+y6hMypRMGJKW&#10;0NqUQiKKMnQbKmUfB2lMUBKBUBQmIlHyKEdIVsaQVVFENZJHfkz2mLHSmwzijB4YPFM5xEACrUFs&#10;TBsS/dqTpdMJJElnWo40Wo9UKpPOhFcl8ahIgVAUHbh9idW1LPOLmNh449ekovtIA934uW6QUAaE&#10;0oPKJQ0SUYe4jnHx3EW1Yd4SKZGhwRJBBaJEEuJPVf9dBEIkEEgz7EYUgf/JRKIbm2+rEciCSkRh&#10;y9WlHUZLxnyEtsaVjY2rM+YyQP0h3F3cxdvdq5o8fP2kma+/BPsHSgjems1DQlFhRpNr0lp6IrYZ&#10;i+Fv8YgBhlP4tBIllEJZDKFsXLZItn/wvuz68AOsDok9YCh79sBuuYmbudoCfoSZ89dqhKoCNs1z&#10;+GfrYIa0n+F2/AkK14d37+BLwqblCJEKhxic7t7JAHWHrFmxTObNmMJmCfPdCl6puH2YxApvUlGu&#10;kbdSxJO+BGfzEgKcilGHFlFV5aMUzRvU26gm8gcwswAFDEGL0G+UIjUvxapQDxnLBrFpocLI15nH&#10;QAam+rFhfQwUqAahfzdEZVQgfdJ5rMYwhqwZKXh6YDzUmZP8WNzTIylpw/19xAsXfycsMhV2VBQ2&#10;ONZZ6Y1UfVa2wBJYN6LaAPpzdlSIdnoegUjMkQrSkf8/hQOtiiOw03YV0lAyUSGkvWo99PQenYed&#10;nbfY0o7YOfiRcYRbu1OI2DkGiZmVN8dynvJOA0d5+S0k7G+wrn3TXF5+m/N98HZ9R4yWuboNaoV1&#10;YQJzjwGYl4/BezhHsouoKljf5hRNZCBKq1JahcIUS8NiyANCUWRnl8iYMYUyenShZINcHMvyxpI+&#10;V8D2BZRzQTsB858JEEqF4ddBK8NcRDEOdem3oM0pohIB44rRlIBSVKhFDFiL+FhhYYmMRXyoWcQj&#10;Ro6RTqxW22EuFhYeJb7NwiSweZQERbSSiNZtJYohZzRWp4kMRZNRlHbCGKlTryGS1HuIdAJJ6DwU&#10;HdF8tEvuJm3aIxhDF5LMJqZzcqqBlMePXWjzkzrwtVjjtif3OCaqhbSODKeNCZIQbV8CvCUYhAR6&#10;SRhRHorwUD/gL2EhVCparWDPEBwUaGxK/2Nbm39IJDpgfTwfUSJxZ/Wr8IRAvIAv2xslkGaUYDoj&#10;URJRhAYHS7vIFpIU3YJX2LaU8Rk8kbjzGD6AgKqxBpksrJog65cskK08sXesXiEHGWYehkzO7N8l&#10;N86elNtYJj6kMvlaV8O6zVEy+UFEgkfpg3sQyW2I5IycPAqRMIM5SNt0gGvgD1cS4DyTKf0M7h8m&#10;MqDLGwuJcE8BmRhEQuVQAuEpkZRwr1I8lHsVPDgURXhyFEEoiuJBkMeQPjJ+WH/QT8qHZIIeUtw/&#10;VfJAPi1RweAefA0+D+Tx86MgmBHMQbKoREYiV1cM5a6iGzcWqehHOsVGSlQwRMy/Z7C3J8Y+2F2q&#10;0Y9uVDiDsNL7qPqomB/DnEdr/GoUNqiV7ZhZ2WGOZU+l6Mj/m7Md9oTAkRcFhZ3OQWoQiYMdyYoK&#10;Wy+xN0jEn0hMQtWcgkCY2DqEQCI+0sjMC89TB/krBPLi602Nx5ffsZKXa1nJ2w2cxcWvpfg3b8Mm&#10;BsEVFUi/YbkyMAt9BxVHEfL0vBKMgmhbirjILQYGkeQy+wDZo4uYVeTLaHxTs0Hu6AKc7BGA4eVR&#10;DJ4QifqZQiSTfiKRFEAk2TkFMhoiGQaRdEjqKm3adZKgkBbi6R8qfmGREkAuVHMsGVvGJaKq7SAJ&#10;EEkSRKKE0bH3UOmELYEiKWOQgY6QSbvOPSQ+sbMksNZNTkXGDkEpkvn6ipSkFCqVRGlPS9OWYayS&#10;SKuWYbzYBpIE4QWJeAKvvyGSFogTW2Cu/X+SSKyQNCtMFYkN33gO+o1I6+KkKX30yW5UIQovLO+8&#10;PXwYsvo+IZBQSq8IKhFFeGiYRDbzZyjoieQb708qk0xMcHomtTPcwzWKoIAn6CxUgYtIvHuPJ/aG&#10;9xcjGFvCzGQdpj2HELExeIUIPsWP9EtanC+xaf/mn7U3EM0XSPA/e/SRfMyM5dqlC0Y8xaljh+Qw&#10;myL1M90AaS2ZN1MWz52BdgCVI6Xy5NIiwKsc0ZFliI3G5YyUCWNHSgXRDBNGD/8WzDnGZ9GmgHLI&#10;Q13S89F55NOqFHARXcAxY05mJxmJHeVwZipDcJPrz4alXycOsuJbMDANRhIfhEw9UGKCvCTa300i&#10;UJm62TQVZ8vG4sD8w4rWxLI+d1Gq7eDRgmGpwkotHYzKg/sVdB7W3ELZ8OhItWIAywmtROwNIrE2&#10;BqVahSi0IlHYa9tiQ24urmJOxDM4OdCOACUTCw5Hm3Db0qCRAzoQW6n9rj2Pjsw/3Fj9uou5LdEN&#10;ATESGJEgwS06EuSmsbCpvCL3l56D8iCOYhk0qlRG5lVIduEkGVvEtS1EomQyKpfjurElMjqvXLLz&#10;lUDGURmUVgPjoWyII5vHnOxioxrJJ/TNRCSluJqVsa0pIRxuHNXFRP6vxrNhG0dbOp7WZoIBrVKY&#10;iVCFTKCFUT2TopT3i0AJw9ZcBrUj0Q+NQoA4DEVzcmd0Gx06S8uoWImIbsMwOIVky2q0iGlnVCYx&#10;7ZMkvmNnaY2ILDq5B8eCPQ3EdyZPG7RDRNYuuTtEkiIJKd2kI8TTBsP2mNbxRsRoiwg2LrT5LcJp&#10;+cLCQIiE8bzQYWoQFWcznh/N/Dx428MglNBm1WgeTEtLZRIaTCUSrBUJ1T6VSRBJg//hFQkbGRvu&#10;fYC2NAb0TsKeV5vHRKJk8l0i8fGgtfHx5R+BSTNEEtmc1Pnm4dKyeQREEiiRDJCiAnyJcwyUOFaj&#10;8bhodSIPNqkVlUoi/q8MJDVdrYIZygKyeBdPq5QNeI4eYe16kgriwhEsCVgRf8Tw9WMc4o3jP7Um&#10;0NxL4iWrb3VqOq6p9Qkn+lzNfYWX4Ud37skNroGvXbwoZ4+flNPHjjNw3YxWZAmzksWySKXWKBKr&#10;wQVnUQ6akmyZCMZDJOMIbho3BugjmKAkA4mUjaRSoRoZzTp2CEbKiuHctIzAenAQJsk92kdJ17b8&#10;PVuHQBju0gp9R4iHvQS4WEmgq5V42XNQyb2KWW3WsrXekjpYDtZ+5TXjsR5WhPXx72iAGVBTjL3N&#10;0HAorPUui2rCntWrI62II2FOjhCCM/9HCidIX4nfBHv+/+ztnA3Y8XY1XIhl9RQX4hmcWMVqG2Nr&#10;78fa1lleo035y2tNWds2lpfespI3G2qUJeHyntHi6NtGgqLo8/vmyqDsSTIstwqv01msa+dK1dwV&#10;Mn3++zJj3lKS6IisnKp2hTPw95jOxoWhKfOOMTkIzUaxLqfiyKICyYFAxj5GPiRTBLEUgqKc8QaK&#10;cyABCElRznC2jBaohOqlJJd2Ba2Sooyjy4kqLNOMGLUDQAdUhplQGUZCJRBPMdqgUZw/DEMzNHwE&#10;yMqRLIgqp5BtEYSWSeBcGlVGR6TpST0GSPeBo8mWypJOPQZKBCK5sDZJxmMLdB1h+J6odL95264S&#10;0S5N4lJ6StsuvSUBDUxrMqfCopiT8PlR6GICsHj09w8TH4ynvX2CxYesHT8SIPz8iNsAAVSbikCe&#10;M4HNeIRYmtG2GIBgDEAcJgQG+vG5vhIQ4Cd+BIT9nyMS/cZz5BtTCURXvzWJxBP9iLY2Xm7uxuq3&#10;mR+MyT9My7DmIFyiwltIbHg45+9hWPDxZKJcj+Ufpw3s2j48BAVmqHQmUW0oZi45tAwltBRzaDPm&#10;0+6sXTKf4et6Aqs2MS/ZI3cunDFudHReIsjqjRsdIhYwPHlMJKaYC32EWNRq3bBb19OXz3G1v8vx&#10;IFm2DF4vncIOYPtuWUso1gdLlsvSufOYk3DePR4iGa9n3wUI07gIZstUlj1cirP6Q3SQBvMdRfmo&#10;wVKqJEI1kk9rM4K2pH8KVQfipCFca+q8ox8epl1RQHZsE0Z7FyjNOcMPI97Bn0hLHycr8XW2omXh&#10;0I2L2XqGb8c70vCdhgB/XmJFLNmMGHEi6rvLdbgFiQAKWxuMj22pHuwDIAIS5ZhhuDjpLIPcZiJK&#10;DDgq3A0Ymc8oTxW2Gl8C7OwhH0jEFacxRxzFrPhaFjb+8uY71vLrZ+vIL35XS575Y2157k1redMy&#10;SGrbhYlTWLK4t0iTlh37S99RHM+VL5D8SRgtcSU9c+kqWfzhFpm3bLnMmrcAMpkvldNmyoTKaZgh&#10;s40pKjf8P/IKqEDGEC07IldGQShKHgXoRhSlBRzR5TNMzcexLBfSGMvboDwPsyEwvmAKP49MPo+t&#10;DcPaAg4ti7JZ/+ZwZaseqPjIVOoRXinEw2FfcSGzl1zmIWOLZMjwsdJ3EImUA8gUHp5HlVSFP8lM&#10;yecqeEB2mfSmikrnpqfbkDzpM2ac9BxZKsl9Rkt4hwwJbZ9eDQbHQW26SFBryKQ1ZBKXKm2xMUhI&#10;7S8d0gfSBnUW3+AYqrT2EtKinXj5NBdPr1Dx9AkDoZBJGCQC8JFVBDCPUagmpFlocwkEQTxnAnnu&#10;+IeQlKlgNGCAF2N/Khc/Px/x9fMVb9/A/5tEomtAFaIptLVRebxCScTbg/bGnQtSL1ZWbGqCYNkW&#10;tDQt+IdRIolrEcGNR3N0D2ESB5nE0RPGsyc3EUlyDOtTNBZZeGfkM9ScypN4BrqTlbQde9CYaItz&#10;nFiFqyePyg20JbcvniXJr1pSr0rYb9TPw7jR0crERCaPiUQ5BjL5Ao/DBzfvQSR3CAe/zDr4ouyD&#10;SNYokSxdLkvmzq0mEFosRRUkUlWcJxO5rdCBawFGxwq9qM1FHKZQD9PRDElHPiaRzPatJQN0Q+vR&#10;DU/bFJLnYrnijQxykXA/R0KfmoqfE6tbO2BvJt4OZuKK25w1uo5q4593EY1ht4mDmCXuYVYcwFmh&#10;ElVYQyiWZoi+gK0VQ1FrZhloNZwcmlGFkOMCEVSThZtBHo5OJihh8LYjH1cSYXVrA6zY0FTrRuzF&#10;HKPvpgxRm5iTg9uI8KgGLmTAuEqdJtzHeLYSz5bp4tOqh0R1HiExaWMkpR8VRdFMZOvLpKBqCeZB&#10;ZL7MXSbTCdCePGeBVHIWMQkj7XLyWorZshTxxM7OLZYxubQuVCSjRkMkI6lImJ3kMGDNyykzUJJP&#10;1QGRlPKoRFKSXY3yXEyZwfiCyRAJpEIVVEqlUpxDNZLHpgaCmkwI9zTydqu43C7DI7WQmUpeTomM&#10;JGpi+DDsBvDvSGFukZyC+Ith6Qj8S8YynxlTOFH6YIqUMTRPuvYdJakDsiERQumGFTJQzeLeJ1Mi&#10;2DpFJmVKZHJPieyYIdEdMqVVx0yJTe4jXXqN5Cp5lHTtPcK4Unb1CRfvZq3Ep1mUuLgRXk6Cnxd5&#10;wz7+4RAABEGF4k8ypkJXuIpm6EMC0YcEQBgBxJL6Bwcx9A004Ed1YoBqxJ+q3g/4Qib/0USiYjSd&#10;jWhbYwNMZbBREjPx14AtVbPqsNWoQpREGLL6KGhtTNoRJZMwcnmaB4UYVUl71ludWkVJhyhuQCKV&#10;VMIMtKUiUbTDMDglrpWkd2grvTsTrgShZDPMrGR7snwO4rVFc6tnJlQnh2l1dDV89dQxYxB7l43O&#10;5xz+ffPxA3xI1O8E8drnaE6+1PxMGETtyz7FghEvkI/v3Oci+K7cwnH9BqFXR/fierYaq4AVqlKd&#10;h56kWCZQgRgg3Loil0O+UVx69s2gYuqM2xhuVWTY9qHy6IE4LBlhWEcCshMwE4oh7zaagPWWPi7i&#10;Q7viYd0EaTrzjHpvoed4QyzQdVjUq4ZVQ3w9zBoyzyA9Dp9eWwaoNqxmbbHCtFeRGE9yO57gOgxV&#10;I29rtio2qEGrM5mpKmhlbG0gE2BPdWJPdWKPb6mtVhxahVCZOJPx4uLuJ87A0ZVIBmIarFjdNqYt&#10;aogPSO26ZvLqm/Xlr6/WljdUbQqRmFnzShfQWtoy6+jUnXTH/vkytnyhlM1cK+Wz1knF/M0ycf5W&#10;qVqwCayTynnrSKFbQc6tKlBnGZEOedwp5TGjyGU7MgZVc9boPBk5StsKjtjAyKw8oxIZNaoAPB6s&#10;GnMRhqq0NAaB5NG+5CiJ8AjKciAHYJBIXmX1+7Q35RBIBe3LRKIcpmHiPBND56n4sOZQpQwYMFz6&#10;9B4sndigJHKvEtq8tXj5hYo7qZQtY9ABDcqWQSMLZQAk0m3AWFIusyW55wjp2HO4pPSFLPE66QhJ&#10;xLO2bgMSe/FzfbL4+GjJHFIk/UaNk0FjqZyqiPOctkyyS6dL89bJqHY9xIz/i8YofPVg0Yp7It8A&#10;Lpk1iLwF85KothLRoo00j4iRkNAWEgwCg5obWcbevAB7s+30oqr39PU14OXvZ8DbF/Lw4flmwJtq&#10;J+DfVZFgl6hHeXxT6hWnCRYI0EzQ1a9BIho6DmoSiUrhTW2NCwFHpq2Nh5uXeLrh7E1VogQSyOam&#10;5tYmhHlJm3DyTSCRxMhIiASwwVG0Y2qtiKe9iQNtUPQlMDfRW5XukMpIlJ9VkMlM2o1lM6dglfi+&#10;7F23Cr3JGjm1h+O/fTvkJtfEH189L58gr//0+kX5/MYF+QJ8c/cqbsu3cR67K1/fuymf30Z6f/cK&#10;Nz2X2QCdo0XiovfkQTmwda3sRu6+acUimVmB3JqWpZjZRyEXnoUj+kNq3aUP5JGB0XWPjkjgIZBU&#10;Ko6OXOe2ZEAaSgJdgKuNuNs2FQ/bJlQYzDKIW2iIuXFjzI2b4B1jxp2KBbcnNhy0KdR75gkQgNkx&#10;DHWmZTQUwzilWwFz1u5N0XiYccvS1NYVbw7+PxD6KRxccNJj7W5nr/Mroi3tIR/+TzTf1oGcFzse&#10;HQnNdvYLF0fKaTMnP6lFRfM2xlgv17XiytZcnn2zsTz/jqW8XJ9BqhXfnGHtxb8lh2Ep/WXwmPEy&#10;pghtx4S5BGSvkblL1/8N5i1eK9O5wK3EQKhy6nyZROtSQVuhbmN5HLkpcrhRyUbsNZaB5tjRY9nG&#10;ZEs2GDs613iiK3LHFrDi5UaGjynymVsUUKEUUZ2UMYgtp8VR6FxEUV6gbQ8VCkRTrC0RbYtuc0qZ&#10;dUxEzFZFfMS0ybOYg+RIQsc0iW/XmVf6aNqCSBL1QskEDhd3qoLwmE7SYyChWFml0m8kMbkMiLsO&#10;zGWdO1pi04dIVJeBEps6RNr3zJL2fEyRNDBPOg8p4PMKcKLn2HPqSpkwc40sW3tYPth0QmYu2Srx&#10;nfqLpUMQ/2/+Uoeqzp7VubNLiASHMbBt2UmSqGAyegyV5OTe0oEqJyqqvbRoGc8spCXEECIezFC8&#10;SAj09mOm4hdkwIuZisLDm2AxFhruj+Hh6f9/l0h0NqJQIjENWz0gkZpEojOSmkQSxAo4lqFrB+4F&#10;ElqaiASlZnRLKhWqExBPdRLbnPlJWDB+pM2JNeDJ2o6rVuYmE/F6mFZWiFlzFVe770EkCNc2rJKT&#10;u7bgxLZNbpw8LI+unJOPr0AmPH4GQXwOvr59Cev2mxAJnid3rsnnNy9BJJfks9sX5dG1s5z6n5Hr&#10;p7nq3b5O9m38AI+SxVgacjnKHKQIEskfjvIUjETn0SulnXTvGINfaoxBIl25/uwAkUQQYRlEqJSv&#10;k6W4WDWCRBqJkyVtSp2GUp/z+Ea1uV2pj0IU60ArbATtOI9XWGuKIXMPS2P2QYwqOg8XVYwCJREL&#10;0BQiaQyRNEUI1hghmBkfs3OmMgQOrhAJQVF2DmhAbG1oWSATJ4arvNo6QCB2RDU40JM74enhwJOn&#10;CUTyBiTyOk57f8YL9YV3zOX3bzSW52rbyCuNXeRdO4Z+UckSHNOVw7khMixHFaUqUZ8n0+etkrnY&#10;FirmPMZc/FCnz1wqlVMWSBVmylW0MJNoLYqpRPIhEUWuGhrrnQpzDAOQiQGGnrlKIiAfIskbW5NI&#10;iiASbmZofwwioe1QfEsk+ra2P9VEoq1LYR4tEXOXCeP0zzBNpnGfM2x4jsS3V8l6EtVAS56QEeLC&#10;rMIdo2jPwJYS0YZ7l4E5MmBUmfSDTNIG5UMQeRDJGGnN378FFVmrroMhklHSnspEkcTndB5ayOcV&#10;yrA8XOZnfiiVczfISkhk7fazMvf9XUjmB3G8GEpFEii16zMIdw5hBtWcaihBWkQmS2cIqg+k1JUM&#10;7+Sk3ihgWS0Tl9EMovuWSJREmKf4KaEEQyJKJkEQCeF5kIgJ/z4i4bbCXPthzr4Nc5rHsGQNaIIV&#10;CketRGz5xlWYJv36qBVJTSL5VpBWPSvR1kYrku8SiWpJWjMvaRehLU1LXslbYRfY2kAyq2BFB+4L&#10;4iLCDCJpA6FoNkq7FqEMKmOkX2qKDOze1Wh3KtGdzJtYJounVMiW5YtlB8RyYudmqpLDcvfccbkH&#10;Hpw/Lg/B/XPH5NZpZirg+olDcvnoPrl0bI+cP7yTTRBS/G1rZfPKRRzulWFmRIRl3kjk7SnfVhxc&#10;dibiWBYT6iPBHL/5QxZ+2A56I0/3YsbhZtWAnB9sBxu+jYq0FqvaWgjF6oC6RgqiZgVZYYdpzaWs&#10;DTMOW0jDntN5ha2lhpXpI+DfX9tFBzuqCioSO2cEYcQtWDsyWGWuYcHg1Jx2xYIYBnsqEYUz8yhn&#10;/r2dIRQXcnDd3VGeMuy2JmnOilQ5cwatZmxizBmiKixdA8XSM0SsvRn6hceLL2Kx0LZpksgrbupg&#10;5gMjSiWreKaMLiVZrmKBUapPnA5mEprN4wQsCxXllQRmT5rHFgY3dhSpeax1C4oqkKpTSWCcnYNS&#10;dOxYqhCQnU0FMkYrEK1KakIrFD6Pdqe6EkGmPqYaBax7C8eypoVItCopYJtTE0WQR6lRmTCIBSVU&#10;IoVsbxT5ijyGuVQpafh4hPNK37xFHLOFFpAJ25MQbApadTA2KnGdekh3ZiH9s0qk74gi6dx/rCTR&#10;zrTrPpQ5SD9p0amvhCf2kuB2PSS0Q08J7dhLIiGB6LTBfA7fJ9lTpXTqKpk0Z71s3H1Rdh6+KR9u&#10;PyO9B5fw+yQgaOvAY3tpFdNFYhnItk/sKYkd+0AgAzny6y+JiRkYFKVJRESchIXFMDeJEA+vIEgi&#10;EMJQ4sBawUQgPlQjwJ2s75pE4u7h92+qSJRItI2hTLaATExQ8jDBWPkqidBPK/4hkfCNrRkj7i7/&#10;nEhahYRgzVhNJkmtWxsn1oquWMspkuNiaG/C8AkNIswpUKJR+SnimgdBPEo+kUa7o/6W49BzVLGS&#10;XTVvhqxbPJfqZI1cgSSUTBR3TmOcdOaIXD+2X85hpnR6/w7MqHfIyd3YF+xWodta2bpqiUEiS2cS&#10;N5A9GOk7MYioTJORordGit6K9LlggrN1Peth01CsuGFp+tZLeHf8Req//ryBeq8+a6Duq89Jvdde&#10;wNPjZeYfr3PX8hZG22g4OKe3x3HOHuMfeyoQO7Yu9mrwDeyYdxiwBPz723OjZE+LYg+ZONIqOnr4&#10;ij3kbMW/rSWBUBb6iIrYXisRJQ8PkuY8SZGjKvGARLy9EQd68vnk3lowH9FKpgFfvyGzlEa2npBL&#10;oDgFRYkbB3OtU9A7dCewnpK+eCZOY0s3ydT3tsiC1Xtlwap9Mnflbpm1bLPMXrJepi1cK+OmLMHr&#10;dBY3MTO5vJ3GgBJv1IIqGT12nIwYg1cqG5jRVB6KUVzJjsaP1IQxHMNlQyKKb8kkhzYHmwBWsAZG&#10;QSyQiKJQVaxsY0wkkjsKcsr6FvkQi85PdKszDhIbjzBNK5ICSCQbQhqVlctglVYkoYv40S74A2+2&#10;JIqg8DZoQboax4KJqRgG9efSmKFqn+EMVZl7JPTKklgqheY86ZtDIs3iuol7REfxapUi3mxoghMy&#10;JaRjb4lJHSqDxhAaPnklRLJBdkEih88+kp1HbsjInCloTtKkddtMieNrdEnlLCB9MBiKtH4YvquD&#10;sQjozdVwd8yJukIisRICwfnSgrrRkroQau5GVenBqljJQ+FGKLqB/z+RkLoWEgaRREAkrEJbx0gn&#10;Lh0VyW3jDHRqE0OEQgtpE9Ec6Jo4SGKBzk6SYiJx9+KKmOpkMEY/hcjUyxGDLZ1aIStmTZFdq5aR&#10;7LdLbp88JHdPH5aPzh8DR+XWcSqQg9vl/IHtxGNslWO0MIe2rpG9G1ayVp4tqxfNlLmT2Bggax/B&#10;9W0/zITatgiSFgxMw33dOL+3pvIwx8O0EVVHHY7g3gG1iJLEEAg0Ud0HZkBNa+tpPnctiMR0cGpP&#10;PpEtQ2u9kFX1qB2Vnx16D4M48O8wwLm9A/oPByTpDojB7HX+YWg7IHJWsrbOPjx6iRVvWwCNnrTg&#10;fVuGpppv68IrlxvfbO7evFLxzefhFSBOrHHr27iROucq72BxqC5jdazcpB4DWRsvnkwR7cQ/isS5&#10;zGHGZmJw3iSpmPuBTFu6QaaDhSswZ1qxXeYs3cjqdiXuY+/JFNqXCZPmcN9CzgtXufn4pebRcuSM&#10;LTPUpyM5+R9F+HY2+gwTxpJRawDyyGU+kgtRKHJMgDzG4ttign48X9scUEibo2RSwGOuVi0j+XWQ&#10;Q95o5i5jMBji8ncCG6CJGnCFH6tWJLmqB0HAlsWfYwSzkSFDRkvHTt0kFOII4xU/hFd8HXRGxSZJ&#10;IiSajN4jheFpd4ar/SGSvsOLpEvfbINM2ncbSrRFPwRn/SWsbQ9xCWkrjiHx4qQIbSf2wfGsf7tL&#10;/1EMfaetYdi8SbYdvCH7Tz6QHRBKVu5UadEqVWIgknYd+zIPGSk9M0cajxkZbISoSNq3TcecCGEb&#10;d0ihzG+CITtf5lge7gFUlgxZPQJ5YWA+AnkoPPm/Vbh7+gFmJMYj+P/FiiSaPXmb5uSxtIiWRE6s&#10;21GVKBK4llR0jGsDuJiEUDrEaqvDDIJ2pz3k0ql1C47WmK20xOMjMgzjnjac1LdHcs5dC3qOeZz7&#10;716+QI5CECc2fSAXd66X89s/lIOrF8vmxahkF06WNXMrZO74XFzis2R89lC8TNPQeXRBXRsv7fAL&#10;aaUKQlSlrgSVOZBvrLCqR1THu+9SYdStVpFq5jKw1agPYEOQkx1DU3v8XewYXjvwyu/m6Iv615tJ&#10;PZoP1uU2VHV2tBm2DtWwIZ9WYe/gJU44ojuTWetM6+HIr7N3YPsCbDi3V9g7NxNblyCqjGZiiUZE&#10;H61dQsXGJYyBagtx9GKA6BMl7r7RDBKjjPfNPCOkiWe4mHm3FIegGHEJbSOeLRIkiuFear9s6c5Q&#10;Mbuc7UrlQqmcs1zmLFsrs5auldmLVsvcectl7tz3ZPLkeRy+6QoVWToRk0U5hWxOcqSYOUfeCJzk&#10;yKAdg3nTyH6sUPsNxpd0KBu2LAM5g0djrQBxDGdwOgJiYMVbyJZGkc8TXZHHOjZ3uEYwjOGRzx8x&#10;BrvCPCkyKhJtb3ToCtlkjZIxGCZnY56cS+Jcrhop5/Hn4IShrITZCpe7Q/j9+iFT70ueb69eQ6Un&#10;yMwczIq3p8S1o/pITKel6CEdWOF2VfJgK9ODTUxXBp6dM4ZJj35jDEJJ7zfWQA/mJH2Gl0r/0RMl&#10;c2iJdOg+XNpSRSgiEjKkWQwEkDJQBuXgzgaRjJu5Tuav2CdLVh9iVnIKwd1c6ZQ8SLqkj8TlfYgk&#10;d+gjyYm9pUtSf0nrMoj7mnSsASC4ZhgTBURLgBerXjxZfFgTe7v6iY/CzV/8IBM/D330F18yjhWe&#10;bpAI8OAFQ6HZx/8eQdq/sbWJYk8eE8pQNYKBq3o1MCdRtOdUW6EEkhSv1Uk8VnQ4abcjfgFo+9OF&#10;aqRrnFoHUqWQ7pbAE78jnqYZCXpi34ZQ6y4ynfnGgvEYK4Plk4rlPYyGpucO50RfYyZRm6bRPkU3&#10;eyxDdxR3gp1czIiQbESVUftVafr2S9LwjT/Luy/hGvYK7QupcGZ1SI2rC4mgOnXibsUZXxZntiuu&#10;uv4GLrQPzlQbzkacJC0LbYSzVhms+8ypRJqqPSWfY8Ow1EQgpkc7e0+DPJwYgiqRuLgiLCMM28Ul&#10;8P9r77yD6zrPMz/OOHEyiq3YsrNaW8USG0D03i46QPTeeyU6KzrRcdE7i0ixiU0UqUI1S5bkyHKS&#10;3diOvc5ssruR4ySOvS6KY6+zk51Z70z++Pb3fPceCKSkSLG9dmbJP545915cgCDuOc95y/M+L6lN&#10;DiDaSCkyrtRiE5VcCEkUQR5FRCOFFuoMBFIgDUOIFg+BJEIo6bkNFAhHTQ15fgt3116KiEPLp80Y&#10;uozl88+Y00983py5RjhOF+YCKcv5J1/BrvAps/boVYbpLplFoozFxRPc1Te4QOfMxBgh/Og05lRT&#10;7J1l/yyYH5+ymBubZk2GwGPe4xCJjssT1EXwGFlhUG9NhOIlkLePIiRc6cAyFpfzEzNmGUJZgVA2&#10;llapd0AqrAbZWIaQSJNWIJDFmWmz4J4205MTZuQIXiHYTvbixNdB5NFGd2Zv6346Ijzv7DNdyNa7&#10;UJp24PXatQ8D5cMTHtDW7UI01o6VQRPEWtvWb5oQk7XuGzUHiEgOj66aKcRv55+ksPzK18wzr33D&#10;vPZlCqnf+I5548++Y5770p+bJ7/wNXP+xh+x9uIls3jmRQR5z5nxhYt0f3Cov/AqRPK0GZs8CU5B&#10;YEeIPvFkCU41melVzNM0MkNTzWBrMXNphdQU81k9mgnQmQARSDoRSTqRybsTSZqJJxpN8MJFe/8O&#10;kfw8RFKSi8Q83TQVZuIAlmMONlQiP69Cit5hLhBlXDuxjLnyknnu1Kq58cgya0RZvNy710weaMBF&#10;rIrvS2cMPxrrQeZOcAyLpDgajqYjkNqG3/0ij3vMNohk57//lPFh1WSQ0hWWt0fgqn4zkURDJNHv&#10;QiTMq0Ai0UjVfx4iieeuFJ9AuzApD9BhSKPTsIVIopIKiUYUkdAVgET80HyEIEZzpZSaJKKSPYTe&#10;dZBIEyKqLiKPkdVzZvLYRTNzUpaFEoy9RpfhC+YxiOQiRHLu+ssoO6/RnbmEyvO8maMeMTe7gbnP&#10;KiQyY8ZHJs0YRDHJcXZ0wuJXQSTH1taw6dwwR1eIXpaIWiASkcg8DnaT42OM/PeZgb6D5iCj+20Q&#10;SGsLXiegjdqHyKRTZAKRdPYMm+79LJJicNCClK5z/6hp6x42DUQoVS3MxXjJZD9dmcMjK8aNPuUS&#10;+pjnXv+G+dyX/sL8x//8PfO1v/qx+dq3fmxe//rfmle+8qa5/srXEeG9apbPfg47yOcgkcdwdTuL&#10;g9vLmDLdQH5/Fr3MWdMKkQT503FjkDElsRiRZjVDreVEIQjTkpDN8znfIRLavyq0ftBia0kOg3uk&#10;N1VFZaYe49o6/B6EBmzohMYaTGSomTST4rQozakn3QFttoZSQ5RC1IL6VZqTZtBCy7gDWX0XHZ/B&#10;LpzH5DaG38fSCDaEWBMuoDidYFPcfsa1u3GqauPfKsvCWYqQMZPw0YXgKxaxVyy1jGj2r0RRHI2Q&#10;YxiDb1E4v0XjvRLJGg4hmkgkWrUOuiuC/Dushwfpi+ZVIqlvqDAd7k1fwjgG0HHxY2VHEB2YUFcK&#10;KQkKURe1D+4ikYSnrkRIIxES4O7j4iiNQxIFtyTalIlZRBhZpCwcY1BJhicXgHxauJlmW1iSxXbq&#10;Hg9L+JSYa9KpexTQAahoHzB9qDGH6US4UYCeeOxpcxp/0zP4m164+oJ5/Cqu64+T0iAeO3/+Gu1S&#10;agyoQo+uIlOnPrE4OUvKMgtZaHETEciI0pYJNu9N8HedtFgmOhGW+PoSEcoy7ujyul1F3CWsEY2s&#10;WkAAQKnOyuS8xeoUaYzFHOsZ5s0Gw3IrU7MsOydyxHR7lefHSWtOQiQnIZLjK0QupDTLs24zNTJs&#10;JoYH8QM+xNqGTtPdsdd04DjW2tJNNOJBJ4rVbqZvuzhaMEjX3d1nVzsI+yiw7mWZuAyVS0obaLei&#10;MKWjk0uxs5kUSCQ0MrpAO/sZ8/Szr5mXX2WNyje/b/779//JfO8H/2S+873/ab77vX80f/nXPzJ/&#10;+NU3zUuvf9288NpX0dOwHvSJz5nnX/5j8yrP/+C1r5iXXvoPZoAI6O6P3WPuuutu1piy3gMHuRiK&#10;6xl83mmKQFykMXHpm9hDt20PKUsGkUkG50U6QkIPvKkN9bF4zqMEL1xxqbdfRFKEDLgE9V4ZKr5q&#10;6iSyYBRqK6os6hShUBtpgFAaSXOaqZcIrfUeUmmrJ/VprLXHFjo4zRVlkArFW+wJRCjdEE0372uv&#10;JQWqKLBoKlc6VcZ+3Ar24pabco7FWVWmCOVmflqZyUsrNTm0QzOIBNJJLVL4UBMggaS4FJNEYTOe&#10;x/HUM4QYOl1hpDHhglf1a7tadp6F+gft2VBBbuo8D2EiOpjCWDCKXz0O4yQIT0R9SuU9WoUznNMT&#10;aPfFJykCIZWhNRvHa3Gc3PEQiBCHBiQGYonaU8KS7HJPsbSmzWTSvizlpK/oHjDNyLIHV86YcdzW&#10;p09e4a6Iyzot2lNEIGfQeJx5jKG5c2rVYl9Id+M43Y1l6hWLFDEXII6FMUhiAmIgXVm2mLZY4fEq&#10;JLHKcY0L/SgEY4FJtrCB4/7G9AyCPSBSmMQgGRxFZr5OWrM+ucj8EUQyPk+qM2uxKjIBMtgWiRxF&#10;5boGgSzw79u0CcyOjIFRMz08bEb6elkMhasYplgHO9vNgQ5sCfZSLG7CExWv1BYsDFsZ2e9kZF/w&#10;7IQ5bLo1ecvrTY3toM00YAEgVFc2MXFbyQqVCtTYOaQcUgtLsS2VdqZJ4/MowIi6pbHTdLYdYFfT&#10;EQyTzprHLz2DYvZZ88YXvmy++icskf/GN803/+Yt8zff/Yn5q2//yPzZn3/L/CeMwP/rm39n3vzL&#10;75q/hnz+9Mt/wa5eu5vX4uO/8wnz+797L+lyIBICFKrUyIQ06mlCeiwk4oIwSFtEKDqmctOx4NwR&#10;kiAQF1KAeKBjLOfnbZfabBJJXrGppOhaSfdGqCmvsKitqMDi7m0iaYFEhFZFJkQdbdRJOiGSTqKT&#10;FoRszRRh61DBCs0I2JopwjbS7akryDLlWckWVbnppiwTAksvZOKWjhCttuoixroFlIZCeW6lKWAO&#10;IieFoShVzflwHCRBCEkxyYDaBy3xcKKQCAtNRSMKY24lVlJ0oIKqJRFIR0QShnAoDAmzJRPauaGQ&#10;k8gkMmWPJRORiNp98URIcSCKCCWSmYwISC2WKCQmHQKB5KI5RkMkCXnVprT5EDJtt9k7PGsGl06Z&#10;UQbcZs9cN488+ao5dYPCH8Kxs9dRWwLVQ44zjbtxklbt8YvGPX/cuIkQ3OMLpCtu6gzTZnRw1EwO&#10;DHPRjlI4HSdqmNnE6pQc9aexx4REpufYCLjkAQVSQTuAjs5qfGAB8R7rPCAQ4bib4irF1g3IZGOC&#10;oqqiEohHWCMaEdaph4hE9H3rEIqIxM1yNTe/x8ihXtz0METGRayrFb9T/G4tqJcJe5sasDAUcBbD&#10;ynCvlktpHwzYzxzN/v19NippbuwwNTXNprq6yZSX1QL0Gqy72JNeQIcEhSsRgZZ3yfHeut6j8Qmm&#10;RR9OR81FETyBzyKT2Zg2CGWoXz6uc+byxRvmxRe/xB7or5s3//YfzFv/45/N9//hZ3b74pvf+qH5&#10;u+//1Hz72z9mTe1PzFf+5L/Yuo1DJHf/9j3mk3fdS4cvkG4gJlXs9xFSKa4LaRBJOkSyxxIJ4yZE&#10;rw6BJEMgQhKtfRc3KyFOs1Scb7cdkRQSkRQTkZRiHFNJwVXG0NYcGhIRaio8Hpn1RCQNtUpxPGgh&#10;IlFU0qqIRHoT7kStvKcF0mmqrLBoJ4LpUNSijg+dnoayQlrJkAv2BDXyzywoZfoY0irBAo8ZB6Gq&#10;qMaiJK8Mf0x8MJEmZ9BSTRbzW/YnjIQgXJCCjvrQwkUmRCYONNeimZYYopdICEcpTRgTtWGKUNCB&#10;RCJhjqBNF0mbLgqSknw9lnZtLK09pTLxVOyFuGSUqIS74Zy84SISiC+WNCcWkVJyfpVJY1FUNkKq&#10;RgqHBybpvHChTiDKcrN1bklep0+8YB6hVXvq2ovm4pUb5hI4f+Epdtiy3xbF5xqRyIKikOklszgF&#10;mYzNmmkmYKfVdRkeJ30hGqAWskLU4GCVAqgikVWlLWOsm/Ti6DhRiUA0c4yFT8dx3z9GRLLO72Vh&#10;UxqIg/esAvvzvAS1NqVohPdCJDYiobiqiESRyNTAEUtqQ7ip98uOsL3L9LS04rqO8zpHPRa6WvBP&#10;hUDacVnf24hjewtqUYyDhG4vutoRgBGBVOErUlVea8pKcF/HCyQvm3kWPuN0VL+JpAVRpLdR0vCA&#10;aCLNGLRVsXy+spSMB8l8rrmYHCmCKS6qMj3smuk7fMTK8r/GNoK//9E/mrfe+qn5wQ/YAw3eeusn&#10;rCj5b+Yrf/SnbJp8ydRXNZqPf/Rj5u67ftfcd89nzIOffICaWzARiEgk2QOiESFVUQoRcYoLkgGJ&#10;3HgSHHCOJXjPxVjZXYIYEAVuOyLJZ1S6IEeWcqUs0sJeH6m8UEUkIlRXkuJguivU1dRCJnUWjdjR&#10;NbHeQmht5g7FidTGiSS0Y+0v9HDS7ccTc18nKwEw1e1qYx1iexuvdaIg5GfVE+3Q9amlxlJL+iRU&#10;014WiotLcOSGSPDCzMJUd08G/XvGs1PS6J7EQxAax+duEKmIghMgjHA0hF0sQqhqIrweyUkZKe0H&#10;Xwvn5IjA4yOW8DROLTrad0pjEokyEhkpT+IouNJLAMVUEEPkIcGYf1QqalQIiOgoiu9xZRUxqo6E&#10;urHb1GKkM4jsewn9xOppxuivPG3OXXuODgOzLiw7PwsuXLthnmMXy4ssd7qOkc+jCMSO0qrdcNMV&#10;mVR0QTQAlqmBLEEMiyMsKQeLeHEsgRW1b8Eq6ciqjqPUJ45QL2Fd5PxhFn6Blf5xszowgTvctHmE&#10;aOUYP/foxDTWk0QwYGmYgixrG+ZZVbnAHpgluiwrLJZaUXQD8QhHZz1EomVka0Q7c0RD44cH8L7t&#10;YwQBAiEd6cTesLMWC4b6DvRDnfjV7LM4QFG1u5nPmIijDfvD1mYsKfWZgw78VrVXqZNzpAG/1TL5&#10;4ABrrsUA6Z5ERZcuD1BpJ4NUhk+FZCwykmnXx1EfC354B8LDB83O37/XfOw3PrwZVfymN01Jxqnu&#10;9ZeeMf/7p2+Zn/30R5jeyKeCSXOGRb/6xhfs3l/t+y1i4C6Iae6Az2K8vX2nCdq2g3pciEkhkvUA&#10;MSHnjYMEyMQFJB+QT0wUN6WtiGTmyomGdZR49A6R/CJEAnm0gQ5OGKEHH0ztAtmHy3cPVnYiku42&#10;FhB1dnDHgozo7tTXl2PmS1RSjQ8qqGYSWShimDCbxV7WTBciScNsJikVsQ8pSDQy9QjG76NuIZJg&#10;SEQIIY25lUhEIpFbiCQBIkkilE6CMJI0MAaZCHGQiQWvx/I8khqJyCQ8kWiFNCwBkVJacQ3j6vhd&#10;UAtpw2xnlOnYlTMXkbBfNievPEX68qzFmWvPmkevP2fOXX0KZ/5z5ukzp80VXMIeIe1Yo46xykWs&#10;OoitURARLEIiC7Rs50lvRCRO63YZMhFWxm4mkkWIY7FvxGJ1ACJholZEctySyJTZUB2F58ISEc48&#10;i7LnR47wb4zw745TH6EwC/R7CNqDu0qRdWXSzdemURQfMSMHDpthopH9+KZ21/O51rFYGyLZR71i&#10;P2ZCvbR4e0kzDrE4ah8F1h5ea2fzXHMjC6f4rNtBq2omWBi2Ythcww6YIsbyRSKFfL4FWdkmnREC&#10;OeBbQCIpIA0SEVIgkhSIxEWRPWyHD5KA7Wb3p+8zn/jNj2wSyYe9RBIT6G9uXD1vfvjtN83ff+db&#10;5v+wu/qff/a/mCr/oXnlmSfNMUhkerAfZTTR6U5+1g5pknC2g0xiMEp/byJJJQJOxaIDu0tIJBKh&#10;ohDFuSZCkeJc6XW4xlikRufxbUskRXmlhJkUPkk5hEoG+YRqUpt3i0i2RiUyzBWBOJFIF3cgoZuF&#10;QyIQHbWYq4MlRUI7W97bWhpoESI6g0yqmCquLOffBBWlJRYFKG4zmQXKYHR7D5ByMJJuiwVzLhEg&#10;is5LFFFHBHeLcKKSQPJoIUh3BaISRSTR5LexpCYOXOgBBI2si0gSUguRP+ehD2GoDkTSbUnQABkF&#10;4HT8TYvqu0wly7JrO8jxB1GeDlPHkOnPOYbD6LScukIBFdiFUUy3rkMmq2cuMRtzzszjOrZMlLKM&#10;B8fKOBEA0cASF/PsIPUP3NHdrFqYOzIGaYg4uHAHxnC7Z3lZH5HDEdKWaTQfRCFzGBkL8wi8FIms&#10;jHCxE5WsQy5H+T5h4wjEAQGtEUUsDR1hUdcQGDaLQ2MW8wOjqISHzcyQ/t1BUpYBM8VSqUlc18e1&#10;gZEayMiBXjOAtWFfB0bX7d0MQUIc2gFTQ9SJR2pLObUQjj0NbZY8+rEvHGGV5ejBQXOEbXS9dGQO&#10;kWZ0ELlUMEmu5VHl3JhkppUlhz5G8dOZQ9JalKQ4iIJIRIiXaTleOjqKTBSJpPA5C2l02dI4JtHW&#10;T0YjlIETYBKaIZ/P3G8+8Vu/Y37vw79lfvtDv2E+BJnc+4nfMxUFmWYKa4l5jLiuXThnnr2GeRPr&#10;TMrwDfF78EGij20mjKVje5jUzmC0wSXbS9aguviZyQxfeoDvMeeToCJ/LGQRLdJAQhCBQjmMIvBW&#10;WP8YBjwdaNzlHUTi78c2s1sQgHJy85u2bL8L5vH7g3UCSLRvhuwC9BpDejp6h/W0csBZRaCuRISG&#10;9ryw7U0vovmPxxCSCXGEZS7lbcrfvO2opATyPeoBqRQT08Ae5L0WzAvkZ2FylFNsSnIhEBy6q1g3&#10;KFSrTgJqShna4y4i1FtUbaIJSX0LKU8rW8faMMxtw75/KzpIf7pJe3qAjl1U9YXORk5MWslqKTdR&#10;V6mjnuJ0i6pYYiQozcrPJb3h98tg0lIS5XhyVCGRNpyeJ9AujqUYJgFZNIWxCERnQrg+dF6LiUWd&#10;6mImgjZtItAxOrWI9KSI9m+W2Yl/yLYAdr2wfS4gknAXS8OkDE7+elIWyKOla9AM4cyluZUFzHpO&#10;n37CnEOWfomuyzXWVD5Fa/GaxvWxMzyJ3kPDaus4eq1gDrSMenSRDskC9QkrBuNCXu4/Ypb6HAzb&#10;xyu8vgKBCMtEFsISZLI8OGbWSEdWhiAG3iMs83iN+skapLFG7USPV3mPsEyBVljg35hhabyblGSa&#10;42TfsMX44UH23g6w96ffDO3vZX8L2wdpze6ni9LFhd8FObTX0XmhCCq0Ukdorqi3aAGtVXq9GWJp&#10;td93GFf2w3RhBlhpOaBiKsu2WzBjbqppMhVFlRTIOc9IIdOl9uRiTKBukMi5qRpHLOerEOdFNBev&#10;g1huEOp8xHEUnCJmbDQ1Ep4ncvPQaxpxCNSGQd8g48sydR+Uzbu3+7AzGQ/dbTshi92kRHGQEIvh&#10;+J5d9z1s7vrQR8y9H72HuSt/WzRNU7uf98RwzclrJopajK6fWCJa69gPFHXofApFHR2CsDGY10Ig&#10;GMGfm9ZuRiwCWD4W6svKEPYGCSEB7xKRBLCY+VYEBhBm2YvcY8TsIITH7wvYK5Q75q2wBGJ3lkRt&#10;LkTSUqRw3i9EiEi8XQkdbyYSkYinWqzWk4tilBCvwiSQ4i6RvneSwnmQQjfCgruyiKQUIimFSCoK&#10;iEBEIqBGnRtQyxrCei7sTdAirhd4rZn2cCs6kL2QSRuEsLcKLxDQCjEI7RRpu7U6kWp+DwTSA4E4&#10;aEF+3wgRST3biKK2pqzKoras2gNO3uKCCkx2S0wmo9tJCbSB6aYIadQq0iiEJsvlCiKJk/wdc+QY&#10;zJGFaDbIxaLtiEO6npCAuAhZupCUWmKiEB5F7Ck3OyIzzKe2h5mP3+dv7t3GLtyAeLMDQhGR1LUc&#10;NC2oL3sO0rFg5uMo1n8nTlw21y4zkXz1c6zIeMFcv/As1gZPm6tnnmTT/UXMqNnLssCqSiZW16YR&#10;bSEe2yByWCaKWSWSOIpU/OgwUQORxQZpyEb/6HtiHdJYHRjBoJraB1iFIIR10pMNpO/rQMdVIo0l&#10;XhcW+oct5ni/m5rJ9KEhM8VxDLISRiCSIaKHQYyQ+9Fw7KOm0cnu2g5217bW0GWphgQqRR4NtPE9&#10;x6ZyD4EIbXVEJ7y3mxrIIUjjcBduZqC3p9eiE0KqrWT/LUXUIs6nFOpKyXQ/hCTmlhJBgkB6GU+k&#10;6OJCjKW2IFjLSWs76bGfVKHcPt+CSFlQOlaUcppTjYxuiRDLOS41aSzXhf992839H/2UeeDuf2c+&#10;e8/95iEQgrPdjk+zlvQjd5v7P/EZxilCiTa4LohkZbAdrT3JwZq0V8cPAiECCQ2jywfCII5Q/g8h&#10;/H+CObeC9BidieBLdLKTKXE/nOvCdjJy4QcBgTB/1zsjkkAcq25FEJOjzvazzRWazirN9z2KeN6e&#10;6nUe/78mkiSIJBkSEVKpjltsIZIS7v4VaDtuJRKRSR1k4sAhFD1vIkJpEZlACHshhL10bIRWkQlo&#10;hyy6kNWLRHTsIAJx0Mz7G7xzPfX8DIdIqkupk4AKOjkFkFsuhc0sLPBSacumoO0QpDUQmSRCLjJH&#10;jhGJ8EE7axuieBweTgE2jI4NtodhEenksRgoR2eaCNSLEehUwiGV6D1lxgVxpDD3UliDgXA9U8ZI&#10;tUem183EPJJ0IpH1o4+ZY2hBjoPTtGzPoAmxOI5h0FF5leL1sUQHxs2MCViaQAcyRhQyOk+KQcqC&#10;cfEi5LGKnaCDdaKPdYjEA/xVvFgjGhFWFZEQWSxDCsKSIhmwAmGsQR5rEIolEV6b6x2ymDnUbzFN&#10;xDGxX+gzY2BwH5oP0N9NBIGmQ6nHgb3sdIEQOiCHdrDXSyQtEIZIZJM89LoXbRw3QVSyl+ilVUfQ&#10;Ss2khlZuIUX7/EysCemApfC5JFNTEBK5MB1YIoFEXBylARIivVPtkdL/WDvKWz1tPSRyK5xJePu6&#10;SIcbb9g2PGfu22ax+74dZvf9KKAx5Q7Af+bBT91vfB+gHsIMVjy/k0tFU8zEIpgCl22E6h0ew22K&#10;84psQRhDnNqfHMCQpT+iNX+OQUS/gj+Rym7SnUCIIwyPk/Dd1Er8IKV3IxKRxq1QWuNED1tdzD7I&#10;YxHPvyUiyeODL8mma8NdpJwWcFWhBw6h3BSdbCEVEUwjwjVtdLdkQnfHIZAWohFBUUonczrdRCIi&#10;ECdi0bGRr9u5HjpDtWUUWolGqkEl0Y5Qkl/O8BTyZfwzs+WhiXuWohAhndbsHtU3EKtFc4dwCCSG&#10;SESIAkH4p/r7xZhduyLMQ0Qe23dGmp2+aBLic00o8xRJBQ2mlnmOTlSOB5m4nVl/jJrGZfPoBVaF&#10;Wsf118wTTNpefvx5PD5IXVhfuYqX6Aq6j5WFE2ZllhF6xtyXUazOI3ufxRt09gg7atGTTKJvcDOg&#10;NtM3bjFLd2WJ9qSw3AtZbCGRNaIFB6u9RB9gBSwJh4csFiAKQcShSEXRyTLHOaUv1DWECZZeC2Pd&#10;1C2IFMZYuTDUKdJgnSXYp3YsQjAnCmkTCZCqCEpjbCoDiThEItIQ2YhoLNnY97E8iiilmpZrGe15&#10;RbEl2XRfOH9EHklEEkpdlMokc8dPpFMmJFCYdGAvYEgkThcxqYQgIWGY1/nPeu1YQ2wPHLJ436MI&#10;iAwh1gef3e0sKMPASkTi82mGO7GuDPfBxIqUJorAIEmREHUOzWHJFS8E/11NfscTZSjyTeCo4c1I&#10;zq1QSGQ3njU7MZ7aiQGWD252/hCMEMj/MYioJjgQ28Zd/B+Q3If5etKbd9RIbgci0YlgiQR1axWG&#10;0MImkbDvo0a1ElALnMhERNIAkSgqUYrTApFIQ2IBUQht6E46IJIuiKRdRKL0xwtNGNeDOoikxqpp&#10;q1hK9DaRFJNm5bIywCGSDHwrnNRG0UkabmOqkUTbSroHMd5jKLWPXT4RZhuOY59lifaDpC4iER/2&#10;3oZDIpHpjIeXEMofGDf7ufj7EWwtHLuEtyeFOYjkErMul5/6vLmCBuQxJm5PnLpizYJWFqU+PcYo&#10;vmogIhEikCm8T3H08hDJPJ0OZOMD02amnxkYCGQWIpn7VxLJMiSyKEAiwjwkIiw60QkksqhaCBHI&#10;FIuzhfHuAxYjEMgwBHKEGsgAuo19pBxCN7tflJq017XxuSgK2UIkIglgIxKlMjxu5z09+Kl22PSn&#10;3aY+IpJGiKQSFaolkZwS1MiFppCbUYY0IEQSLojAqpBVrHwXIlEUEGcLmKQBStG9amSHSKQFciKT&#10;fxWRKJqRp64PK0Qw5w7fiVE3Tnj+QCQSsTsM0242HGJmFQ95RWuYk1QmnGgkLIApcYgkFmKIRzOi&#10;Nm84kYaikRCMrvwQxfngYrcLMvHhsT+vCwFEJAH8H4NIi0OISEJ98d5VRMLz245IchD2FGThlSki&#10;KfQUWLdCxdZaSebfBXUqvDKf0wAaNZcDcQjNXmg2pwUi8YB82ws9b/TqUWogoEp+dgWEVL4FRRBV&#10;Ti53OmaBtEs1Ff2ICyWqEEv7NxZDIXVwwvAKCWemRojQkTubL3eQB9l9e99n/c397Lz1I62Jz6g0&#10;STm17D85YCpwG9/LqLobE56NM0+Y4xRQz1E8PU/94wIRyPnLz5pz4AwTuMcooi5CIAtM384hOJud&#10;wvmcmRU3+1VmmP9wj8yjQJ2lE+K2mCaVEdzoOubovixQD1kEikSEFV7zpDikJxz13PmaE7UsUNuY&#10;o8Yxd3CIJV50WeiKCNMHRBx97OfpNZNIzkcpdg6zclIYYEFUP1qPw0QeB2i/HkDL0YP4yxIGaKls&#10;No0VTXxWkEFFI/WQZtMMOQit7HnZihYMmNvRiPSgD2lHL9IG+dRjjFyDYLACFWoe0WAGit89qluR&#10;CiR76x0RSi1k30BNzxlh0DFOe30ERQEQRRRkoxrf1vKAp87oSfm3ehM7HsWOM6B97sxQeaMYvV8t&#10;V/3b0f5Mf1MAFeIckLbEgGhIIYpjuGw0A8kMgFIamViF8151X0JJdUKQ6PtDGkIg7w3keQDw4/2+&#10;/Hw9Fvy9x0ARiT9pdBAEFEKKTUR8WxJJIURSSFRSWkA0QgRisaV7IzK5FSIW1TZEJB4QXSjCELQx&#10;XmkLjxu2qGKb1KXxdmskbqsF9kixVlviK4BDJmVEJ3n8Ptm57BnJzMG6EO0IC6bC0Rj4IR5SlX6X&#10;b4DZ6QO4A/linegxyKa1yFxMKSbCNQ3djKVTXJzEy5OVCTMMzK0jTz+GpPoE3ZZzMggi8jh/7XPm&#10;FK89cuEZs8z2uRlSFzeYxsl8kpH7cWTlOs6xc2UBzEAm09RALIkcmbNEMkNb1oL2sDBLXUQEovqI&#10;9B5bUxuHSFa8kcoiO2uFBUhDmBNxUOdw76PmASYpZgqjRBrDbT0esFVuEOLoY3tcLzjYAHlAHD21&#10;FEYpeu4tp6NGu7YJE2MLEQgLohosmiCGxk2IXASRi46er6H5KEY8lldhyphzyUPCnk0UKPJI4E4c&#10;pzs4F5/HZU4XJVahpA0BFDLDqEG4HPLQtkBtDfSmEpFqHtjF6JK+e1qmWkdrHQKBk/o7i+BuIhKv&#10;O6BIJUxrO7zEo+/R92twM57fK4EiaAIRRapXmZrI7xvP83gi1li5x2uFCDJ8B/Y5pCASCeb/EgRh&#10;+POaEIT9ZjD/zyAiGJGH0hyHSIJJe0L4eWEYdMfgBeuKIUrGUDoNDdJtSSRFikhEJBrc83Zt3k5t&#10;PC3gD0QkXgLRfI7gkEnd5qyON2KBTGopxFZDIPUiE6KTKjo3IpNyohyhoqKGxdFllkjSUbXGxEkK&#10;zwmIOMkHAtm+w5e6x25WVvqYh3CF34EjfBCu7ypaZzII2Ma4+sHeCTM4jpPXqevm5GXI4nHMgZ59&#10;3Vx+4Q1z8fkvmssYJV+5gb8nqcxxhuqOnn3SuGnfjjLkNiIwNTtC5DHKkNs48ynzjPIvgVm8PNy8&#10;5h6hJqKoxKY1cxYzwyKTGXQfFFl/XiI5gL0kLVVhGkwwryKMkK4MUe+woAU7IBJBKHYYiET2037t&#10;ZhXlXtZbNlOwbiqt2SSSZkjCkomXNEQWdWUNFg6p6GvO67X4qpZDIIXMtQiZFLk9EQgKTy7WaC6q&#10;KC7GCGoMQggpQyAdTn9tG3w/IoFMwpA6/EJEoijkJiIhEuJ5EiQiMknkmMbvqineJNIp1WgSSYPj&#10;dOFDBuEaDBR5QBoh/pGWSLRexBIJCCASEYIhkhB+XjCEGAihKM0J5H1CCOlNqIqyYXSN2F+UGMfC&#10;LQylMzPLbi8iSaNAloGRbVYGClKG6PKxEyi1qzyLTIkXZWziK8fP1UEFC7WESkRj1ayxqLGkgWjN&#10;wkMg1ezKEWormK9RYVXzN8jfncnhFmZ1GiGSBrV/Jbu3EQkpDihFwCQUI2bK4XfIQgGZyl6REKIR&#10;HyKRHdgJfPIznzUf/dRnzF333Gs+SbvvAVZK7OSO6GJtQCJb0oqqUdD2T5leLvJRogr5mp6hZSuc&#10;ZWT/HDjN3MvpS08xicvsyzk8T4+dM0sbZ8wkIrARhF5HwBiirymG6dxTFGPBHJhnJmaGrXBTwxgL&#10;4folKJWZpUMjzPBYmIVE5imqLg4qtUF0RlojLLLQeplIRFji8QIF2DmiEWGGkfoZWrSKQiYYtZ9g&#10;yG0cjKDZEAak32jqBLRgKZwqCtkPgewD3eg3utB/tFU2UACHQGihN9JJ8UQg3lSmCjIRvGmOJRCI&#10;RKRR50U1qt1K9swohSmkwJ1Nh0xIQ9gnEkmiJiAisakCF18Md3EhEoRB4qGQSARE4XRkbCqjegRQ&#10;NBKGRUQoULNiqxYr2Nvt3Nzd5E1b3jMisUTikV4EhyrdwMuGImoi3RRZAsTQXXERgQgxtHGjIZA4&#10;SQO0f4ghwAhIQQhkY6If60iCIJNgSCUQUhT8eS7s3h1OrS3APMjN6oEHdpn72Tf08DZ/bmTUYDRU&#10;SNtYHUJXPD41GFyl4FOTnVN5+xGJZldS0hnV5q6flQOZ5HvBMuV8UIhzfNEWFLM0SyjBTb6sBJIp&#10;hWSwDKgoIx2CXASRjFDD6w1YCzQgeW/Q0J4XTTUUaEl5WiAStY7rGA4sLWUVAYSVk51tsrIY0tuD&#10;Q1kqTJ9KOMq60UhEdWHURcIQFwVS1PMDAczTJHPSF2EcXIl5zn6ih4NEEQOkH5MsaXIzhbvIxrZj&#10;p69AFtfMibNXzTFmYo6ePMeiKFSnLL5eYen1IqsT3AzPTeMYNo5x0CiCrxHEXhOoS2cQk81OEHEw&#10;8OZGOerma1NDE3RmxswURCBMq6hK+iI4KtQ5yGOOgbf5QWTpFEfneZ8wC3HMHmCVBpjZj9ajB2Up&#10;ug5hlLmdkXbqHqhGB9F5DGCU3A885NFp9tFpaaezIrLYK5EYqUsLZNEKWog+hMZSyKMMkkbP0cjX&#10;GxjRF0QelkS8RFJXRveF1KWaAcly0hehNKfMFFHgLsxklojJ63QUweq+CPHckV2kJ6o7RHPxKBoR&#10;HCJRNCACiSDSsNBjL8J5LihSCaGO4RCI0/kM8aY0nrTGuwTuFiJxaiO2Hqb6Cv9eCAQiBIZw0QeG&#10;ozwlGomm1c8CLCESAZkQgql3MCKxMI4hiMeCqH3Y5WYUWwMhCz8KsQEcQ619AQRjJ4094sdYzXBB&#10;fBKl+vkGG1/SaH/S6AB/FLH8HrF0i2Q5kYSUIIk5LSGFEYvbKrVRRKIipobhlD5kbyGSAkhEKCpk&#10;LmITkEhh7iZKWPOpDe5CKSgvVvRSdBOR1GJ05KAG4yOhDs+SZuonrRRo1e2pRpJfROSTj6N9KqtF&#10;k5mFCI/m7hAeboIiWBmBnDmVgmse4XphJYpYCo1tvVj1MSk7d5yCKd4eR5mqfZQpW+E4BjirFFFX&#10;sCpcPnnJzONu7qZ168aycA4DY2GGnbPuxQ3qIRuM8q+bKRGJwArJKUhDloZTRB7TiMqmmHuZYsR/&#10;UgQCJogypog4pimYCrawukXGPj/E0B3vE4nMqU2LLmRB0QdwUwOZ6qFo2k3towutR/shcwTiEIaY&#10;3xGB9DOvcphOySGKnAeBCETokFismOgO5ajQWFhhGuhuCY16DhpKZNZNLaqC+oiiE29B1RJJhQcN&#10;/JzqImpSRB2qgRQzQ1REqz2fzpgIRMdsOmOqMSRxIQm2eGmLlphIQQaR3I23IhyS0GKxkADtRMZg&#10;m4vPgQjEQl/fQiTvpsVyiMSpkbz7USTCSlNvXUU1FhGJiCFGGw6JOiwgESGElm3Abuow7DDy3xlu&#10;fHfQCib6UBoTAimGSowGIlXXUdsaAs3LLcPeoMJaHOTSocom/c9gGl2CTvmzCimYe6fiYbOHfTyp&#10;mZVYUDD0icNaZMy7rKP4/7n9+0shkkKIhHUW700kpRCJB9VEKEItaU8DBNKkTg9FWu0gzmU5cxZD&#10;XAlJyPsZ4gqNjkH0wwcdQ9jMPEYGXinFzHyUMX3aRku0mwu1j4nZ+RPnzcb565AJdRBmX4RjPF89&#10;hd8HJLJ8gh2yLMGeYxfLHEQyD4nMQyKzbJGbwQF9FhKZgUDcWpdgVyawvhKPjikwDZlMi0SITKaI&#10;RiaRqAsikmmIxL0FbxMJ3qkSovH7iURmadPOohWZOyzdxwidl0HqHdQ9IJHxTuZb8DYdYvBNGBCJ&#10;EIH0MhB3EO3GAchjP+hG0yG003pthiiaRCbAEofIRNBjL5E40Uij1KlSrAKn/qHuS21pHSpmtXDL&#10;aeGW2RpIASmhSCSX9FDHLBTEGqFXG1dwUXOwKY0Mh7gAN+EllF81kYhE7C4o4BBJqERluNRFhJC+&#10;CKQ0QiCtW3+IJHB3lPFDV+S7i1QGIlEtRATiIIo6iqZ8k+lIFRVWEnUTrZH6VfB3l3dKKX/zfGbS&#10;RCpCLnXFXER4uQVV7ASuJoouZaIcD1+8fm+7iCSNmZs0NoWls3owO5uTiKhAcFIcJzLRsVARCgu1&#10;HBSTBhXnk+aAMr5WDqkIVaQoQg21DrWIhRpQhfCsEml9Ga3dMh6X0e0pRSGbnpXH9jmpTtNp1bL3&#10;hQGt7bR1A/EOCeP3ciGUK2/vMR0oOruxE5wiHZlnKG79scdZko3HxxM3qH2wIOoyZHKJFOY06xk0&#10;KIfT+ho7aNewLFxZYSk22+O0t2WBtQvCHL4bs3hwzGEINI85kLCIsc+CTH0E/Dxm+PcmmHsRJpGu&#10;C9OoSmeZb5kbZpjOAeQyB1QbEeZ4/4zmXBjBn6RtO44rlzCKAfIQ6csg07JCHxOzB9FqCPshD0Ue&#10;XRj/tCl1wfRHUPdFaFbqApE0oPp1UF9K5wzUMZsk1PK1Wt5TW0rKyMlfT6tXqCGVKefiKGPsoJi7&#10;bS5RRxZdmCw8WPbgx/IOMCsj0+MU1UaACpUJ1EdcXGwSckVLTg6kDBVUPN0c8fDuRn6/iGRrsVVk&#10;4HRv3k8tLhIJIALxZ1TlbYR5W7WsUQ1CjEgaszswzvgSjWz3jUBHFGF2S6AImfhAKk5XJpB6iSDz&#10;JEUjUk1nE521kkq2owDuJxWd4Yal82VJ5ww3miN8tkPUv3pRER+mHd9GN62UzyyPv3sWUYyGQu8Q&#10;yS+dSFQDqYZIqtGLUMQjPSmlG1PMsZjXipg4TqHYG449QEhSGrteIBFc3h8Kp2rOgGF4BiZDGibs&#10;OWR6MPU5wMU9B4msMmX7yONPmQtP4/dx/VlauDcsiZy8iKEQnqfrR6l/iETWT2B4g3x9hf0rywzS&#10;iUTY3SLMQSKz+nkcHSJZgkiWIBGLTSIZhUg8JPL+RKJ6CfURTjY3IrIJqU4lV6cWIoxggDxIGjPA&#10;SSr0Ivo6gFBMEIn0EHl0amjOEgdpHGiCECw+IJHUcEILtXxvHSQiVBOFiERKUQwX5XBXJerIIOqQ&#10;aVQag3Vp1oPUcUv3HG8iEjsJ+2+HSG4mEREKdQ51WoKQsqNq9gt0UZyPNbuIRh6GRHYAX4dI/N6b&#10;SNIZvdA+mw45vKHTGRlivIHo9Tj1tEe0AmSVtBjLh2m8Y0a4oRyhDtbDEGQ5Be8CPqMcyPr2IxKm&#10;f98RkRBd5G1BPo/zCxCteVFEFCIUE4GU8FpJQR76k3zSE2ojqo+AKi8qSVkqMLApL1BrGa0K1gBC&#10;PrWYbGoemUQiBQV8nVH1itYOU9nWZeqZCWmANNr4kHpZ4jTE7paRtRNm/tELZg2SWAdHGdc/xtj+&#10;Bkd5gKxBHKtgiSLqEiSzdpxFUXzwSyxtWl5DiYpx8RL7WJbY/7IgT1Qvkcyw+W0KcnKTxohMBEUk&#10;8zL1wZdjFkOgSX6PESILYZwURZig5uFWxEGao+MU8zHjaD+EMfQfY3RdxmjbjjCSP4S6dIght+G2&#10;Q2aYesggJsd9Sl8wAVIBVQTSjZJU6KSQqjrIXqIQpTDNxR7YNq4lEdIZIo2mTfAahVXBiUxqCb8r&#10;SXUqkLBXQByV1EKEUuX7zC3lo0TN8ZKIE4VsEgiEoh0uqUQggiKRTXMfSCRB8nbqCEpvopVGOHMq&#10;0pFs6cKEoA2RYtSBaiMW1E9UQwlm7ERwygYBPHYQyPdKE/IvQZGLH8XOmxHC8yiiDrp7u5EI7I42&#10;u5C0C05E4kM0oojEl2Kr2rpCIAVjEZA6MDFEXGlEJDkUnNuJFLuZSxohRT3K+XfqxBmmvC+Yq5ev&#10;sRT9gjnL+XbyxKN4xyrqPYlsAM2RivXuZTNIGvxri0jCvCIdCXUcgxQd7dTvLZO/W6eA9VhKwWhm&#10;HARnAlhTwLF0Nhy46HBsjuHjEpYINMiXSsFINnd7sDRUGzgL8Vc2yOViz1Pxlb03gp7rWMIcjgV6&#10;kzIIoozaRjlkIZ9XOdFXUcuQK30Z+o8iJouzKUZl6G5HcSqBKc1ErA1kaZBLgTCPC6IKJu/VjhY+&#10;rFnSkZNXnjSPkqZcfP5lc/21L5qn/uAPzZOvfpFlUcy/PP8SqypfpG37OHtuL5qNU2cY798w84to&#10;PCCJOY7CMsuwlyChRWF+iTQFI2N8TIUl0hlhUdEIVoNuDJVnIIxZLZYSMPVxY648zYqHKVKpcWoc&#10;I0QWwii1GWFs8zGj+YcGMf5hlB5putCP1qMf4uhDNHa4hZQFafoBsL8BRzFUot1Iz7uoWXRaIEWn&#10;o7KXHFxoUQRSAjFAHkphGm0XBhCdCPU8rueu1wjRWKgrQ1FVqKPdK1RBJCUMXxbnFmMgVMzCJw+y&#10;SWUyKKDuYVAzXRvjRBq3IEXnBN2KRNSqiUyPJ2BT6UKZKsTRWhVi6Nyo1RuhYqrk5V6S2EoMIgiH&#10;LOxR5AEkWNMAbAApyVZsRhekK5ZQ0AP9S1Bh1RcLgZsRZHyINHZCJNt8iWrBTghF2LYr0uzw4WtK&#10;a/xjUD4TqfiEW/hBKn5ELcEQYxyT5MkYfss/toIIrppIrk3dM4rkikwmKe6vUqA/hlH3cdLrsywr&#10;O88N7uSpczYKPnWWwU5ubOcvPPHrIxINLt1KEB/0+a1E4pCKXndgCYYTQ9i0GeBkSVF+TJ6ciYVg&#10;ZroG4vQ8izkXKvgUkwoxhc5HPi8pfT6FpVIKeg7K8FwtJ6Ko9Pqu1jDMVU0RrwRGL6aFmEsOrhHy&#10;WLtLlxFvWmwBu+nC8DyXD6qUi6seM5xRip6rfAjH+AAuP/eKufria+bJl183z7z6unn61TfM0y+/&#10;Zq7feJ75l2eYg3nSnDlzho1zfJjHjhF2LjL7wrg+WJrFVQysuPH/wO1rCSzatQrYFnIUVrWRDkLR&#10;1+dxEpuTUzpOYs5+GPcIHRkc06ewJZwaIqUh+hhj7kUYZRTfgwGMkPvNICnLgMCgXD95stAHkQi9&#10;1HQOtkIgzaQsTZg6kba0IVVvhThaOEEdtEquTv1CaECCXg+RCA2QiuZaLOi+CPUQh9q29bymomk9&#10;0Uu9Xge1dGqESsi5hFSwmM+mgNqSZpWEDNaIpjEPI6TymadAIg6SIRAhiXZnAiP+8bKg4DyJ87r0&#10;b9WERDOnovau04lRh0a4lUhktXEr5OPjL9xU2/DUOT4IgTjk8l5Esovzazty9Yf9Ys02sIu5F+Hh&#10;nVEAMvGFSPCf8aEFfN8Dfha76OTshlxCKdImxNPGhUhSGApVnSSHblYpq0Xr2RDQWNuBKpubAS36&#10;UeaoJmQJsXDMPLLGICcrQ5a5oW0c45wkSjl3/sovg0jUlnpvvNf076+GSDwRShwniiBfiGRy4VTt&#10;6iBfFpFkkO5kIlLLQaDmIRNBJ6NDJOUQCbm2wIa+EqKUUgnZuPuVEDoLhfiHCAXcBfNhd9tWpDOQ&#10;rV0l9sPBAAlfjC60GL0YHi+egNEplJ56/Glz6VkG5p77vHn8BSKQF3hMZHL5xgvmscevmdMXNZ2r&#10;kf5HzLGjG2Z9nQ+QZdjLWOgJS7MerEAWy5DJElgkTVlkzcISPqQWPPcQDJ6nW4lEKxeAW5EIrmXv&#10;RyRD3hH9AY3oE4m8TSDUPUhnDrcxddvShv8KXRfmXto0aYuGwxIIJPA2mLqFHIRGiKThAxGJCKXO&#10;1kCqSWuqiVQqiylkg1JIpIDPQqSvzy2Lz0FQJCICsSSiPbZe8nAIRCQi42WRiEs3G9105BWCVsJC&#10;g26a1lV0/EsnEtU3vGSiIurm47dTHr3mwI96iA+GRjcjkGiEQc2biMQFkbgskewgQvHxV/GV2glE&#10;omFOwY/oJDBYxuFEYFhqJmL2ncyEeQbnrSbOCzQiUEKXq6TeopG5pG46bPsomI+gH5qgQzdE/WyI&#10;G9A4Ee4UdbUV6ijvSG22WqhtFdK8Vw/83SwC3uu1rT3yX4RINAC1NfpwHr+n+ZETmXhPHI10J5EP&#10;Z6bnWfIQsiCTTEhF0UkWDmU6KXVy6k5XwnCf3L/lQJ+Hl2oWhdJUDGaSuYOl8rMzudtlcbJqRuMA&#10;dYFRibZkC8iS6+Msu7588Slz7dnPm6vPv2qeefmL5rkv/DGRx5dYx/gG5PGqufL8KyyBft6cuHSV&#10;1u4laiDnaN+i9SBNmZpHms7OFjcb3mYhjQWgPbRbsYyx8rIlDo4UTVepiaxrYTZrFmZYdznNhz6j&#10;7XT4ki5glLxJKFq/wOuTrF+YHKZVK0LhJHEiEScyOYLT2ABaFqGPaOQQacwhVKfCAWof8jfd39wO&#10;gZC60LJuq6YNy4XfRBTWQEuxntRFhCHxmEMitxJJvRWW8X6ijyZG/AVFJerE1EIcKqaWkx4WE3Uo&#10;hZEPSB5RYw7pqW4G+twUXW6NOkQWljC2Rh4iDhVRvdC5oEhEiNYkrhatizwcgZmXRJxIRDUPwdY7&#10;vLMzevxBIhI/ohNht5/qG6p56Hmo97nna2+/x/O6oJRmB9O9NwO1qU+YeYjU5iHSmYdtWhNrsW1X&#10;NB0cZO7hqSYgJIkaCa541FB8/EjPZDsRxzI0L4l4VrRix+kYPnOUxaIWzYdTU4mQmpeulYYQVU/a&#10;Q6tYWpJMhkvzSfdLaCg0M7rwDiK588Kdv8Cdv8Cdv8Cdv8Cdv8Cdv8Cdv8Cv7S/wfwGNkUAtb4Ig&#10;hAAAAABJRU5ErkJgglBLAwQKAAAAAAAAACEA/ySJ6cp/AADKfwAAFAAAAGRycy9tZWRpYS9pbWFn&#10;ZTIucG5niVBORw0KGgoAAAANSUhEUgAAAOcAAACcCAIAAAALcyt1AAAAAXNSR0IArs4c6QAAAAlw&#10;SFlzAAAOwwAADsMBx2+oZAAAf29JREFUeF7tvQecHdd937u3l92924HFLohGEGATOymqk5IoWRJV&#10;EsuW9FyeneTl2XkvcfKeS+ISK3bc4thOcZGcyFbiktiJ7TzZVrElW5WSJRZRIgECRAcWWGwvd28v&#10;7/v//84MlihLWKYs4vPZ4fDi7Ny5M2fOnPMvv39LdFvne1JbejbcfvG9H/z4xz/OKR/+7G9vfObX&#10;/O2XHjvCb1//+tevLJ2k8fe+4x/fdPMeGrv32Ofk7t19/f00Dh099oXPf57G6tOHvu3bv43Gq775&#10;jfFNFzpt2n/55Fd6e3tpNBI96XSGxuLMrM45f+K4HW82s2sVGsvLy9lmV19V2/bb/v7+VMKOtNvt&#10;lflFGp/5zGfq9TqNd7zjHf/s+/4pjXyvXfNr3taW7Wo93XYul+PfdCF18aX8KeyUhjUSqXSnaY1u&#10;t5tKZq3R6fZ0E36kp1qv0Wi1WrML9ozVatV+4o/gJ7TanY49TqvbbDVpNBp2Plun0+IZ/ZxOq2WN&#10;Sq3TbrXsnG4ymbDrJ5KhJz0JO95ud/qyobeJZF5dqtk31oFuj12fI52OPSD31UU6HPHLdPwf7pvQ&#10;xXsynOxn9nT4375qJpJJGsmuXVBXix4kYU/NOSl+nbCTNrfNEbi2RiDZU37+Dg9t23ns7Bx7x1by&#10;12Xbd+te9tLYDT09UKDchz75pc99/svsx46fY6+32vVGiz3TafVmU+ytWrXbqLOv702i1WGvrpXb&#10;zTp7JpmulMvsEJharcK+urzIvrI436012Puz+cmBQfbRfEGN4Vw+W2uwN+YWzh49xr50bvr6iUn2&#10;17/ilVDZvyGhpbe9vTn2dDqZzqbYLzOayVSP74lcl70n0+rJJ8Je6Okp9CR6E4m+HvZkf0/vUJ49&#10;118o+pb3LZUOl4XgQVDZGs1GG9rqNFVbAkroGxTUvmhD2zo9CduTXaN+7N12h92opRrtTiadYU+n&#10;Usmk7Ub2fOOADrFduEWCE+hLNplMs/d0k7a3M2HvoQd2QrIn1e0m2DvNVNf3nm46kciw0+h2UuzN&#10;dsveaLvZbrQ7vOXy1PHeiV0bz8QP/68D3/Ed38E5p04+1jv8dZm1uug//Rfv+8AH3k/j+77v+3aM&#10;GA/aNr6Nz1037mZsaZw9eeypp56iceRTj3z7t5mE8Or3vC3ukNbU7/7Fx3kPNLJ9A2Ix1bVVpi2N&#10;mePH+ORdjnbSNCqVtc7CMo3Dhw8fOX3aLnvkyHJlyV5qT8+OsUkaCAY/+IM/SGNi744X8MkXzs/3&#10;9fVZJ3tNTrjMRs8TxnNhky4g2JbsMQnB+Hc0N1YX7aGRYaou81Sr9tlosMyNw7ZaDYkBzUaLuecX&#10;a4tBxxJCs9lsNBp2TpsZ7L9q24y2QYBVO5umC/6TznDJRC94fjdhb4dFUW/ralzeLsKp9cYaDQY5&#10;xUy13qaY/3Z9Z/qdJmc63/dlY2e2TR6zhktEdl/msJ/DZfXebcXoV8x7G4fNbXMErrURSNaWbWVs&#10;vA1PTla6XfaWreSv47Zz60S53WCvZJK5bI4dMsCGKNBKtNmTPYl8Fi5u9Elfre+N88+enQNjmWqL&#10;vdBpp2pV9mS1Xuh02bcPjbCP95W6zTr72vLSuamz7M1avTa3wL6tr3THjv3sb3rZg+98x99hf8sb&#10;3jhx/Q72F/axC7298EZ2Z8WXu7bRIXQUdJBmT6LB3oWkdtbYq61ynR43a412vby2xL6yugDJZIMI&#10;+240TJtTStg7mpYJAka94o3munvDxdHi2GHJsHN2483eTtlB21HpfGers0Owkz0ddnQlbinlSxcx&#10;Mk3fTbrgCa2RQrGEfCdh/SYYWJ/oD0JLG5nEzuegk1HGJNlqJdjbbci6XbvTgbuYLMGQIUskTvzV&#10;F3be99KNX8nREz0PPmiq+hN/8bGR3S/s63vO1X7rdx75zm9/B4e+64d++KYB40Fbt27l8+aX3prJ&#10;mOZePj9z4vgJGl/60J++7W1vp/G67/y7F3XoTKVeXl3l4OjW0am5ORr/4/d+X6xz/tQpPs+cOVM+&#10;O03juuuue/Aue/ZXvvJVt9x0E43UqHHtv4Wt0+wyu+xG+oh4HiJlu+n8utVKZ0xqZ7LZ66Zv6VSL&#10;GcJkiLgljbWlAIZ0mT+R0m1ybNPRgGaNqUwDDIH56jcy9m5HkDtczPVZLRU+JTmKmRzEU8Rc35hf&#10;/tnJ5cJdOj3G/f2CRkFs9vvJXLzRtC6xNEyWFaqwblmyEMTrmfShJ94f/y0z0vvGM4ffBHECoTfc&#10;LpEydEJ/bG6bI3ANjUDyIiZ72a5vHekZKmXYzywc/ro+284t23uSY+wjqdHMQB97pafN3lhaS9U7&#10;7OncQLWZZJ+amZ1bWmK/tD/bi7kbt46yj/b03D46yv7wHfeMVFvsk7lB9rt27H/HGx5mf/tDb3nl&#10;gw+w77/1Jqjs3xqhpc/JTNv4pbHMC4TWSVdPTybLnkjnki3bW5VEq5pnb5Sz6VaevS9XKqZ72fty&#10;/RIAUul0O4FeVG/1VNkbHfY19nZPM1tIsTdb9XqjanulkegiCSRT3Uw6kWVHPeKgHe+0c+kUezoN&#10;966zN9so7W2gYdBZ9k43W+/k2ZP5oUyhxN5J5lH72NNs/C6VBk3IZ7LsxvHbDfY0pLNRYa9Wltm7&#10;nXou3cO+1q41U8AGnUQm2TahoNNOt5upFnsj2Ur3ZtkTWcSjBjsaXqenyd5orbU71cSjf/ond3/T&#10;N9m7B225wgbLetObv5svf/1XfmrP/omv38T96IcOventD3D9e17x8G23jdDYvn07nw+87KXZrEkI&#10;1Xr75EkzQ/y3X/q3737Xu2n8gx/5J1+//nxDruwKd095tZJuGb9GSK3UXdfudDIZ16CTqWrVAEuk&#10;iMqaqSVgCJWKHZFBhDmqnmcZNbezrC5XpKf3tLG8RMw9AhMkRTD7hTzAlaXvNx38NykZKdcUiWZp&#10;ZEhXFivndi03WyA8CPIC/apXTDzjhKwDcFyzXLFzwMX4LBZL9J/GfHVVR5I9aYkoiOoSHjLp3GrZ&#10;LpLPJGU3yWXT5bI9IE/EMtmUEPQWNrdraQSSa/OVnrk126+8wbL6+wvsndQV6fEL8tBbRlnT8+x9&#10;lYXBbA97bf4c++mTX23W59g7neVisWV7stpaO8/+gtz3xXSRWmPpPHtnbXZ1dZkdQtafSbAXelqF&#10;boq9p1JvrTTYs41Upml7sSfflyzG+0C6fzBTYs9hHCivsaPmp7FvQzSz2UYiwV51wyt7O5npyeTZ&#10;650u5m12dKGUb8Vcnh2DR7vZYkfzX/ENS/jy6gp7rVHXTyqN5kq9zr5cxX6DTbiHq9WaLXaQ4mCT&#10;cCGiWl1bXllkh6AKMUinE6BE7EZ3HQFpVGu9+QJ7t9WU7JDDlNtqsCNEFNPJxJ/+6m+89rWvNWq8&#10;f+cGL+97v/cn+Pa7v/tb77vvxq/5Ha+sGJEvla6op3/qY19+4Jvu45z/8h//8P7X3UJDlvGnDjy6&#10;umq/Hdk6MeewwB/84i+89eGHaXzvz/z019yfv8UfmiWP2zVq5UrFWN7czLS4ea1miEEmnV4uGxvF&#10;7JTPF2n09fVv3WbS0cDgUNWBAlhk0v0QgA5WVwOVEbSSSqUbDbvsmgsMiKMCv5rtNcECa/WWYIG2&#10;S6J2EcAkSQhMLJcQWk1sEw7pt5jV9hVmLbtIq8n1aDChEIq9zzUzafkmns4RPB1oMOcyfg76kqF6&#10;fkTn6HllJLGL95eQte3MWpVVQKNaay66otJudLZtG7dbV1d27DDMcdvYsH4+dXZqzRbh5rY5Atfa&#10;CCR+48d/7p3v/Ba63X/rRkjsv/7X/45zXvPaB1718ju+tmdE3j51xhg6C+v2ffvsIpf4Tq0cn/rs&#10;577IN3fcecfELRf6M3P69Ic//GFbr5msJPf//rM/ef/LXkbjZ//rf/va+vP1/FUF4sP115aX4ac0&#10;yisLC4vmQba2uijQJhnZAhKu6KBkoItYI5frHzKj+cjI8MCAWbOHRkfA1TVuy+XYESSoZYABfAXw&#10;X3VaLt2lifOUaG1rreWuXhyIYNqUzLYAumo0QG5DlwAX7FdYFsBLbXz8kw63WgJ0O7mCUV9Tldyy&#10;6hbXgKQKUjWVztkjyl+nG4g69mZ9xSeuXsgeNGqptLTAs2dOrVWMmawurYroTmzfMTlhSv/WoYGd&#10;O00E2IqA2mdOf0eOHYXcJj74r37+W7/lW/m7cNNG5p8P/Mbvcc4N+/e9+hV32vP8dbanj0zZwzcb&#10;4h0nT5549otfpvHaB187fKMZEVZXVxvHZmjcftddPUPGHy/dKv7WP/rZz06fMwPBb//Ue1/xilfQ&#10;+Pnf/f2/Tl/+BudWy7BOfl9ew4hhgyt2DOdSY3FxUYPeDyrl6jNTp1DAWtfTW2A2GhpfzKd1hEkL&#10;W7eLrNgbRRAKinY61XFwHi+V4RGTEODs6awZXJiRSz5rXWEPOACmKN1orWZfSR7Ax0RTBFciiVh1&#10;ADHf8DEIk7XRFM9tGKTvWIHNQOfp7bYsIPKQ5L61mkMTzVYayMruUnVbmEnAMl4w/2ouojDFtXLM&#10;ohkdaTbt5zoTUaLlFpAm69MnIq6h+/fvp3H/fS/be/1eGmPj25CU7JzKKguSRrpR1bghQpw+c3pT&#10;QtDb3NyupRFI/PwPfN+7323A5/a77t+g4x/58F/ybWWt8s3f8pa/1vMdO3zqq8eO8xOITXFw0BZo&#10;s/n4p/+KhiFw+SUa73//+99z08tp/OKv/3rPdoNpr7T92Wceeeqpp/n2x/+vf/gylxD+7HOP/LX6&#10;83wnd3oa7ruJMdTpFnR1ZdnIPLz+2WcP0YBENR1TFfNNZ7PFXuMPqNs4ldNIZHJ9feYbVcwDvNiR&#10;/v5eNZJGXYxmxFt93ljHwvz80qLJEngCdnqCNjNWKuk0PAT4hK5V3QcbYl9HS/chxQhAw5QhsXRx&#10;f9P5nTsjLDjRXVxa0eNU6g05xNEX8Fc/GcpthG0ND8+I3aMdckQEGzqqwyY2dNwJvd1Cs9cJzYge&#10;l8vWf/NPX7HhgjDX2m5MbrfXHMFddWEJd8OiU8255ZXbbr+Nxv133XXjTabi33PPPRPbTDBYWwuC&#10;UH11Wd0ewMAil7F2neskBnp6fu4nfpS//88f+0l/mMtvjz1qc+UjH/nIj/7Y929wmn1VtUf92Ic/&#10;/Au/+qvWg3J5160vodHf31dp2I15/bVZ46TwlycPfdoe4MzsD7zVpJR/85u/2TNyeQlBN33k8a98&#10;6tP2kx/+Z/94z1YLwTg6/dcAvxaWbOAYiGTCxgJjN8YiGoiV5w+foIG+nHb2g5eqeDpQDP6euvvw&#10;yCCfBb4bdLA9Z1OTX+vbr3FrW08Wp6ZOnTpDw4wCrp7zkh73qI0nn3xy9ryJT0if/YO2pJEHVlZd&#10;bq6s4WBAgyHN5GwqqM/my+ArKoHlyXn9ufOzev1m6fINV5XgbptMsVQ40uvuubpI5NZoFzch12ct&#10;RrACnr7egUzazmS6p9Ph8fGK1JUXfI7WqrVcn73KXbt2jo5Zt7dssfe1Y2LH4NAgjWJpIAOkyvHh&#10;QZlCcLSQ+0S1UhOsMX/2tI6km/UwffsLrKJNCUFDvbldSyOQuP+OiYfe8BBd/omf+7WIbFzGlHD0&#10;kPHNRx7542//jvfYagvKwGUedXXa6Nkv/tIv/cwv/AKNW2655d7XvNrWzdz81JKtQqjIxPbraMBf&#10;pk8bCf/iJz7xj+60c37ld3675yb76krbUwfPfOyjH+XbH/yhH+y4jF+rLeVyVxvIdfTEEe9Ae7hk&#10;pIJNihSo58zJUzQgM+mcEQAIT9/AII1CoShjMswbN8mv07tdW1g48OSTdrtigZgN9eTXP/jrND6L&#10;AnrWyDAMYWzUUAVElEbDqB9qzfy8cS1OFq2VEoNKvrSyZD8pZAYG4Kbw64ZC6DKpjJShRr2DfkwD&#10;ai3mm8xlAIlpbNsxmc/b1coOLZs66AID9y322uDAf4oF4zPomHgPakxEC4EXBOX2l0oTE4a5jo+P&#10;Dw3YyTT4nJy4ThS9p1Htdb94PEalMibTeYHZBFTIfrs4N41lwrrd6SAX2R3TCUOL8X8M3nIWraYe&#10;hH48c3z2z/7sY/w9fXTu886tZmcPfeu73kXjoW967a233mqd6++FmtM4dfQUgQA0Pv6n9pPDhw6f&#10;XzL5ZmxsLOccAbbSLdqgMGqjW+wBDDapW4zeJz/1qXsXbAT/8I/+qOd+u+yVti8+euijH7Prv+99&#10;7zt35iCN+blFMe6r2U6cPuH37Qx4xCIN1GN74GRy0iWqnhRv6xvAf5ZnZg58xWYtkwzu7qPU/Ohf&#10;2Po8dOiZo4dNnl5aXtasZQ75Wza3QDxnrNepVCLl/gbuommokwuv5WaZ0BgazDyJ2vlMQQ4JXEER&#10;EYgKDQcTegdtfts5fcWih4tiGuOzr7+PBWPH8zg2C3GTAQGejjzl108lJZwMDQ2NO2g1PDLc5xKC&#10;3auhOAubkYREhdCJ8oqiLPt6s8IHcMGVLNK0wAsTTqZOHtOC6VSr8l1MJwnFXBfloxtsbpsj8OIf&#10;AYvQuVIvP/OVs695zWv4trt0fvd199K4795REdRt27e95S0GJtxy552zc0Yv//h/fejP//zPbLU5&#10;QUX07i1Zo9RfQn+hwVop9OI86IZBXOqcryXcDPjII490nniCxif/+JNbHzaL7pW2x75y7E/+5E/4&#10;9j9/8I/OPPs4jYOHD9x4gwV4Xc125tQxTmOtDrmEwKJfcwSUOMHBLRtJJldz8b/JOSuzc08/+RhX&#10;GB0dhXPTmJud/cJTX6VBTNuBZ4zWopcMDo/pLoJLeXeicDwIXtk0BMHGRlRCPQV0xOSpr9irn0Ac&#10;RXRTTqTtHNAQl4X6evuknyEu2Z99fYWcDRdqqPBaBUfQMEDa2X0mm+3vN8o6OTG5a7u9Dsgnboo0&#10;8McnvpRGxU0Ja+UG4Xr2OO22HLv6BvokM6QSxH+G6+vIySPPylxSLS/XBAO3WyPDw98Abqgx2tw2&#10;R+BrHoGLaK2sc2Eq/x/f/7P/+Rfey98jA7fde6/R2k772akpM3RhCNEiOLe4uObyayqT3ed22q2O&#10;zmCIE8bComllbAFVqtVMfpCGoYyO17BJ4jlw8EDzc4/S+MPf/cPr32OuPFfaHv/qceUTef8H/uex&#10;p79A42Mf/+gbXmfA7dVsU6cNOYaQDPaZoAZlwo2VxuDgYHHQrHTfqA3L35cfNQwbWptxcRMz26cf&#10;szF59tlnnzpgEvzi4pJobS86kRM/NJVAONMpfK04IhKFBhlSZhBw5UQRwZfYcxq5VJoXYSPf7HIa&#10;jf6+EhsN9Lmt4zYIg4NDctslpI5PcNycQ1S88YEhO5NL6UaQPTUsFK0TnHSzPjFQp+prppfDB5od&#10;61vg6l0j6fxJpL8i4JMZC0m35+od7HN5GtdyuB+NqZMnZmcM9Tt3+kTZu3TgmYMAdqn3vve9614V&#10;9wt4Hgd/+j+8b+rZrzBXb7n5PjSeNPkF8rWxrVtHt4xdt3tntpAfHBlOZbMjHBkf33P9vh27do+M&#10;bTH/pQJCf6HRBenuErDUJlbRIpksuhlUz4Kb2wl4DC5wuUIxk8mBVNeWVlJ9ffmx4fvfYGDClbZG&#10;O3Xu3Dm4z+EDU4lUiRwGiVTltjvuXVlrlPqM8W281cvlVCKZJtYpV0jAkRIpXLAIW8owC1yw+UZt&#10;xP8fP37cAqgSCfINmKEhmZydnctidGA61DqlvoF8Jj80MNZX6C/1lgqMfiYPINDf25fP5GijKGHm&#10;6AODoJGH1WdymUypjyO2l4q9hUwmn05jH0GHwwsiX8gPDJRApW3F8qNs5rrJreNjI6W+4sTYYCbR&#10;6S9kl+ZnMMLXVlf6C4VMMtFfyI8OZHuzycHe3Nhwf6mYKRWziU49hfpUK7fWlrv1Sru+hnG32aiW&#10;V5eWVldIjYMkkMwQs0FmBIt08BjWbCqTqtfqg6UBup3C8aFNTGMClCOTIgFCl6dgvuCjvoT7xvwC&#10;PmnnZqZx+qvVG8ePnZybW9iUEL5RE3Xzvl/7CCR++7/9LuYrLnD41KE/dkXn8BMm+/uW6Nt9B/88&#10;eOPLxDvWqoc77nIFxidHIfwsJLmzlmThsEhi3wwV8Q2iYMe73ZWKfQWDKOXMtmQuP265mV9YOP+I&#10;sfup81NfeMYaO/ebc228VRrtctkYxPJK49Azz9B4//v/l1xVUmnTBdlq9ZVf/uVfpnH3S25e/9v1&#10;7cXps9b5dntgwCgrZGfGvXVLpf6BEQOVvoHb5z5uuiykqK9oPBcS+1VXwtBmzk3N04DVJtzhFcBI&#10;ggGf4racQ8ivneMQLAmzZKQ1d36HYPHZFbpUGt6CkdKPFMSgybUhCIxYGgG3/fm8wNGjR4/yiRw1&#10;NmpvH2Gg1G/CHi8Ocm2NRmNlxTQqziE1jN+6kysal2cyMDPs+ngSZe36mh7Y0uTzRbyaOolyppc7&#10;v7QkbTKdSE2dMYj6k3/5CTnNDQ72CyYDOyaJW+L7f+D/+YP/+Qf8ffz4ST7Xb4ktW152//0c2Vvc&#10;ISl2Nb0q7zI+pYHijiT/Jv5StzRVef58wZ6QsSbYmAbji2e6nQCDbvmD8YNe++38/Hx12STOxx97&#10;7Me+73toIHJNbttDQyD5uVZnz+7d9pOR8XmfZ7/1/j/GKYJGf6mpB/u9336fkGZ85S56kPjP5Vmb&#10;tQCHQyU3yWJ+dBsvKvZW9z7+Bm6Pft7kWuYhDmI0CA6cOWe9xcvp+GlrAMWnzf/flHEFkDE41ZoN&#10;AtIX6QloSIpFStS0zheyklnHR8eRBGjw4Jqs7kLg7mAkVog8LoQMFHsH9LrPz9pQM85KDQji21uy&#10;y6L7a/BxSCBFFQ07P4o5G+y3G8WohXkzOqWTBJwvmEWcRm8rJbqzvFJecmfwE9idZ40GQaRwoKNx&#10;/OzZhfkF6/b4uLq97bodPNGmhMBQbG7X2Agkdu/eKbYCLDA8bOr/2MjYiDcapUG0O1t8S5aQjEa7&#10;1Na6ZAu+vSSF8XVZKPQqn2PWITdOi0JBCaw1JmJWx7SRWMTtYtfWrvkQkXrN1m752MHP2W+z2W95&#10;4wM0RkZGXnKrAbdCEE9X6uPbjIPP1dpI9DS+8PGDJOOwq/XMqycfeN+/VccIZpLOe+m2MneOgyzx&#10;UVfGeai5hSW7SLc74bT8G7g99YTZxsxrJ2vjSZzJuanTNKBDh48ZG0Sw6es1wmnurWbRtJMLLk5g&#10;kSo63x8eMh6CaiaxDQxVITqk0BKHLS+XxZp46VWZTzvhVfIeJSG00JblCyunMAJ2xWBxLXJbLCBG&#10;xt8LIMaAywPcLpOybvMV2ePsiDNe+xWOtvJEc5GSu+su5545ccITs56aOofLG41l3pxLCJlC3zZ/&#10;3QNbtgAe08iW8JmzOTO8ZSvwQuLlD7xRpt50Br3UOpXr6w1RyGnLlGdP2LAsOTYclpzP7l3s79UR&#10;UAKRbiKKJGOtrtpYIE7JAx/Z0cLa3USZ9Cwj8A5C4f2rbjdpV+Oic4sGsqDYfs/f/24ae66/fsDf&#10;kEzVOP+dPWcT7svPHJGf22MHn5GFsFRviRv+zu/+5plTJ3RZ+8nlNgVvTZ09O1CyZcmsXavaEQTr&#10;/TebP/I3cDv4ZTOaMDhFl6zYDh4ywGsOkchd5ECgqhUbN8ydpT6z14yOjsi4D1YljyoJVKxZURBC&#10;zCUzHJxeigyqVa7DEcRQTawBwAKfgt1WRzEFCLiiRBlyJDkBWlww+Ak4DNSIBoukN2vIFEPd69jL&#10;2Nho0RvZTJZ0uH5rkgT72M7PKzZOi2RqbkGCwTPnTihJwNzsEt6g9lyprujm8NhQ8PAsFPVcTCeJ&#10;OniJ2Kyx4dncNkfgmhqBxFve8S6msa+kCPXNkj/MlhpevSK6iPpiNNlWPWSRjjKkrtYqLC++qicC&#10;dAA8Z7+t1pZc0YEjdOv2FYFTdWcELOZ01u746le/anKnKacECfUPG71kFd5x6000du3cNegKk0I0&#10;e/O95xdMKv/UXz0umvHZxx4ve9TuZA753tb97/3+b532bJ7k/dz4FcyeO5t08s/yXQ0JNKuTO2Qs&#10;vbIz29f5vT75RQNPzA3FNS22Zw4brbUEsBl7wN7evqFBI7HoVYCtdnIyBIFBfiS5KYB5evqM6BmO&#10;tgC3NrDJICp4Zjh7ucS9SHvOkSbGuRPgqPxaOlgg/EgSViq3JzcTGBDvVgBY4nC/vR2+Gh0xWgi7&#10;c43LPHKmz5ruCNmeesrQnsOHD8l1WJrW4lpNJox2PyCz8fb+vqGREXuuoS0QcaPluSIpb20QCmm6&#10;HySNEFGcMHaUePs7v1OOw6S5UadBtSQpRsnfPfWNzMEtvrL3WswV5TZPIt2mSz/g9vKfOufGM0IA&#10;ZtyqAdiMZGQP1GMX9y1920sf4J9tE9uK7qIwMjqyc5fJMUgzt99yIw1ut2/3Luu320iwCyh84NCR&#10;s7rsh/7sL055qrmSDZyxlQ/9yR8QIUjj84/8RXSji/+tukEcrTyXstEfGRtbWrClxTX33XbDlX71&#10;t3P8C498Vg+OqwANpsj0jC1CgJ5iwRY577ivd9DGpEC2SCcNtZqkIRz85udtTmhw5hdm9SoBHyU+&#10;EaSlKWIJBxxvIqRRQiSfaiDwigBh5oikLJuJzJv+XpPKuNRAzlYL9x0s2XuhJyOjNn0L+ULZ3zKO&#10;6kePmLPH3Nz8lx+1WYvjysyS9SrEVOayYbLmC0xSjveVRsX9e0u9+orAScW4t7GnuvSCqKpZilf7&#10;ps+XvfLN7ZobgcQ73/P35bnYiHI34PEt+gytDT44jWpYu4WCluPaypp0+YW5GX1lsF/VaO1Jz9T5&#10;kpe85MEHH6Rx6623bB03dyriLvDuoYHGMOrm7JmZlY999CM0PvGJT/SV7LIvve+lf+dtb9Y5MmeL&#10;osPXACCsk11+ZfzlA7/7+3/1BWOpg6mUsoV+4a8+dccdd9L4tV/9hSu9Bvw19VUhI+w9v7YmWL49&#10;OGJdyvW5kvyN2A4+bR5eUK9BvOTkn541QmqqvXM98Pz5OeP78/yzZIOAR0GtGnEwD+wO2TfSSQkG&#10;mRx00xrVZCpQVnIBu05MVlq5g6FVK1gfs6r08jj9bYpkNe7zNTJkJJYuJRs2MSwHbtPeNe68K6tL&#10;NEBVD3oedijro18ytZJtqF/ewKSxM3qv11Qyv1t33k1lIlB5IIC7kZLVwX1XfuKdtvofp+2H5WJS&#10;SbzlW74jZCUhO6pKkXS7wXDQ0xbgRaB0kBCWcIWwYSrXqjKfIPueV+RWJB6V3JX4vpfe97Y3vInG&#10;3r17J1waG982ni9crPx95NMG9/z8z/883nA0XvnKV37rO95KA15fL9twgKTwiRCG8druQuofl58+&#10;+Lt//vE/NzeayvI5yb4zs2elUP/cz/64hiPeTp44LPtfx712GL5e53Q8uLn4+dqoNG0eTO74hvkr&#10;Ls6bSIqVAVu8ep5xMAEPvfk5k+mBPs5NSQBYqLh6DpgVG7pk+sJww6cSLfoDBrqDe7gcxuvVhlxV&#10;mLUhQQEGN6dErXbIh4Acq9edd+0FEaUv42JGs1XM2F0MCXNLGCDAyTMmxpw5ffrLBw/TOHbsWGnI&#10;KMLoyOjWCRP2zAjn0WYB3yjmhcGRNVJ3wXAWBeIz8QRn2X2tYacEwUCRcLV6B+BvE0PQ+Gxu19II&#10;JB7+1u+Ukda1attUE8WORPr0Gu6IbimenZrH/9dWW6IrCrd91859noJh/y37b7/jDhrD/UbG4ALD&#10;Lj6bG9OVB+QTXzjAlz/zsz8LSE3jjW94w1vf+BANNJCk58EcGnZd1RJMOB/oya6s2Cr/+Ge++OSX&#10;jU7Pnj2ishx4j0k/23fDdgn1iZ6GaA/ag3p71+138zk5OdGXt8tayksPG4aLTbnqs+eGv23Utrxo&#10;TJ8enpoy8BIHv4U5Q1pozC0aZYU0KlUHpDGfsycFy8wGmheGJR5gMVZPrmFvUMYItmSR8FfHehEH&#10;pME5z2QjS5xMEtiJFFCOC1m4oPJ/kdV7xd4+9o7lOVdnFxYPHHyKxtGjx+YWrbcQ31433OChOrbV&#10;WCsadjJtWjKUOpU34ihUuN4JhqqklyFhI8GtkH6L2YsM0fqK9Kbq9uJKSEuzVjFcK/Hmd75b2lk3&#10;2RXKYIn7fYrgZCjGOj+zqDC001NwYRNWJrdt2+WpbO659y7JK7smJ5FlrbvPLerChTag508+YygJ&#10;+RCWvDzE6173unvvMuQL2DyXtFkr7RKPHGHUKxVLHUDj6WemlMb+xLGvSGjZufO6YLfr1CS9dDu1&#10;ITe+79u3N4DVRfuTAZUfAivBqru5iX95xS67a+9eLEUasq/rRiAUjN76f9zsQ+CD52bMjIL9/fx5&#10;k7gQQ7XkiOEaHDRsBMCr5CZ+XpOyEHAOIQ80rOCdW6SEDzAJkGfVf83RSk/IoRQ/VBs+K6/WAiqD&#10;mxsGg/sBP5EQTN5lPrFczp+1u2DvWFowMwQ5i5569lkaLC0cHWgYFubaC0UDxrcZFgZnH/a5CNNv&#10;eMSK5h8JaSSQYNIIPkAAEEUTPFhA6/tMe2lhTg4PpIrSBCBkw+pGxY+x2dgcgWtlBIzWhsoNKVaY&#10;LG9kI7VlUa6saTnesHu/0oTcdc99k5OTti77S1rEmLxlIVyam9vuAUO7x41TVJudjC8J1gje3zSK&#10;vZdRz49NGVz6oQ/98VcdkX75y1++Y9LoCnJIZcloT8j/eOq0XNkHh7fjy0djegZrg1PfpdPqJNHC&#10;E268vuEGEwbsIqngtEAnZaxu1IxEoSh0Hf111wi7Gr5LMzNG9Xfv3t07bB14oTZSsXKpxSVsLEZZ&#10;y8ureqInn3hCoPiKcwzEAHgdDUiULDuIWP0OJpjV3k2YsEQCXGlAXysVuwi/kg0W4gp/pyHRyGit&#10;X9wK18kmn3Id1q8fspPgrqWMnNgSXCAEmpDGtrCwoEbTc3xD/uenTVPEclGvWSdhXG2XJUgVM3Kd&#10;vXTEgITnNIEPKDR3cWmxP+Qip0yJ/UqZQfCiDCnPQAhcjGlHSVIaMEflKYtKGzV5Yd43yqjoZGJm&#10;7Cne8s53Qt7tVM9AZldptAOTioIlwLCYT3zFlL3xRpP8SDMXRnBxVpNmeX5ubNTmq4LdLEmp4ym8&#10;gzR5ffnJ5Rjvs8/aXHn88Sf+6E8+TGP75Pbt1xl/sYQ/XVsMwXXNs/Gw3XzLfbKETc+unXVzRnVl&#10;RlH8o6PDklV2XrdNrhHkR1fDPDtUzMiDBFFm8Z+nYRF5UfWZ864Lk1B/cPuE7vU331YXF5YWl6yT&#10;+MhOT9MAMZTMg6QuaVJle+leOunwE8XmHFQCrGm6qoH7qbz1sCAs+NTnKwkPsFo5e/BEylenJQFQ&#10;KC5MmSQ9RbnT0FyxUHSf0HRAdGetuiw7EXa1ae8kYy4Rq1I2KmYCWNt+wvlbx0xpGR4e3jJppAFn&#10;nYE+W+TueSMhuJ3y6rsIXR2nVhAX7FbWWxcYsvkQvdOohNKFrS5QlasfzZakPkZA7wXrkn7FxSQH&#10;Eg+/6Yegd7q5XWMjkHjtW96sNVfq6xd9vuH6fdtdDNhz40tkcyMThxoQpz7342ZdKYXY2fNT4miV&#10;lWUi9WjcsnfPxmNQX1k5efoM52D0+/8+8kkajz766IJrY6R5IwUbDZDwffuM5umaQwP9cmoe27IH&#10;uI4GubLlBTZ17KCAwNEtI+NOa6/fvUPp4shTIppEenZBEFmPBQADxrGBBpRYx1E/FbOJSbnkGVP+&#10;epuTgcpKWR59K42qMliRqVWSSQHUWSrE+nLbzvvqniQGbaxSNjDBYgMDrW2U3bjgRWpdQiDptoAU&#10;gwECYSYuS1+lnKyK1pJ/XiyelOKKNUj25RU/SH/kqTh9dkonnzx1VIleCFwLuXWTSblcyTMOVWmo&#10;3xq8gt277KVgth2fNF3csuBUA+CtycORlNs7zLPP0SObXS78iCfXSU2uKBhPastWrq4FTpgkaMx/&#10;i/nWT7ZaOj5ucYIczz2yWbNcI7e5XVMjkLj/Na+RWWWgWNQKfvA1D4Bf0JjYsVsiI0eV+Gmsrz8Y&#10;39JJFfc5OXVGkgc1H3SdvZ7D6/LoUcUW2TGMfo8+SuOJJ574zBetAboxvsvEZRZxw3MMcpdb3eFV&#10;/mj79u6WoJbvx4Jr1y6vdSQDzZ09IyQEiit6vH1im6gvYal6F6zdIPD5UkbCK7jqgElGiCZrveGs&#10;wy4y6XLtBiCzLsrmptHK3GzAiSzFtpPPdkcQsombPiaX2WoryidecddSSGPNRUnC8ty72uTCqoOy&#10;yHxBIsRsFhmNQsVG8oC6pG6yoyNfImNLS8EShh+fQrLSeeybjiulM3MOHR54+quSFA8fP4b+TePE&#10;6TOgbDSwtyksYCsR105rZe/EVX/QOS3biitqhmrV7b5GaD3pOewr6qP56dpo1OuKaVOf6Y8Kh1CX&#10;TEweX3AR1BQcSs7mVsDRRhJaq9vFRmbPgNqT+JZv/3a5tw3hMeZv/dve879hhqUxcd116uNaK/A3&#10;R4ufsz178ow4TrOnKQMEt+QTjW/NEWlMfKc8ag8TwHlP8835mlUWPedhdND8rDMjUMdc0R4e4+Gt&#10;t1gfpLsM42LkA0rtON2+myjqvrWVRamZPLAUNYzm4ob5bFKuQ3Cbsqc5UeI3c54q2GpkiIEX/Egh&#10;7cPBksgp3VWMCdardQcrQKzFBFkkOffpD3kzweQF8TItIgd+dXLd1kWi4s/VxTn5EAL3i92riq4p&#10;Sa6WsTjznmzPytAPmnbL+wvFRL0qPRvsM84in3VbK0gCE5SGLr64uKoxQUXTzCiWhoI8MHX2zBnT&#10;Yh97/EsiUqenzykrDPpynF1BivXePdfz6T4hdmNLZFGz67M4V0JSBTB9+wolTBnHLNmtVzvDQ2HY&#10;RxIIIk4/6r81O4c9aW9O6DJldsXzQWLVASQr6w93TAen2XjWIiEgIF0yDXX65rY5Ai/iEUh887ve&#10;rUAIID6Fj3/fP/pepeEGpHjenq+trsqyCoJIQAgNxVuCnT3jJJbUKednhdc0Su6USba97UMGrCIG&#10;kLmDhmEZz+WkOJFc77Y3UWVykoiwUXIjWnah6t/80oyOIAYIpBwdHpEUYX4o3gBJkYkFtyY+gUIH&#10;PMoKkUb+u0T1dD23plFTX+cQM0kgCEKARPaA1UomYTwOetDnthwAIDt1CO3tivJE28lYc215YcH4&#10;8urijOyOBMBIxwJK5hOYU6IXZiqZtSyk2bviZMyEMasA5k5YbCrHbKXDKdPpkpVyHs/7Xc6dncXl&#10;hcaWLeMiurjjikGfPLeA1kXj8196VD05T5oMF/Z43XL5p4TThOdFvOO2m/nElFj3zFy8wVzbGnRp&#10;ftkYHdS6k/EQKTN6+ScaXt0ln8qa+BimNRz2aAScGIbhJJYiF4G0Z6lE7npb5A2MZU/XBPmKX7co&#10;NAIRvCfxjnd+i8Le8Tnas2c3jff+6I88+LrX+a8upsRkalFqsZWlZc3OR7/4pSef/LJ1t9ZE7qER&#10;XOVNGrN7W0Rer808y0XnSB4nFLuO+bPFjFgG6HxeP2c6lTyOD/iaz9GBkiS2tVpd5kdCkTouVs4t&#10;ndczo5vqUbeOjekcUrBorlOZTRC367LmGKVpx7dxAHTTZW42vOPtE+d8/wndJm+LfcFYu+ugyaNe&#10;AV1mjkq1Iw5LyQ35ap6aN5OsHamG2uG9mRDGnehULV2fqed96naOCnU+JpEjtn5qG5YaPnlJbRWT&#10;MUO7NczJwBO/ITkIQwBeJb+MdcbfztSZGXwtaOzff7Ngjcef+op8DFrJ4vS0YS+f++KXJPCcm50L&#10;gQNYCqLECKBGfHXjPoODevt6Ky5fIf4WuvYTJitF8GgwRyvKFoBkmg4SPLkHOYLOoBK3hiq4v17k&#10;iGfEij+RiCTIpchJpwwJhqrL8MHM9stSjFdAO02VMwdeIiW/H9rcNkfgWhqBxBsffvspT5O9NHdW&#10;pZb/xQ98/5vf/GZbHB4la1ujTX4Q/p09P630Cs8QDXTIbLDHTp8U2tc7SNIoIxvj44b1EhUz6MqE&#10;LR/HHc1VJxKjKTqlI2knYyyjmpMTJfu1I51uv0eBymU2Q4oQtyQ1IpAPWx9skSMrrZWQqtfShdiN&#10;xse2qCcYYbS+UcXkwalsOKiqeIzQgAtTstMvWy8VjCFYGU75LLvyZ1uWHFWhCeGw1sri2qJ5k0j1&#10;WSm3xZfn5lFRjPo2IjyR1FUiqH2FECNVSCXIQm5XTWfk8N528gn9kG4EtQt2TkyfTSPh9oWfY1Cu&#10;a+V4msbOXCTO4gj0TO5gdadzs9NLim12CcF+++zZEyJameKw3tfTB5/BYZfGqdNTAn8s91kIzU0q&#10;lml8m4HlMEvUfLtvs0ntdOsz+IabV62ys2v1VmvU3xdUUrlzzPfcDbk2Acjl5efY4yDIOdXfkukX&#10;NoIcFCQTMnuFcpCkrbFzmBThK7Q+mX+TBq4nHnrTw5JrK6vz41ttinzXt3/bnXfeaZ0e23Lo8GEa&#10;H//zv5QT4Oz0uYDyJAxz5sjYxDbBZLv27lHggwpq0tWkT03T+NwnzapkOWln0DMRNykM2sIgzXzH&#10;Q/zidwbzKqbs4cWqSrmCmEi9VhF/ofCaZuRcdS6wlVTINE2mazEnCrHKWE32NfkUa9bCozWyzNG4&#10;0jbZ4O073N31hhqNUMtzrdKomAyHdb7dWKLBum16yfAgT2dLYUC7KfmwdywxnOMA6YyGC/AiiNpk&#10;7JOXfk8wgWrW8o6F3zFc4umgH2trdjuQGaXwZwQ0fW1xOpJP7+WzxusXIVCflxYrsoRTAlZXa+dA&#10;Kq3RTZNC0fCTxeVVMuPSICOETEgo91r2+WzQ5bPKdMTccq9ALt5ZNriJ26050EayglbK3oKLfw6A&#10;Iug6dAcYQhyYvkp6hnFBTERZaCi2F0cEvREEw6c9MtEVIXSFaiUu2pK0ToXTzD/RDSskC9/EEDRe&#10;m9u1NQKJN73ne0RHoQfyPnnpbTfLGzXfaZw8YWT4i5/+pLJr5Ue2ipuYB4RzYYQKMfEbbrhBmpNy&#10;krEgVtaMgaKg4HBFw9A+FRfmOw930UE+LWuYq7orqysSw+Emii0RTIuFVvwFBqTFZ6UDnYxxrQDC&#10;q+aHAwW6CJkxiTqnQX4qyR79fjXzGlOUC6dJ2E8ksMdab2u1isfxQlkrHvWKGNB03QsIWcTVPMWc&#10;fylc2bKVhejnUE2g7oBl6Iz31kywz80tIlli4y3jfvEodCRK0Zkp5ewuFFbcdmDRVF43yrAE92IT&#10;9aIEpMZzZnFZtUNauZL8Uyv1mqy1a/Wa3vvU9FnZkiD2cv7Cmzloiu5gZX5QCs2CW3osjRmUk/bi&#10;oLVZR9Dh38SB0eBdAJPTsFFy7sUoKZNxcBKkpqU/Tj5ruUHt+vi7hUqUYTwulJZG4w4x7hHOQF5U&#10;3Ire+K5/qBlZWV0SpN+X6gofKEROZcl6VW+9MLo14MBWFsVhptFR8ZeJiUnyjtmzRciDKD8sI5W1&#10;zsH9xa3MaO5R5pgJ5JOGwCbnLHOJV2ACm7Ke+4OZCV6VXX3i6kwVeRsY7BVYYXxUAf6ZrOLphgcG&#10;9YbgtjJwq1AHAjEegzSwSEnpxpy+5MYebpRx3yt72Z74ja3PVeD1gENUkENIPmMhVDxUAV/1glts&#10;6yerclEq0pBNXHLjLe/pCEyIUcaJer3my94G0I0LdveOG2XobhgeOwj4oFk7PbcYJkRuIEA6xaKi&#10;z589cUznzC8tKI2Qz1oXV6KhzmvW2rTyx+t0+obd1sPrSLg5IJuVRwezoaDBB7N0eI7pm8qFPmFQ&#10;iZ+UIoB6dhwkg9cbco7iyLGhiYhEyFK81M2PU+sfiarV2sQQnm/ubH7/4huBxJu+9R+IU3TaDYzw&#10;1sPGGoFB/NubIAm6UfnB3l5pRSiAYr4ks9ZXBdI9O1EcGhlTY3DASC+Ur+NKGNQlMBH0XhUcMl9e&#10;gwy5i3AAK6Xk1gQ+Q43qrVtVTigU+wMqjFhqUEXprtPaJNWSfWlyXI18OkuxIRqYG0Rr2WT+nZ8x&#10;po/KX8VnzKlXwHGRECI/ccELcLFU21iqJYt1XcQIg+sKdlBZL52E8FghLZq+iwzudgIPHxHXQCoi&#10;OUG8ZeMt5V3yG1kH4rsY8csETi2H8YskkDICl9PRc/Pz0hQbqRHdcXB4WFn9vvTYo1KPYN8qugZ1&#10;FPXlgSQLCe2HjoL20zCgvc8aVnXEE4u4TUSCAeZ0G3MzwbhizaWaSdf/SE3uvr9SN7FbBwqKnSVK&#10;oCtNizJjQcGNSjO1yY8sAwSJPTTaZghvJ9759/7pE48/brdp1vHJtl4SLuSsfABPCO93IUOefGME&#10;xJEH63kyISmWirFKF1caGhGmY/xf4fwOFBiD80GP5QEm9NZhO0Jw2C5PMIM8rZw5TL2L7Uw+6Fjg&#10;JAiavd75CyxRLovltWX5IzOtNTUrqyRZN8GDsdaYxtEZHWeFiKEkVqdhox9JqDVnYowRYJUauUSY&#10;mgmvB2tyrXcGNqa5GAp7k2Aoknw0xGGINpQQ7GbPu3lwGI+sIbW+6TWn0ioQ7kvO0XjOEFDvr3ax&#10;QlI6++35xSVJupVOSQOYzmUUAvjEV55UTTKSMUb+FWEhsfplkkB74RP7oYaLseovRcqDIzy8ZZEq&#10;5ok6afKSCjRY1uJguNFXmrVMO83aNGUOZNSM6q/j0agjsat+G6uIqCRkUgveYnE3rQzPO3U2T3jx&#10;jUDi7//f/+LTXk8ZQgUOQKOEBc8Zd28SLc9XSRTZgzKvKQ/yLgcrskhKhedXIdIyEZYj5J3jKPuz&#10;kePzwJCZfPfuvf5WDw6bmJzY72VzEDOef2QUNuQrkY8WtkR3LWi2q1LyoLWC/VeXzCnazqH4ilwH&#10;yb/uREieb4gNKqAFQRInZct6by2MO2RkCZn5oGHgmHzFgyutmnklOx58EWV1jmJb0nO52U/cfzu0&#10;IzAheojo7PCjK/5jr8CdAO3KfjFT4R24hQ5Jj4E0KhWQZLClck20dnpleXnJxqSZHAhZPin67R4D&#10;R08d1zWxeksJMz8HJ4fU+gj1oF3nM7RIrljpdK9nuGdTrn3zonRV1VwWI2NM0Z3X6BhU1TqZQJVy&#10;EcvnkvEpHwqSjEeUFUbhZDhKZSAmxib5LWo7N3QXuMQ/+n/f+/kvfJ4/Dx44uGvXLhqT28b1s1Sj&#10;FoTIKJnSGvkI5E0L+iDrP3VJHAfgF+K2ZP7jE9PDnhv20Ni9e9d1Ht2Ar0mxz4QhovmJ23oBNh/r&#10;1dWF+FLB2kTuJ1WIbVBF3h4VuEFisWLjGDW5LBJBqc5bsKEXL7eHcmuZuWgEiYq/g40nYCDRmOq+&#10;8dTk3QTehzZ8hckaH4/M6xsNQ7BHcLuuRG3qjsZz3Z7rAmYUYVW63GqVJWeDM7Uwr8l6bqElJ1ry&#10;v+qR55YWBQexJuVq44heAGEC4OAYAlOYL6wD2L8iWIA8NbpXsKckk0qUx2jIBddiMlxaNSk8IFwu&#10;DzA5NbBRvm6PyLTfdOW4sM4rg2xIceCCQBj8FA2A22jYNr/bHIEX5QgkfvQnf/GJL3+Zvh05elzy&#10;wMToaGA3zXokC3cUStBeRoVzMX9hftGTUJyZm4J20SiWeoUq3HiTMX18HV/+8vto7Nu/b+/OHTSU&#10;Xk6bcnZD6uJcKVGaqkw2dgC42vEy8SC+sDXQoJ3WNmqkVncLPhZ9Z+4c4RMatuqOdkR7SxGBnNRW&#10;DV6wZ4zQSiGqcDoqk9EwpwWndIYphoKgAYIVm5bZ084kQuIK0MFFNHjjR2y60Z9NKjwvJRig1/8s&#10;Eh6k8agnK2s1KYhn5xcU939sOgTEUgtHbxmNW2NOHngBOFBHqVaYxEN+DRWxwdchgAnogQ57M8Du&#10;A25kT85ZVJmNMFm5fpmDZYQ86Jyge6FgSZhpBG3M4Gc/0l0Xxq2BQhuLnjUir66NJf7D+38bF1h7&#10;sBOn9ApLxYKgEDJ/yLJyFodNL4eSaHR3bdtJY9e+varkOL5rm2TTHXt2KGyj1/PM2at1HRwenfSh&#10;BNxWoQEE6Mf+6gt2ZrFXF7nxphuV0YiZ0TdoAsaVNx7maiXCCxepg7A51CX7UAWzl83Rc2fPKYQa&#10;QSilKMuIszOUXZd0TfL1OWmyl7AbXkZUm9KeNJUSz41nLSmAriwhhHcbq8kbPCoV3fUtQqvfNzy4&#10;41xhwcQeHSqHq8surVVlvpmamxN0cPy8PSYburgSSsBpZdDhiEQRDKIhU0Eur4mFN4uNAM8fLUJ8&#10;fjji7gJS7S/IpoqN4b3no8oGKqNuHimatRI7LRZBEmoQqBwbcV+ZBMs9NiX68vBXYF9FSgO/thml&#10;o5vb5ghcQyOQ+J3//iEFEk3PzJ5y5y+yocj+ubgwJyfGxRXTQ9l2Tux4+ctfRuOeu+7cs8d0rD3X&#10;7ZT3Qi8+Wk5llXCKRbPsehKxdc+eOkoDin7k5Ak7Mjeb8qyxJKd4+K0P07j11ltvvulmGvgbPB+t&#10;/drGtoWUwC9XXaoBUiB4yh8wJNWyunmxnuGk9bm4fWBwkFC+ghuK9sSMTwaRGEMQ4rvxFjKpbHgS&#10;0SU2nubEaLczxENUKgITjCHELgqem1+OXe7T6A4JVn/OqOxMORtlKQ5hW9j6gxhQpFapEUWc+CSB&#10;4JwRm081FHLWRGmqNkyy8vu6AxcBJMJiiSN3mYGvhMZYALiQgec6YChOzk7oBHkGaUp6PL4AsadK&#10;OCcVbCshPZLhM/4uPvbxR6Y9CPHMuWl5XrJJqdy2dWz//htp3LB/39CQYx/6et1WW+4qIcrM9Kmz&#10;7q95/JRNfbblsh0nu+15d29jS+WF7WfaC3aj2blZEtbSYMrecovNWlLflTwg4gXegKL8LS67zY+X&#10;qjT8zNqZWTPKw/I0ay2K32etmCabD3oYfc1aO83/lQ8o70mSFdKZeN8LNWuFGLiVQcYLbDzhlWsa&#10;mT+AtG+bWD7FlVaQ2jdKjFCx6BMaU0vhK2PPAp5SIa0LaWokVuKFolkbghDscuF2imBlcJrd4JvR&#10;dQdFm22Rca7jy4YuxSGxmrXrbS42ao7Z+RiSPNjWGM8lf5oOGFkEROgcoLBghsSyoDhel+M3JQSN&#10;z+Z2LY1A4rOfeVROQNTm1AJFoaZ8FI3rdu+40XPTXi6vHHkAjFkcPn503vOtnj5/VvFnZ84a5Tan&#10;LTcD+uqyJctKJT20LZdU+siJp2lgC3jta19LA3fH++4zwAFlljJoL/z4kSDFUQUMEHzGtBarhJ4d&#10;Wjsi1TfyfLAofiecjIZyadlpwfGASGj7M/DTVDK4fkeCwdVoWkEj2fBRlSiNqwmEt9jGSySEmNam&#10;nUEH1ZuwMvEWi/I0NfTkeR5HWnnk22DBoY7qmA+gPQ/unMH3MvJHc8DANqUvhyR3k0YpOb/t5np3&#10;1Q+ETxICW5YsAxIeItctcQgBrqbJimV1yNwvfT04RsbegnpqOyeZEK3lJ5LHlOlwk9aGF7P5zzU0&#10;AomDTx8PBZ3B13zN4Y4tR9tkJqxCaImMpeeeOSAPlaPHjxM5RmNhZVnB2fn+EPyNW7iWIwEwdhyD&#10;oa979IKEA0YcyRasgc8RaZZp4FC2Z58RdRPVIwPJVQ8iC/n5TG31NZm1RGt5XtXEimmteY66g5L5&#10;E/kqpyGPXh+TsLaxONkR08akcARDpc6MCeHV0NGrerroLiEUe502Fsu1ZLXQpXB9i7tk2aS9q8u1&#10;NTmDHzlbDtUe7blccDccz8eNf+Q0h5zu+h/obHg0ZzJMAuG12MaSmYBMtdwr3L12TC0z6uu0Fii3&#10;zyuqQraTQZv09IoRH1ANM9vaCZkw427jPbP+T9oouBdZEw03g/cdevqEOg0FjrLIh6C5Sp10PjZH&#10;T54io7WZradOB+N1pVLTM5OuJuQyyuSE/2VzNlkN0nOlGlY1L75crxc8kAhckAIjNAhgut6T3GD+&#10;7ZWT5F9jM483f2JGQU97wYpx8WUaVXkXrHheTjjtuakwaxVfxVj3JmwEmazxFIn90C9w1UhCUFC7&#10;gQn2wozH2R0jz+UXLJf1c2etGaKjjPUXHjBG5iNIla9Q40JsSI0sDqY/HTlXCdU4GljgbSgs44si&#10;vJmrgkutiow1LI2EwARflrxo1Ua2iegekmzKUsqmCn6cr2AKJlXOY9qQrBQNQE+iDP12PMZrO02i&#10;7YOF6CK81iFeV0Cj54z97EBrTVq48Pybrc0RuEZGIPGpT3xBjqrAN6te43NhGUunIURzi3NRbBb+&#10;KLYs+ntz4h3knRTu00vCEsFyzY4WsTx9rMT0gGFY5oKp2K8ifjX9NNDTBrK+3CN0iTqUylsDtca7&#10;2IduA8hTsjzVNn0pkhkkSP104wrklroAklIiCeGcQ9QXtLF2q+hR4zGtZUGre6xyAV5mj3ourdUr&#10;xvEmuCZFtPZqPGNESzbepI35LYIIhB1LR2IhRCm07I7ryH+yJwQ7rZKizCWE47N1IbjEjYV83G0s&#10;q67fkPJOJtY2CJRLCNBUqT7B/5WEc06V8fCKCo00PSLXzFoSFTAQyqO8081HSc8tLC8oYReIY0xr&#10;iRoX949tY8/VxkRrw/MaQizQ2kyVncTv/c4f6W+qWYW85lGkb2wHv5BrO016ErscieE1cBi8Yw1X&#10;dXKSnlOP4tOKqScpovIiMiMFc7IScm0TPGI/hL7+/ltuuYUjiLwjHt2+0aZ3aZ0XNNFGybYjNrKa&#10;tZebEO49WHMJAaFFVgYSeSsrOuJMf8I4KaKC5FqeLkixNl6CS0NIvreDYusd4B1bBzoGlri8+7xy&#10;tuzDz7cpV4PpFn6ujXwEjuqndDJO/KYZplNJZy8MgUSNa+7POb2aUFRIhWR7jhQ1PAWD/STCEBCc&#10;NGuREIJcK7IAiVIwAqCDI+5MGEkIPIXkWoNyXUKwEvUS3Kxq2XOeUNdkeelooh3SCJGkTq8yltEB&#10;biWi8HQx9BHNWuv484/dc+68+cfmCLwIRiDxIz/0r1AebRVW1kIoWDEf1MxOXYGy2VxGRsvVapCg&#10;YZXyD8KHSB635GwKfuKepxsjoXw0sdbAnGgQYi4wwcwzZUNJLXWFq5mTE5OyjQFHjLl9eCMkQakz&#10;4RTOr8kdFnRhu5Q46WUhBftVwxPnQIemvLo5ocgqTImm0tdjjAJaK8JpqayUbsMydAcbVVTEC2Ky&#10;TimOaC2qUlB4r0JbuBpaq7swXPjV2pMasQqgbORlQkxWEIrWZ8gB5JQYsFKtqDFbSYsP4OElQa7a&#10;IlGaO8dEBj90o4jWQrgDzfbxDKk5IbUk0bAudeBcQoowsLm9M5MNmcERVEKer4zciWIQQAIJ8pSu&#10;meq2ZElGwQsZ26NcdOYtJrETUUeIR1xwrmWO3Ykf/7GfC6Qby56izMhx52+u2SUS295crV4PSUFq&#10;ZXUiReJXxTYODocUx8X+YNfO2nGu0GiZlAzMXW/bjOf1p93KYP7CPmthXr05OzI+vvWuO27zqw32&#10;jW7RQOnZLtm4u3Nnshb71mqkFLVnuWOvmD42XKbqJd1YP4uz56xRq51zHwnSJ8ZCZDQhYgnSoBb9&#10;PtZ5r9C3cPhq5NqNr6Bvuw7XXwDYrU6OlH1zfNJXMnx4CS6Jni6rNHDRtJddwTPb3/psPanpWwFL&#10;cDil3Qlrm9mmB0TU0QRgkYbayF52lE1183jj7WSEVUUrM+2h7XbriG/Hj08ibn3VdtuENhIQqTEa&#10;Jb/qRCVPupmifpvMBKezlfJqJMaE2Y/wYqEk8eU2G5sjcK2MQOLf/Owva4JXIsiXUNRoWTCtnTdF&#10;Avv4QEjiAkoXljVgZqC+IWE5jkm2vOA+joDybcNzsdhpzmpNu3DXIRyWCx6FDIIrWgvZ7h82YzKO&#10;NlcYQS7u4Gh9JRBFAr+V+gUJIWKXVxr9pkewETi14IUUraDSySM0sICQTlW/erHRWo2YPV+aJC6R&#10;hBA7pnmfPerdhl3CHsly9BQUjlNjtpEShlAjFb7i4xOYEqTxhEcmO13g1JG/TtfTy5nuFbLitRKR&#10;ZxxkX8OVal+Z1kZFztbTWkLE9cORWkXP1U3n5KvUijDgRnRxqH/IY54KEmmtjiRbSfzUT/97XWXV&#10;SpG45EFAeSgNBc93156o6trY6GRI75/Aq8hGgQxqGoUcpFvlSnxWmYnZu8c1Acf18HFh3pLTeEwj&#10;fZ6YF1PFfk+Vimzc7+kUEmaquKx4GmTKnuZKSJHSzVLpRncio5Ce5Yrbmq0WeGU0a6tnThzmCGgG&#10;kIp+pTCEdTiXNfVVHBq58U1eKAlBbvX+ZDYUJlYGDI7+WJcs7s89BGyQlR3CB5bwOOXsqTaD0f98&#10;zdB++8qmsUMHpIwL8kCYf+BCsaQriTPluY84v1I1oR8Hc9W7sxuFf9cJBvGRiIHHrpuxqMAP44O9&#10;rUZItmz5ePU4QTHgoVQHhJgMVUfM9pVUYOL8zMIzhw5tSggbz8DNb1+MI5D4yZ/8JdEGlEqhAcAC&#10;qteVsUwcwakg0o6DHS8ODiFXQ8gnl+zq51gbbElZXmv38cH3x0mVgcPOTLBPbPU8XGjuRbLDeijO&#10;9Xuuo2H1zAbN3EDRlucZrdaSUnJ0ySGqAA+ojiuCG1koPANXrVqNae3UKZMQcJ6WY1qcLWY9rY2T&#10;vsSuohv37etEa4FKRPVdQQnamGz3cDkCte3J5Ynbwi5tx8tUBJADRsJeqG8Bi41pbQzXkMJVMXPU&#10;A1G1x5oqnzVBG2yorcRPpEvFUGyshF2gvpGjeozXXpbW5k1CcKIZZQFjeAPRRXwJvKITMhA32zOe&#10;N+jAM8+SVy7xQz/8E3qaieu2K9NMJmuWaRuLyDMBsUNvLlkgL6LPlSh3EHnKIztKCCHSnyiqcZK9&#10;RI9HMMOc/FcwL5Ic2ui0mnkvPUPPbthlsxZLxMDQoI3+FSWEaPDbZWQUf+YoGzqdv7pZi3loyeVa&#10;RIUzJyxmDiw+JGYz/dxnhhWe8Ya1gswQgwlRJy7/7ws1a1UQwIY95J4hKlsLNWLG9vTBaqVZK0Ct&#10;WQ+ixWqFwH8bpWo2mIfSSdRzX+TJYOYknlucOh3VF2LWyqK2VjOmzGuSSYQXV29EaEAknkayK1eM&#10;LXkxAw8NT50Vb+EgknGQuLDsSH2KHgtJQWcDO8nt6elDxzX4FDZ4+OG3bEoIG8/AzW9fjCOQ+LX/&#10;9FvqF4KBFnFc4Go9aRH9qKEBOdFl8Sm9ApkrQvpYqm6FAGJfyri3qYAvURpJk6zNxOe0Fkk/oNmZ&#10;TL9XF2Otj4+aEsZq7vco5ywiSqRRXn7YOmsk+rKvYlqLfBKoxZVN/J7jmyzgi+fN5wvbpmgteoYQ&#10;Sh5Z1sX1tDZkqb4o/unKb/OForUZd/mzoYsU024UvqLjJjCk3aCKKcR5unhuo9qQLFGuw97teDlN&#10;AmD3McgEvxEFzNhFouxadasvJH068Bkp1swKlD3dhQLN0XPHxoJ4ICJT7YVUIxEkfDlaa6nBxcAj&#10;G69Cgm3wO6F6AG7wcppN5/oVzn3bHXffeOO2FDVwzOibSpLN1szavDOLJO6YRQit33eez+xOYFjt&#10;MvALRalhM7kMHgeJHGXB9S2OqSTFa/f0ZorELJDVPJsEXEllMJ+kG+lEM5Pq9PLDVKePfOfZAfKY&#10;kDyOQCG6SNUnlgHMDF6cz2VZGJRP1fu44pagv2ATjKfbjPTCgkR15VlL4jSrpd6hqAPnI8WVVxcA&#10;rbEYMVvj2UaD96ZFGwcbGgZy4X1s2LWrO22jS/h3RGthyzdzPh3xnfR4eiMhXVu7m8kV3CSUIAsE&#10;Z1qvO10VCGK3ok9WRibZ8iRIlosxkzWHQyspH2oI873BChgszNpogpEe2bEG/8/KqNcREa1kURq5&#10;gt9yS4YbKmX/GXpjO1GStvvP4PaePdF3f4r4UHicao1YdNxlTYdpdZk4KXLq1dvderun0sL9N0Pe&#10;42J/b2l4OFssXrd9bGzLUKGYGR/tH+gvbUoIzzt5Nk940Y1A4lf/8wcDgAercEMuwEHsGidXYkuY&#10;JcGg33Iy2TkR+2ZxCdsjckENFbrB+peO9E2lfrBrSjOoVFfapo1RdHz+7EkaFFK76YZdNHAPv27H&#10;JA3UtbEdhuBeeTO82bpk2U8EM1+FNlY39QJmujBj7gdm0T1jGIJlKY1SgEkJQzm7qPG3T2uxsK9/&#10;fDfkui4f8QGQ8l6HXKCQzdUQPesjXFMaDvBaPcVyIi3n/Vy2V2+QvKZ6uXLZ9hcUZIbYCz62CMj7&#10;zOhxZLaN3QliJSzuqmTI524XHiR2R6RfQQPuSeKp7mMe0hj39g9IXy/1FxQuPtRfUC23VLeDP23q&#10;4bc97NBvh2zDfCKn5kljQigc4gY4MGIjudGSCcAQNNh8sjfZTKZaqXwaVMxkBEoiZpOkCErmkZsM&#10;7KbiDUAH1uZuARrf00lbDpcav+808Wq0BMUkPT45XVlaLp84cfrIs4dmZueffvpgPpWYnZkFAtsy&#10;NgJwMzgwkOsHrGHEr8QN0J6RTswgxrohEMRkbYPWriwe2CvCYmflaBu1Bj9GxlhZXuAnCFiNalVC&#10;reZE4JD+qq4SOojfk0nwVxCC4ytfKmxc+hMibpxlw+ZN0DSboglccHg+IQJp2LHFJ3rZHMsF17U6&#10;9vD5KtZIwCvKU9ab9WYbz9d2MmVD324j6CLNs7nwYAvBwgZ8c3YePa4LJCYjumyiD+uAxx8hXmtV&#10;89OC1ZXOMGZMVRPYvHv0DWkRa5Vls+0QIkGDDD0kP0a8RMyxWnedZKFOpHw3uVoldzBOzGhWpC8c&#10;IAPe0GBp69YtpM7u76c8RxF6WK+utNpU5motzJ9dWp7blBAuoQubB170I5D4T7/5Qbn8IY3LcRgl&#10;JUCV3W5UnyN4YGVzobIZAYvy+bK80spxTnYruWn72sSfa2nR4gXm5xfwvaZx/vz0zPlFGqdPn35m&#10;ykSF2fO4C4YEbO96+K0cefCBB1//0AM0cEgY3bHdLnRFJKEhhdpK8MWVOZ4XQ/CqMrAisnfwL7LK&#10;yeMHrYHh3pmUVbVS8lCKygQTaJCOrl5CkMSi7SIKGv9pUdrPpceX0lowF64gtFibIiC8j242J4t8&#10;VJ2GMCyOKH7QM6DaU2DQD+VaqQcmUHYdXhv6eSG8NHQ7YAHr/LNk1LBbu3H+IrXVekKxea8lc+HB&#10;4Vihb8FOG+Lvo8Jj1FVX/YFeCxswoIB/FSADh9fJiZ5aqI5YIbueQ8jLi5iiktmu1bRlp4waRWzZ&#10;ER2o4Ka9USmzryzMry4usOfTwAId25MdrFrshUy3L59kpz5Cvb7GjhzAvry6Mj1bYT9+au7AMwvs&#10;hw4vHzjaYD85nZk9P8/ufIehtNEcHKAu+zC1amBg7GapIr+7p3i/wgZ44Duvh/eqPSjbV/6Rox08&#10;K5C8ofIwMv/d+lLwG/z4Kr8Sw42QjdDYWNKIp6wx7WhrwYhZmUxvmHICpKhdqTXYy7gFVOvssH4T&#10;DVzw4ltz8BUv52VQI5Idea1LeQfLn4dnCLsolGaegwGeLC5KSPO8D+jZJDs5fFnRgvCkJGtEIsPe&#10;1zeELYkdkQGjBDsqTKOF45SBc3o7FqiITbVaWVtdZu+mqaPXy47H1OBgyfbeVC7RYE+0VnPJOjvJ&#10;8tuVMjvz2J/PqloiEG5KCM/7pjZPeNGNQOK9//LHZTRj4cnmi/OWyDLxiYFgUMfGAxMmtu+STSGT&#10;TUtVXFtdWVoyvn9u5pyiz0+fMmMpEdszM3M0FhYW8VHW4s4UzeObynVLFUP7yYg/kLWlDzv43u9+&#10;j11/cuKl991OY2x0bHjcTk54ZZXL6VhwQZcQaqiH7r9n9j+XZDwB5eU3RWZTKP6cdRKV4rRLCKil&#10;lSVzGI/9EETvdI4I4dXrZHEtsUtVuvUSgnoYX1yN9WVz5PNl3XBYxrLGehVzK7gVamwEUNlPs6uF&#10;zAydECXWIlDABYNyu6Gk9WAIepUp1bBbF5tF1XEd2UBCkPjHHIB20+DidTfXmpkjRNe1ZQ1++sDT&#10;p08bQIR3wPbxMRqSByYnt01uN5hoYGJ/8GBJYSiyN9iqhvpzxlfkqE70noAO1/9ozC8tulK4uW2O&#10;wLU2Aol/+UM/JLcgIjODggXy5QR1oK8/SMe4WjgZnti5R87Fa2t1ReTOLi+qXsWZs+dPnDhB4+w5&#10;I1ogoJifNBrJlDkcWRinvD8bjeFBW+7EmW3pc8/RdOabXnMnje2T2++55yU0KAI1tMUWaMbldGIy&#10;LhnYQGs75ap8Sc13PbiHb2hUs5XbXZ42iy4Pfu70URr4bi5MWyTZC0VrL6agBqe5yhvVF4ECra/2&#10;KHHWTnA4ynpiX8vAHrKGmtEqrgwaKXyBQqOcxY6rxkuSql3VQkl2e2EN523nSLlcr4BbnGc1pNBI&#10;CbtXQ2vT7r5DtF8DIFRFRNr2aniDcws2Dcib9sTjT9A4cPBAq2Za+PYdN33z27/J3qk7+vX1plUu&#10;fHh8v+hoExFdVTOqZfkUgLoGFx9ouatlSPN60rPnpw1i/fF//s+Vk6yQw3Jm12XGqNQ3tVCkk0Lz&#10;dYO5xdUFDxicm1kkgTiNoydP6MhaFJCUzds8Y5anUuZRQAykjhAO2edZPvE0Gx6wR0Vz7E/Z9cEu&#10;dozZHUeGh++522btAKqZz9q8Zm3mUsdFdBB3iVwNsxYwg9A7O3kDCcG+tq3qKWfQfKc8lgGfr6UZ&#10;QzxeEAwhxmsZ6Iu8GuJJifaq1yDzTTxrY8nEJ69kBpQQzWOb++p/qDhnOVqct/J2nFNLHsC4qyix&#10;lqk8blwYDMYFMIRQoC+RUUgWCyEqFRjcBjaQEAiZ0F0oK6POt02T7yEx4W9+8LetZ93u+LYJ/v3J&#10;f/2Tf++7DBeKuflXnnyGP7/6lUeDK0txPIBO5g7o4FUHQ7QDOPWqjgAl4URKY7lMVRQzoxw8dIiM&#10;XpsSgqbB5nYtjUDiZ37kx0JsLXV7vXYUUjMtX8EtFWiglHjZ09IsLSWnPF/xqTNzJAGncX52Uesj&#10;8rfqyfQptTLFq00wQOrI9NoR1k1p2FYztHYkb+HjWO0yrRW/7FKhazfinNe99n4aRJINbzVtrG/Q&#10;CHZPzpjAczeqUbiX1uqqJIR0tsBd/ZzLhu4859et5SX+pufy+SJ9yZzbll8QWhsrYfHV3CUl0NSL&#10;dDuN3mXPFIdBdAgptCJDrln3ohJoEuqoOiFwVLoyhFBSXzJTEF/OlKJEp1H1EUPE5N0WZcqIyeIG&#10;tDaXssuyJZLuId1sHj5q4dZf+cqTX/rSUzR2797zG7/5GzTuued6Tx1/YZs5jxmy57Of/fNznhpw&#10;YHBbSG2dyEhEaUcRWgS3STDozxckCJT6izpyGMGj1U78l1/9NbEVjq6umKs/GcOpM0+DCbro3J8j&#10;q2X76uCJ89j0bHQSw5rZoHEKfBgYHlOOmZ6cTRq4/8DQMA2scjiB2ZntdqbXvRqoTNuyZ4bmKwkN&#10;mYtS9SUaExPbvvmb30wDuWLn3uvtOu64SNnM5wyA/RFmLXEICvFLZotRZPmGRl2/UMez7iE6nj7u&#10;cWPl1VNHjH+9IHJtCCd0jf4iZ4awwn2arp++MrdaByLswiDUKAzuQlok7zw/TEaJ65TCAjaqhBWy&#10;CiWSwO7GRQulQWLyaLSyhsv6WwiJ6/AoiGetxjZO07vBrE33mOBBPZLFRZdAWq3PPPJVGm946KEf&#10;+eHvueQdhQMHDtggKyX9yZPPSEJIpvoCouLJl2zDycu9DorFkgTcZrUG/aKxf+/1ciV95sDThw49&#10;sykhXGmoN4+/eEcg8YFf+Y/yplmtdDC60jh9Bo69RGNptalU2ksrqyLUWNVC9CYJOfwIHEoJQIuF&#10;nIjuiIfQkI+j6FU/xbNs3bB5iLnBjV4miavhjE0DYl/M2fojXfXb3m4i/PDQ0I7tpmkqRUhxeADf&#10;Mr8MjhfOpIh6dgeohFULdOqAWh2yeFzFUlQdslpt+vQJGiTUXjhrCK65ldSNq6DVRpn5jOHbDfFb&#10;dadyu5XSXrtWHpvB7GiwPOFBJEAg0FoeXWIYgGuocBaChczRyXqCr0tUhlJgwHprWVwyPGYieB97&#10;l9wu6Lq8uK3eDlKAGgOjo7wIGrV0SSlBVyrLgheshrIy5EG4/QEz6WwkroQcoDis6HkVMYtev7hk&#10;PIpHXnJtiYcCO6Lxrne/+60PvFQnX9icpp569NHPfOGzekY+U6W+kN0nlRdnqHdTwhDyQ8QT2lxK&#10;FZ1p81WjtXXchMlbb96pI499/rGFhfnE333TN2lqnj2/rB+3O4G/NDuZUDLO/cb5CvVNglSxtxBs&#10;xyWOGfsuFENUd8VlCfNJipyjQ75f7Ikar04746kSTBX1cSPcYdsW6y5T/NWveSWN4aHhndftoNHn&#10;YhmewJFoy0C4O71xOkdhiLfW9EW6DejB80sITB8bx3r9/BkTZykUM+8ZbRmBZtVeDHMr4NsYM/z6&#10;Zg71XCy8Y7nfxzZb2frNNz+CkCRWMvMUGuUQgQsAllXa/SpTWV1Wln2b3ZpCdl7AFnR9K+ip7Hfr&#10;6n6RG5YjYEDKh8zlRVY016st6ug67BD5GNQyJUkgWMmVWhn38JA2QECY901cGLuKzglBjjxv1BNf&#10;Yj0kHkz7YuAKxV5r8OLe8fqX6zonv2qyFhTwg7/y72iAKt50281+jnV1cPukplAqGyQEki+pbOqR&#10;MzN65KcOH6csEo1bXnL78PAQjfvvvU0X/4uP/Rl+LFdBlnT65rY5Ai+aEUjce+9DSgh+fn5Vqx9H&#10;XLBVGoTjhPjbyEEpmcwFEltMi8Si3Am1hrIKY6s3HDGG2MiF2QkODStRGWU3L+aNMMRJ0GmnXTmF&#10;br/+odfRYDVfv9PsfmIiQ8NDmX7Det3c6LS22ZBPVqrQD+5qR+B3lzFGXH6kCVKxrkJrp07RAEM4&#10;c9woBM5fYN3WWyit00tX/42AmWk38ndW1SthF3HNDNqiVYT2hJpEuI3Kmz6VikN/RU7MT8ivL3zA&#10;IF6ntTREaxFICq7X2q2jiGjle4OiZzqO7WcyVA/VrxQfFrJ8cnsVHiPM3/nbcoJcQcFbX6SuUOi9&#10;kBbX+QCEW6SaMLVQXzxiWum0tZAA/SZGYvu93gz+0BlPAUYHRvptGsAbP/YH/53GieMnBosmV4yO&#10;jhaKRi/HRu0na62UtLHCQL9ebrp3gDxrNA4ePaUOnDg3J2PW297+dkk4991zo/KK/8VH/pRggsTw&#10;0G4B0fVW6GMvjriuyjFGIctioRByn2fouQ1TFltLyIYePKCpAi6JjagkGy/uGmZtSI8cR/Ejbaik&#10;LiwjVlfXyua0wJHXvu4BGrt27d63xySE0RF71JHR0VSvZB1+4T9iEvmDpYuDofCavdHnx7z8Ij0N&#10;x64ZmmmXEJDjD331URpICG0vXo7RP+RsXJc1lmR99oDIg+4YoPkXFyJ1m4L1zdIXhUyAoWH8X1KE&#10;rQWt4SDyKqEB80+zlh+ah7tN/US0tplDvjwSRI8LJms11+wiADutur1MLJFSRVQxjhehyWqRdb71&#10;XbdXk9WwHVcVmLWaNHE1e6BKdTKX5XW7zdJTEZNnoK/PXro5aQPUmFTTqobkwamqEylAmOXZM37Z&#10;Yr5lA8hojLrjgfuJ26+Un7Pq6816MjIkwaPcMAmNxsJqTX27/d6X63EYT6Xjvu+mMadVPZ/69ONP&#10;PPHEpoSgMdzcrqURSGzbfleAphO2qmxxpEMO11w+FZcDhnfzVSKV1/ogjUewmxtJcsE/SiirTGY6&#10;xz4iyzuLT2kaYFWlouPn+HX7IUv73TIewTmvfqUJ9Xt277nphr00kA34HNu6JQC3OVaqXJNYb1p+&#10;MAqRbI5soIf5vWUR7XbrjkzDT6ddQoBWHT/yBA1EhfraMg3LW+LevRb24p7pxruFVRg7dycsl3ys&#10;dJAYd+Tl3U1UBTeaL2qUCkQk1k5zFoQ2pl/F3luh3CkB0BGG0J8yDgvZE9+ESgM0qNtVCJRT1vlF&#10;6y1ud+WKDXtg8VE2wTgCLD82IbYJq1TNIgiqTLuKnKLR31+SSsd80EzIO+6BGJAv2J9MhmTCXVYy&#10;aQJ7NCayJDOA+EXrt4N9LjGSFMR/btWTXIQT1oR1Wpy8Q6iNQ/6zS6uSrNL5/r3X20vfMjkp6eXM&#10;qVNbxsywf9P1kg97Th4788Uv/lVi4rq7RZaJE1fa5ESyqbqm9DXkq+uaFwFHgKY1Lq1GLRg2orr0&#10;Po2tc2jaeh7ig2iY+hzlVJOfG9csud3BTvY3ZO7KTZOtyXj3spfeS2Pv3r2atSrSu3XbOM4LNPA1&#10;4DXab5g3IRgwYBe64JW358xawtY4E046c9ZmLXrumVNm2qG075pFktkWpw0k6iq6bNQIeSN9uUah&#10;7WjaGpNcviv5kuAtJYtlyornMhbCEAj6k3semX7sXswbJTRuk3DKxs0wuBVHJPFD8iz1yANLy7bY&#10;0LgBCexkMlq7xyDzj+oXNDQzCC8Ja0NjxZl9g5IQ4hmJFKtZZYW0vA9kq9I5vH1BXUMlmxhY13QZ&#10;pJeU17cyAuRwDaIL0Vz2yLnsWtlEBU9RYL1FjorBO+LIOCKhxfx8ZO9IBzG61rL1wBE8WTUVz88v&#10;ktLYzmm27rzrLhr7dtpx60Oj+9WvfnVTQtBobG7X0ggkbth/n2Z6AacvV8uQwXUkm00pVzjGU6HW&#10;APkiHjh6h6yRUUQHDFV0PmdM/DlbZLok5DMc1xlGjuXQTY67hhE/cpPec/ftNPbv23fHrbfQmJgw&#10;JGHHxDbpklYcNZgb4rtsIBVc8iYizqCyItCzmNbOzRrRPTc9vbJg6LUnD7Ml7WVFAoAq72w7GCpn&#10;uLIfVbPhDw1XJks5INGVUF/EQlGj4LZQWodkeoq3cwSGoah52D3kk4QxNKx4TdmuBvOdXzJlBVbb&#10;rBkZRnvGl9QaqFPRzxVAFhwX4flCWC2I10YYUiyBBHRbNB7yHIEJVpuAI2YYcjsRLFdH+nvtEy/+&#10;OI4cd3CNWyQjtQspo+7Wc5fc6LYM+GyqVU1PGu7NojEhFDwIRZmM3LgYXk2qZDqrr44ePT47a9r5&#10;3Xfc9urXvIbGy156t65ZXZ47ePCZxGtf/83B957EJf7kgADKfQSGJaUYQ5hGoUIEj7zoidAONeLC&#10;pGmZw4ONuxTPIP7qVtEWz9qs0u2S6EbFVQhD6tiD8WLuu+cOGvv27b/t5htpyBdzYssYoXB2Jhnx&#10;nYsR5LDOCe65t9ngL8m14EReqhK0aG7aNF9iGWZmTtA4RyGgRRuvWAqPZ627yIaH1ayNSzoGn0Me&#10;R8OFN0gYScsXxREQhZABLpMR7lMuV0k6TUPKMjIANZVoLMzPkwiRRhUzR9XuYnKtOyTg61zM2hSB&#10;uIhBs0E91OCV241ky4hq5Boi5hMCoUFSLLpKJOD2gglwBKYsUw5SpmBNRALRL5IKaCikoljGGq9e&#10;wVNByMJ9W9YTKFa+aEy80ajXvKABQxHqcdRqdSE2jl31FoJEV25ajDtHkNVlpSPQXJNqeWk1ToKo&#10;c3Zt34rQSIPKOeA8mxKCBn9zu5ZGIPHQ696qVdjymCRbJWZ4d1yQPDLrwppttZFHQXle48rTcZSR&#10;55iyBeoLIZbELx0MCEDW06laDQzPBGprKO28NZMpOTTIon/ogQdojG8b53N0eEjJSPqLgR4kYEPB&#10;Gx+qcBVrT94L0c16XGWkOvCauyzi2nbs2WM0MG5XVhatb1j220b8yKeugA57asGlFhkbFE3+bHVD&#10;FnnLGOrDhZUmNuSGH7a7EroAUlXUjRQbKk2MvzOfwOyrtYC8ijgygFlP8881cw7XwxIbTuvxcSOs&#10;WF9lXG1ik4QgCJYBETtGLdddIPXi/qMj2AcMAh8dHRZl5XgQFYokKLSrBRyaRuQP6YqidyDyG0nL&#10;Q43cAz4mkOGGh/Ghd+I0qS6hZvmDdLoe1SKRMme/sEYlsRZ8wD0HiT9C5PIRpVRbXVqUu8Hc9JQ6&#10;uW3L8J7duxOvesVDmrUx+7tQNpaMOc+N2SdOOYizKo5gW2QoiNOXRnLARb+NzjdememJRscD+mz6&#10;etgjD9/noBgDuvu67TQEHQwPlvpdOyb1oubxYH9R3KQ0Mmawvv2YXCz+VtHHtdiUts02gpv9Lepx&#10;OM2HqbKywk4DNn3k0FEaWM+X522YYJHKLB0vP1iVBg5gQChPkNc9Px5/xsWYPM+K3Q4xXeUyV1bK&#10;EmeXl0MwyMzcbHDgV85g0ue4N61p9F6Z1pi7S7EskkQQuiyxtXWg1SKZi3rSVxr0nijFtaXqt8dZ&#10;XFYtTtxHJf7dd//9waOjj4gVF16LeRmMWE6SsDGAabHxpCJbXjDKXor8LmxOKQgR1wh5NZDMxhch&#10;EkLNCQGAYd1HgxnZcn9ZJKK0SxEBlasHFKXcXYmLCcQ+k/GckUDVqFc1tosz0yo7Di4JcHYVVMp6&#10;vrltjsCLaAQS99z16lAgJNKFlbXUVonlyBBxCgbJ4KNl30VwwIVnCUQ3TgQTk+F1cXhhkaQ7js9Z&#10;Mklfu6DiJIZy61+fVyCD/Kvsmxjr6FBp+6SBCfv27BSYUOrvxZuRxuBAQaZCeCXYh3UH7Domuhfq&#10;lklCEOkl/5gThuXlijNoUPrlRaOsU1NnTx89TIMxUUFWOiA7KnCjNAMrM+dqvsYt7R22q3UCTIsb&#10;V8W950i3IQa9ulwR0V1dqwS/qnY72MZFPs1LPJLQXN81R1AnsYZLRJHlaZcHIEgkELRfWQ1RuzVm&#10;GnJ6+IMs8bm8Wsc0QGP79Tds324s657bb+tzZlWIy4GkglEJ7TmqWR6M2GZrlseF83qT6PwuvBQB&#10;BfSNPN80GJCG65TYO3hYjUPdvbwtH7+jPZBYS7kaASzdtYoI6mqUizdO1RPTcvuVvMIbIcgRu4pG&#10;ctEjaBIvueWlwcwdTbe4jplM5L4F5Y4UcPo7RgOiE/yc4M9m9/N2eA2Xztpcj/EmRkFZ+3hn2bxd&#10;GU4BSK2fK8mhsKRSISufdpLfCIjeMkrBXQOid+8MoFj/wGCfO/RkiiHDMIxPkz4ZKkpb0zscGSZq&#10;y9RY4W+4D9X2aBBXdPJZc6Nhm18wz1G2pRVH5apVXY1Xpb7JfYcagEJwmJFyA7DwZOfU1UYzRB02&#10;7GE5ks0VAPdpGDLgL0aZh5EfhKCZZKJ01giRSvhgIY16/fwtUYRM82GKLCzMcqS3t29kzEZDVvvh&#10;kQkN1+DWbaGsdpZMmf7uGuQHss6z8jQ1JSKzkd1FcbzcOlArReRix3MRDKG5XHHJp1ppuHGRMek6&#10;YGevO/KK1KxlcKqeBwNUq+OmEMlIEBhdvCr5w7fY+CczjVlYvFElhlbOk+3gYGnRJpt1dOOB22xc&#10;QyOQuOmme+RxZ0J35MetB1CRS9+wBlibBGBB87ikYmhMUHGIssVHAqlIP7toOMyy3zV6A5Yp4zsE&#10;FZVAp2WjOu3yhJScTjE9Kbz1tSUxFEIyRXQnx4fH3eoLdSGOkgbSuszo7rNsjNLsk3o06W2OetrW&#10;rUMurFGrrVScOlYrJ48bmDA/P3/k6LN2SreztGxfAakOeC00WLzMmChbfK6W65BWGngCKHhrbj54&#10;N8cVOxo9LUHgzSTQuz0RHVPKH4isPSbOCS4GOJ2zHtH5bt2OYFNoOIflyIKHErDNri6oJyL/2L0n&#10;tk7QELy9fecu/ANpMESyYmDuDeVUG1X5NOLhLjKPI2lI5oLu7bKQ5fv04SIhrJ/QFW+Bb5Bz3B+c&#10;TGOuhGGpDk6bCHmBh6y5H4plzvPQFYhlu2EsSNdM9AQFa3kt1GBc7zApdRA8RE5zhqy4I6HKqlmX&#10;/HE2tTGNxuZ2LY1A4oZ9dwrkQ/CKzIBB4IhpLWRCX0Fr9XCI8hc9JbQ2AoDsG5bvlWgt32Lgsk+k&#10;e78VMpCgHDbRWkRtJYkOAT9SB9haodYmi1JqTSbRHHW3IJQz3HBpQGCEO+IvJuBscts2uReJMqUg&#10;2+7x6ZK3UzY8kVZNeJ2bnT3wtLnRHD1y5OAzT9NA9ao6kooMp4pIaCD1aqA99mcjpOowpdJlO1zC&#10;hIJZvkF5DlGXQvIZGaud6MZORcr44rUSnOOZc72RGbCwRtkaREpPL0+Fx/d/Jsb37brxeho4H4/5&#10;s4+PjxdzAS/jz0JvvwxgZGPRy601FkXGUi0It+tYcSHFCLnDt019o8KyXiVGej4JAF5xZyNSupPG&#10;2fqWzWKY9SdNdOs2gEiipCOyn7TbtaZbjO2JIpjMPcUkT3faAabtJI152ph4AjOdIEte3Tz+baiR&#10;8iMDJEF7RnRxD4LrJvbsu038VBFI6kqIE5I13nWvSDAIE/qCF5R+4+b4UGBSLN4zUIevLhEVEh33&#10;P4La+1fwg9hMnydjudsMO+6dLSem/nwon5lOtZQgBwRRvANWjtWcBhmlQz7U3pAEYMvIqFzGqD8h&#10;5GF4wD7H0FTcPmybNFmu5eFux44ff+Lxx2lQ9vKMp9ljbTRdUsIA22nZaFhZGbfIBFtMx9Jw25WS&#10;kYW9W5Fjl8U5yNEiGhzYpn5FrnjN7EjTIrTBLsK7ERjM6B3xeuqRQ6a6a1Nz700vueUlt9LYsWMH&#10;CTTticbGevNhMdhvux1p2KT/l4JV71mTZIJjeYiMiGdt/Jq6YbGhlknUURFQXLa15ND96x3rAC9O&#10;Dv3IjbWqySrgxDU/mZmX7NorY1nGuvsFUN8w4IA+VQBdArYQecojcHgnyVqqyRMbe1n/Cg8ZHB5h&#10;rW5KCJoNm9u1NAKJG268I5hGjFbaBLd/5BkTFeq44KtFOl9ZNS+Z7ZCTwPsiWhsPQ1yU4gL1bRpd&#10;dxcNp7WW4d+JejKR9RAlvlKxUv2EwlshS2mqBcpjqzzRFTeBOEXu1UGEp8yIMKl8NieD0LYtW4UE&#10;bdu6jc/JyQkRXWjm8qLhf4R9PnnABINDpIg4aMgX4E4mbSScjlEl1U/GnmrdtooIrpQEWC2dl6JT&#10;I8mwN4rFkGbLXIxCtdQwtgTpaFjcK8spt6NCiwsLSpxa8fCV9du2sb0/8dM/xZE9e3armhXI5fFT&#10;J3VOqWQPCGHrL17oUr1SDp5MPWkpWJU2AeUOY5E8zIUWAN+QJCBCPGEmoaJ3ZVU/1zAGvuGIVSdl&#10;pB3FtFE3vRCRQY7RJhpFNt5c0rRkEx7Cs/J+xT180kQw7UItiAogYnE4dGRuDGFdpJWWiNg/MKKv&#10;sAWaY9Ou629R72MPQ3O31vSNJIRYwKVkeph5kUkinogxi9fc3XgL7zJKRBpfRIWsbLw6bTI66uE1&#10;KHKeAhEPAZgGedi07s3hQCYUM7gbk6scHdcGt7Kk0e/ty2vW7vFqvSjapZJNfQS1I0fMpnDixPFP&#10;ffKgX4S7aCGF+C2cEEJQXjpVc9HNQgFdzI76FvkneD1wO54dDCmAmtWwfvIhDp4ia2K+pJPQyasU&#10;13L/B4pkXDRoL7n9bo58z/d8z3d913fRIIxs6pxByPT20OEAKouI0BOJJOG+7UZw57eSRW6PqGKk&#10;9b5Fwp7naLJp5XkEbWzn5uaUWoDpG6zN/ltOkAsYg1l2tMS80Wu2uhCs6u6YZqYEh2ntLqo7y0Xd&#10;ouHW5tBJ+y2FxPzP+enwvOg2kdNcsBjjUyA5CkFMABc5b0NYTWnALcyb2+YIXGsjkNh3053B4ztS&#10;03HnvFhCiKpM4a8jAkNAaYDfIln+amht7Ily9bRW43mB1qJdhGin4PKbjTRfVGCd7EUI3Xm5URHv&#10;Xlg4LymIWGM+8Zmq1gxBxPUYbJUGHtilPtPKLTQqoqNJwdhR0S+eVxU7eApuIZLDpwWRSfWO8nJW&#10;WyFDN+xB6f3y2fg6oQBYjch4Z6kHDhsqHG///lc/+E++93+/0iz61Gc+x1egmMvumIY/mroHk1Xg&#10;UwQCBGIURxoTARzLgeq22WBdAbUodDdE8WccNxYgI6XDaTblCowwlnPHMSx/orWMc6cVkFTzifJN&#10;LuRmJo4KzllxBhMw7JM6E1K5Ku7qbp2PnHJiyD8O1s8UiuSE5ZwdO3eL6JIJDIaQuOnmO9TX+PWo&#10;/JSuGPHwMArMmej4unP0ziKyvQH9jnOzXc2sLbn8Gq8NLS0ikEIGxShGL52oR3LtBVf0EJnUiRKl&#10;J0lhZC+m2XL4idfgNlhHIWwoUYlrLXdDS4Y0v2ZU9HnAhMDTTU+NhVgNy0nkbgDWjHISyofaLlvg&#10;boIIQ+wU8qAYHNZ6Kc5AbIJ7yuVgN/7TP/4wfz74wIOEb4W7RP8olI2k1hRmowEUlfGES7ypdTV+&#10;7S1EKY9CT6xciK/CZKIhO1EccsIIKAsBJhKp5wyCXjfCmIyuclTH3K1QSntYnxegCi3/ykRMn6wI&#10;UbEYqT5wu9hoJblFQARLRMSrXLMiJrqILg6ZkOzFAtN77x8oadx27dqlOYOjGotnU0LQiG1u19II&#10;XKC1DiEEDEFP4DRX0zqowJDuiwQD1rJOfsFpbV/BtONwcbB4+aEaqRUsH5ay0Vp10iEPdVurXJW2&#10;tWlBi3xC5HSm5c5wRRctdm45aLwqhoFNgZgi/4qMYpEyHJJ38Fvrg1geH7q47J9s9XwEFKSIlbX2&#10;3OySqHt51QQGti2jY/fccw8NRRy94hWveNWrXxr3Vo0jbuY4f/78Y489Zpet1wcHh2nQ+aIXWYE6&#10;yuvUn9hN7vLFoVaij4BpWk5ryWMmWWW1vILV2s5ptSVrmT1IZvNCUV9Ru2BJrmouGBDQXvN4G7tv&#10;v70UdH7qfqqTOITxaeHpPjhm/nUewmuKp4qob5wXRz+sNkMIk/6060cBi5iExFEHh4ck2Mhoz9Y/&#10;OACHTNx8y50h80/0sr0r/tajWiOMSDgSzVr7NpoiutzVzFq9Quuf24Fsevm8eg6GIKtMu02a/fgr&#10;Lq7em4TgkpyZXpQCKLsWsxhd3Beb+h+BIQbYaXbGvF4dSMo5i6DtZX/r3IjaqzQYYiIW/CdtAC01&#10;vEDnxZvlTZSvdBQLuZRqSunG6Um+CudOnMPZyoepb9RdLl//mlffcMMNNF52t9kLdu7aefP1hm/0&#10;5Ao9LTtzZWbmv/7O/6ABzhUyABULw0Pm0gXTp1Ku+hFqUtgS0iO7jSYVbHLmo+2QxWplQQ7jvHIl&#10;V+RMdZIRlazCEZ2D5KApjokqXNMHh6uFpPsgle7xzU8CNBE1zIPA8bI4AMTgAH/tIQIUAcHFj7V1&#10;iTJERLBzAVfYGOQKwm0sDt47uXV0NMqPWOQRNiUEvf3N7VoagcQtt94dBINIWb6sNqbVcEEbW2ew&#10;jdNE6rk30MZC4o8r01pbvk7OWKA4oooS6JpyD82ls5EhNFib87nAc8Wv12/UH4u7pNhlESTItjrJ&#10;wZBGrtMWrYUMUMqCBhIC9aBpALxTHFrXsYqTTmCiOPvn8ERorQjP8dUZaR7Veme719batXM/pg0a&#10;t9x4q7yxSsUodVrXqKbp6fNmQIZSHTtsgsHwyEi5aqQOGqOLGCt3vRDvAj0IqKoUGvcUu0BriU6L&#10;eEiZHMGcsFZfVp+t9o50eXAQJ8OQVdFjbOORfhlQEcVimQ94SEEO9wqvw9B8FzOUdQ+LtRqeHs2P&#10;RFk8LF7Zx0+u0h5waJet+YBr0wyE1iqfCLQ2UiITorUlXOR88Ks4m5VXL8zajeXaEH0eyb52pytI&#10;CHGNuLhPcSOetTA29XWd5BnO0hEeLCefNAmgvtnzmOe9q5lRT7KpcixgXHTHOGU74oQwhMgbMHAY&#10;r6KtiZhc8aFkyGsRJ1XAgo1xkFdNm+aIi9Z6eT7RSZjgZicqHWiyHjn0bNKztuy5fjeheTT27b8B&#10;nwEa142PKZ67pwWjczXcP7H4r3lVAa6m7AH4ACVyg34722gQ71V2/0AACqUAZLbJTwhhSfCIuP8a&#10;4WqOD1jiApk5k2FCAD4EfKBSUXlDbi0xBlEk2CbMgOOIRDQmgqIYiYxXKo4FA5+RwrnCFLRQUIVr&#10;mhdBMHxq7AOwE0EulkUyFuQEHSSDOJtIhsQIrs7YPCY0Q6lrMMdsYgga3s3tGhuBxK0vuSfOxxED&#10;bJdqYwLSYndEWFLQ0yNkF3oQ4wm2LiN+7RByUGLUsM8r01pZdGNaG9SLdbQ2oOWRQJ4kN6ssuuu9&#10;zJRJimXtgj8AZOR6HDD5+C3hdUib5YvbgahIs2ZrGqWl7R4CeEgRBW5XE5/zIC2pldK4zaopq303&#10;JcfIVz30Jvma7d27Rz8hkXoAMTAKy8icTamBw5ju23KFHWpHQmAafNvxtC5mwBTmmkzgjE3Dguzd&#10;V879AewipPyoVIy4Sp3C7h+pZUFnhdaKVlXWyB5i3SaYXs7sbFJ90JaiMmaR0VT580iYp5wBqVTd&#10;nTbjzULpZSg2Vd6FLvMxFI4RVDeGC7j6wm+iQmvm/io+YDE+gdbqCNFpuhr1GoVIwKWF7Uyfn7a0&#10;qnfceQFwuWSyBmXcAWDHqKNA9Q1mrWZzHCLM9L101sr11h51/Rh4W7OWDd8XncOnw8/WAeQD+VWy&#10;RHRaJhkgmEuu5I/vW+ydE/sPREBYMAcgGKzUw6wVhsBgKXWK5ZdzDodciC2fBi4yp06bDLo855b0&#10;biLrcRZ33nnbLpcHXvOq10vrH+jNaxwalUVNcbxL5VCBGCAurPIWznPtSXk9yisDz22XwyiptzwF&#10;Yed6IoUJMNtmZs22h+iyvGzsXgIVrgByOqHMgXT56bkFiTcL84t4X9DQmrEbrVvtYQJETiY6wW7t&#10;n1xctMiNC4G4qG/+VTCkxVkj4hQFSnKln1gEojeK2GAlV0SVm7rtYMTpJLBQ2oPU6gHNtHy88pb0&#10;2bGJIcSvZrNxzYxA4rY77oup40VM3wFcUb7gXHw1EsILRWvXa2PGQhTjCulQurXImFnw9B9X2MJX&#10;ITzViIQxL7MkSlGIin5xZLXheDAZrLxkCDqK/JtY5OXI/LvsmhO/Gh61TCI7d+7k88abb1W01sBg&#10;v/pG3nn1h3hjiSipHsp7SMAgybb3ipjgdfU/XIaxDqDyQ43s+2Yr5f6ckMIQ+u951jiCplWted/I&#10;neFdQoTIF4wMCzXncFxKlgqHHDlxZiqwF3wCojTf6i0vOe6Jfn6RdmsMNxQXoedBLQvkPwIIeEFR&#10;cZQgR3HCZWktOTx0/T7z1fPZlcjIM6Gnkxdy3E0V1En846XgYl7XIMD3qID7DZq1yQBfX4ohxBKC&#10;YiuCY0qkR8ezFjBGRWVznmrpCluYtcyJ6E0Ew3fw6DOnE5/Hnc5qzQYF8UNHLLjBQ/zMVcVfPJq2&#10;Ssqgtt96x900VKcFcGBo2MRZYk+E+ddXACRc2gveCD0pIgolI8aCYPTkqgZM9yg37xfBvSTMjN6o&#10;5oBmFTaqBa+wDK8n/7IfAUxwQBB03lPXSApcXFyWFMiUxf+QxvmFGb31rMXkyO0khI+zhCVWxnai&#10;WAAQO44RA44HCcRK+7rVJpJi43MAECTzCAizG7EI/Ui0JEKcEtEoQYwko44KTqVCBOhaJZAV8vFI&#10;sMGfW8L96bOngp1JV9/cNkfgWhkB08ZiyXoDbUwL5QWTEK6C1qJ42UqVdQPgTsnXTS+TNhYsCOTY&#10;vfJYh+Vu5ERxiFHYesTgoBWB1q5U7QR4buQJVcHHmyPYxEe9ou+2iYnhLR6FNjAwtm07DelVEDw1&#10;6vWKQHJKlQRRwXigq8ntesDezQLqHhEuh/iQWieNEHqmmZixommtnDF3MM+65bB8jcJ9spV0854Z&#10;PDbG0m19NT9voO/83IKS3yCtBaSC2HwhLdlgYYmxHZOXfBBkhlAfIs0p/Ck5x3KsuPQCHUWAsQbJ&#10;vCKrbywzxNitrmaOEP7KgmiXCnaiRq0q/pNOUp/Hnr1STygYpAm99iMrFeIf7UbnXOlk27Z9fHJy&#10;MnHnXfdLlafzasRijQ15VP4vSKtxlI4lORJ8HVR+Q76UNOUiDCHiiRoOfXZc8bfLX2LYjyUElYZT&#10;Z8wxPpTcoaHBDdkbCpkoZCVyA9DjacT0j08emY4cQoIdxz1xgYoeLfiLsZrWM7M0ECGG3FVlYnJS&#10;BgLsBX0DhhWESIYIJ2G+6GpEvQqVS7ZM+rQjEaYTPyaCdAiNJIFKKJdns9ay04USFS1S2HCE2TZ9&#10;zl4VPV+n7/uKTeNJ6MOSTi15+mgSFOADSSPUpV+mCJc9mFnxVQ86dSHRYMg8F8mX8euOoR513ocl&#10;vB5SadqYRG4kblsIqz2I6dFM4E/l7LdxcMriyJ1Ijw++wT8CEwqS05BrQzK/cshWTR1gdRsfZAnu&#10;K2uLUk7uvu/OgYHBTQwhfkebjWtmBF68tDa4N4h+o2BHPl+iZ67Y2ErtywdWG6efXzf2YU2ic0We&#10;YsFKHIOLUmugTEsOlxKbTvIEGlu3jsvBCuQ19kNfcrXMkEP3AgvZFaIIMCV5Zcu7/MMGqYoSZgWe&#10;Syf1XJCZIHT12KUglgJcrZiM5/CCBMp8Cp+RJZyG3NKt9M2cnQzBW1ywBibZ2J2NPyUtsKE4igFW&#10;mvXYPySwr6jQyHrTUuDyJj242ur8x/7wEMV1pNcS2OmIzolZLu1QN90eU5aCKLw+XDPwvXzvSEju&#10;2bTAex+vfKiXVg9pktGDJz273o233KDsenfeczuS0iat1fvd3K6lEUjcdffLL9HGgqhqRjoharHI&#10;6AUCbG1dxhn3wq+edwBaPcHFcwO5Vs5fQWBHglPNYvOzdWMSLqRKzJ1dCre7INdGS9HjZNjyuVBo&#10;WFUtLTV1hBzhosQRpLH0biOxJHHZv2sXjbHRsZwTdbQBArVpQF8b3kCwpqiKdUZ4jdnXTMhTFhm2&#10;LECN6jVb9KlbjLBWxSWuXFjMR8E8NYeo8FxZnZunAdWUGgo+1R4c0gUVzwN5w/BMg3SfSqVIBJWc&#10;zSH+EovVJSy6AssYKwm46H7qEoXJdU02CZqO/kkIDvKoJT2Pbe+OT1M3TR1Ie352N+TaT2KVLvbw&#10;Mu+8kMM91Bcx37x1lWK5sMh/rSevXJRWuVr+Au200n2SxEO8cWi4X/ndbr/j5lLJvI5GxgqmQd19&#10;zysunrWRgrXOZTFKZHsVszYOe4xH59JGo21Gc9Poojy4kbYU9DMGTl/peWK/J/BaMdZ0Li+Wl0/a&#10;y7btyrOW1DYhaMlnLT8seYptvAXGx82BcGhwsDJsDMiWqcPavA9qrKqhd4bWnHchgARpKYrdWjSl&#10;OxJEJmgQ0wDTNmvBC6zHoEjrbR7Y3C7CWxETbNZagT96IiAmd7/rH5YjSDUE2u0V1zuZl+r8Ij5a&#10;nr3BUQWfi62mfL5crVEn3b/bkooHWUgpDpKJEIsWe8q7T3YkAPis9ciOYDqW9BULDEptwFylaqmP&#10;tXXQ7xtsCrFKZwPic5QjOGbYZe3lyf3c8Qeqpnsn59eoXuYnpPOSuBbmV4nfpDE8vEUa8L791ytL&#10;8fBon4rhdRPlzWoi0SvY/PeaGoHEXfe+IqydCOZ4rlf4c+AtXId0cuyMq1UVf/pSe35ZOZlyArOO&#10;EyntnWXMjrqRydmyFvMlpETewfhjB04XVfjI4ycuF29LoeVQaBTaYakyXK6gTEUImnW+CeA6sc1I&#10;LCUehgeNxBo+VDfyzyZPKK4p3gr1UtJhWDwFU2iYEhbiXa3TZD/RfS8w1lWMwUYzcGFRDQ9LOO4P&#10;cn52TjDW+fmFKDDd8aBkKvbRoS6zP3LqqcMHrPMkAIvMdWtrclSvq05T3MnYeSWQT1S9SNkK40l+&#10;1sg5S7IKdlw9b+znRORXPPghJajOcAmKz5h8GnQY5Wq+VMYTlmxWs6a9FyuA6mnd5J6GsBNwrh5K&#10;iNrArjRasj9TmJSKFzTe8OCrlEh9/5ahkRHDH4tE9SuDnReR//8B2XPDU9kb9VUAAAAASUVORK5C&#10;YIJQSwMEFAAGAAgAAAAhACA/o+LfAAAACQEAAA8AAABkcnMvZG93bnJldi54bWxMj0FLxDAQhe+C&#10;/yGM4G03bSi1dJsuIiiiB3UteM02s23YZlKa7Lb6682e9Di84Xvfq7aLHdgZJ28cSUjXCTCk1mlD&#10;nYTm83FVAPNBkVaDI5TwjR629fVVpUrtZvrA8y50LELIl0pCH8JYcu7bHq3yazcixezgJqtCPKeO&#10;60nNEW4HLpIk51YZig29GvGhx/a4O1kJmTgMxftT/vrz3DTzy1dm7pI3I+XtzXK/ARZwCX/PcNGP&#10;6lBHp707kfZskLBK45QgocgFsJiLXGTA9hd4kQKvK/5/Qf0L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FV0xK30EAAC+EAAADgAAAAAAAAAAAAAA&#10;AAA6AgAAZHJzL2Uyb0RvYy54bWxQSwECLQAKAAAAAAAAACEA9dJ6RCCfAQAgnwEAFAAAAAAAAAAA&#10;AAAAAADjBgAAZHJzL21lZGlhL2ltYWdlMS5wbmdQSwECLQAKAAAAAAAAACEA/ySJ6cp/AADKfwAA&#10;FAAAAAAAAAAAAAAAAAA1pgEAZHJzL21lZGlhL2ltYWdlMi5wbmdQSwECLQAUAAYACAAAACEAID+j&#10;4t8AAAAJAQAADwAAAAAAAAAAAAAAAAAxJgIAZHJzL2Rvd25yZXYueG1sUEsBAi0AFAAGAAgAAAAh&#10;AC5s8ADFAAAApQEAABkAAAAAAAAAAAAAAAAAPScCAGRycy9fcmVscy9lMm9Eb2MueG1sLnJlbHNQ&#10;SwUGAAAAAAcABwC+AQAAOSgCAAAA&#10;">
                <v:shape id="_x0000_s1027" type="#_x0000_t75" style="position:absolute;width:16725;height:21710;visibility:visible;mso-wrap-style:square" filled="t">
                  <v:fill o:detectmouseclick="t"/>
                  <v:path o:connecttype="none"/>
                </v:shape>
                <v:group id="Group 759" o:spid="_x0000_s1028" style="position:absolute;top:266;width:16706;height:21146" coordorigin="6573,3754" coordsize="2631,3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757" o:spid="_x0000_s1029" style="position:absolute;left:6573;top:3754;width:2631;height:1661" coordorigin="6573,3754" coordsize="2631,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528" o:spid="_x0000_s1030" type="#_x0000_t75" style="position:absolute;left:6573;top:3754;width:2631;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7DxwwAAANoAAAAPAAAAZHJzL2Rvd25yZXYueG1sRI/NasMw&#10;EITvhb6D2EJvjRyXlOBGNiHEpfhWJ5fcFmtrm1gr11L88/ZVoNDjMDPfMLtsNp0YaXCtZQXrVQSC&#10;uLK65VrB+ZS/bEE4j6yxs0wKFnKQpY8PO0y0nfiLxtLXIkDYJaig8b5PpHRVQwbdyvbEwfu2g0Ef&#10;5FBLPeAU4KaTcRS9SYMth4UGezo0VF3Lm1FwvLzu46W9LPWt+HHHbR4Xh+lDqeenef8OwtPs/8N/&#10;7U+tYAP3K+EGyPQXAAD//wMAUEsBAi0AFAAGAAgAAAAhANvh9svuAAAAhQEAABMAAAAAAAAAAAAA&#10;AAAAAAAAAFtDb250ZW50X1R5cGVzXS54bWxQSwECLQAUAAYACAAAACEAWvQsW78AAAAVAQAACwAA&#10;AAAAAAAAAAAAAAAfAQAAX3JlbHMvLnJlbHNQSwECLQAUAAYACAAAACEAPS+w8cMAAADaAAAADwAA&#10;AAAAAAAAAAAAAAAHAgAAZHJzL2Rvd25yZXYueG1sUEsFBgAAAAADAAMAtwAAAPcCAAAAAA==&#10;">
                      <v:imagedata r:id="rId20" o:title=""/>
                    </v:shape>
                    <v:shapetype id="_x0000_t202" coordsize="21600,21600" o:spt="202" path="m,l,21600r21600,l21600,xe">
                      <v:stroke joinstyle="miter"/>
                      <v:path gradientshapeok="t" o:connecttype="rect"/>
                    </v:shapetype>
                    <v:shape id="Text Box 7" o:spid="_x0000_s1031" type="#_x0000_t202" style="position:absolute;left:7873;top:5127;width:1247;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DxQAAANoAAAAPAAAAZHJzL2Rvd25yZXYueG1sRI/dasJA&#10;FITvBd9hOUJvim7aQmijGxEhUEUQbUUvD9mTH8yeDdk1pm/fLRS8HGbmG2axHEwjeupcbVnByywC&#10;QZxbXXOp4Psrm76DcB5ZY2OZFPyQg2U6Hi0w0fbOB+qPvhQBwi5BBZX3bSKlyysy6Ga2JQ5eYTuD&#10;PsiulLrDe4CbRr5GUSwN1hwWKmxpXVF+Pd6Mgo/4fNlnJ7vdrd4u+82zlruNLJR6mgyrOQhPg3+E&#10;/9ufWkEMf1fCDZDpLwAAAP//AwBQSwECLQAUAAYACAAAACEA2+H2y+4AAACFAQAAEwAAAAAAAAAA&#10;AAAAAAAAAAAAW0NvbnRlbnRfVHlwZXNdLnhtbFBLAQItABQABgAIAAAAIQBa9CxbvwAAABUBAAAL&#10;AAAAAAAAAAAAAAAAAB8BAABfcmVscy8ucmVsc1BLAQItABQABgAIAAAAIQA+/KDDxQAAANoAAAAP&#10;AAAAAAAAAAAAAAAAAAcCAABkcnMvZG93bnJldi54bWxQSwUGAAAAAAMAAwC3AAAA+QIAAAAA&#10;" fillcolor="white [3212]" strokeweight=".35pt">
                      <v:textbox inset="0,0,0,0">
                        <w:txbxContent>
                          <w:p w14:paraId="5F5A02FF" w14:textId="77777777" w:rsidR="00514066" w:rsidRPr="00A923C6" w:rsidRDefault="00514066" w:rsidP="006B0250">
                            <w:pPr>
                              <w:spacing w:after="0"/>
                              <w:jc w:val="center"/>
                              <w:rPr>
                                <w:rFonts w:ascii="Arial" w:hAnsi="Arial" w:cs="Arial"/>
                                <w:sz w:val="16"/>
                                <w:szCs w:val="16"/>
                                <w:lang w:val="hu-HU"/>
                              </w:rPr>
                            </w:pPr>
                            <w:r>
                              <w:rPr>
                                <w:rFonts w:ascii="Arial" w:hAnsi="Arial" w:cs="Arial"/>
                                <w:sz w:val="16"/>
                                <w:szCs w:val="16"/>
                                <w:lang w:val="hu-HU"/>
                              </w:rPr>
                              <w:t>LE</w:t>
                            </w:r>
                            <w:r w:rsidRPr="00A923C6">
                              <w:rPr>
                                <w:rFonts w:ascii="Arial" w:hAnsi="Arial" w:cs="Arial"/>
                                <w:sz w:val="16"/>
                                <w:szCs w:val="16"/>
                                <w:lang w:val="hu-HU"/>
                              </w:rPr>
                              <w:t xml:space="preserve"> mit Etikett</w:t>
                            </w:r>
                          </w:p>
                          <w:p w14:paraId="1B31E048" w14:textId="77777777" w:rsidR="00514066" w:rsidRDefault="00514066" w:rsidP="006B0250"/>
                        </w:txbxContent>
                      </v:textbox>
                    </v:shape>
                  </v:group>
                  <v:group id="Group 758" o:spid="_x0000_s1032" style="position:absolute;left:6594;top:5450;width:2592;height:1634" coordorigin="6594,5450" coordsize="2592,1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Picture 297" o:spid="_x0000_s1033" type="#_x0000_t75" style="position:absolute;left:6594;top:5450;width:2592;height:1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pgyvQAAANoAAAAPAAAAZHJzL2Rvd25yZXYueG1sRI/NCsIw&#10;EITvgu8QVvBmUz2UUo0iouhJ8O++NGtbbDa1iVrf3giCx2Hmm2Fmi87U4kmtqywrGEcxCOLc6ooL&#10;BefTZpSCcB5ZY22ZFLzJwWLe780w0/bFB3oefSFCCbsMFZTeN5mULi/JoItsQxy8q20N+iDbQuoW&#10;X6Hc1HISx4k0WHFYKLGhVUn57fgwCtI9nZK1rK6Pyz3Zot3lzX6bKjUcdMspCE+d/4d/9E4HDr5X&#10;wg2Q8w8AAAD//wMAUEsBAi0AFAAGAAgAAAAhANvh9svuAAAAhQEAABMAAAAAAAAAAAAAAAAAAAAA&#10;AFtDb250ZW50X1R5cGVzXS54bWxQSwECLQAUAAYACAAAACEAWvQsW78AAAAVAQAACwAAAAAAAAAA&#10;AAAAAAAfAQAAX3JlbHMvLnJlbHNQSwECLQAUAAYACAAAACEAmhaYMr0AAADaAAAADwAAAAAAAAAA&#10;AAAAAAAHAgAAZHJzL2Rvd25yZXYueG1sUEsFBgAAAAADAAMAtwAAAPECAAAAAA==&#10;">
                      <v:imagedata r:id="rId21" o:title=""/>
                    </v:shape>
                    <v:shape id="Text Box 298" o:spid="_x0000_s1034" type="#_x0000_t202" style="position:absolute;left:7879;top:6847;width:1247;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zSxxAAAANoAAAAPAAAAZHJzL2Rvd25yZXYueG1sRI9Ba8JA&#10;FITvQv/D8oReRDdWkDZ1FSkIpghiWqnHR/aZBLNvQ3abxH/vCoLHYeabYRar3lSipcaVlhVMJxEI&#10;4szqknMFvz+b8TsI55E1VpZJwZUcrJYvgwXG2nZ8oDb1uQgl7GJUUHhfx1K6rCCDbmJr4uCdbWPQ&#10;B9nkUjfYhXJTybcomkuDJYeFAmv6Kii7pP9Gwcf877TfHO33bj077ZORlrtEnpV6HfbrTxCeev8M&#10;P+itDhzcr4QbIJc3AAAA//8DAFBLAQItABQABgAIAAAAIQDb4fbL7gAAAIUBAAATAAAAAAAAAAAA&#10;AAAAAAAAAABbQ29udGVudF9UeXBlc10ueG1sUEsBAi0AFAAGAAgAAAAhAFr0LFu/AAAAFQEAAAsA&#10;AAAAAAAAAAAAAAAAHwEAAF9yZWxzLy5yZWxzUEsBAi0AFAAGAAgAAAAhAE9jNLHEAAAA2gAAAA8A&#10;AAAAAAAAAAAAAAAABwIAAGRycy9kb3ducmV2LnhtbFBLBQYAAAAAAwADALcAAAD4AgAAAAA=&#10;" fillcolor="white [3212]" strokeweight=".35pt">
                      <v:textbox inset="0,0,0,0">
                        <w:txbxContent>
                          <w:p w14:paraId="3F78F6D9" w14:textId="77777777" w:rsidR="00514066" w:rsidRPr="00A923C6" w:rsidRDefault="00514066" w:rsidP="006B0250">
                            <w:pPr>
                              <w:spacing w:after="0"/>
                              <w:jc w:val="center"/>
                              <w:rPr>
                                <w:rFonts w:ascii="Arial" w:hAnsi="Arial" w:cs="Arial"/>
                                <w:sz w:val="16"/>
                                <w:szCs w:val="16"/>
                                <w:lang w:val="hu-HU"/>
                              </w:rPr>
                            </w:pPr>
                            <w:r>
                              <w:rPr>
                                <w:rFonts w:ascii="Arial" w:hAnsi="Arial" w:cs="Arial"/>
                                <w:sz w:val="16"/>
                                <w:szCs w:val="16"/>
                                <w:lang w:val="hu-HU"/>
                              </w:rPr>
                              <w:t>LE</w:t>
                            </w:r>
                            <w:r w:rsidRPr="00A923C6">
                              <w:rPr>
                                <w:rFonts w:ascii="Arial" w:hAnsi="Arial" w:cs="Arial"/>
                                <w:sz w:val="16"/>
                                <w:szCs w:val="16"/>
                                <w:lang w:val="hu-HU"/>
                              </w:rPr>
                              <w:t xml:space="preserve"> ohne Etikett</w:t>
                            </w:r>
                          </w:p>
                        </w:txbxContent>
                      </v:textbox>
                    </v:shape>
                  </v:group>
                </v:group>
                <w10:wrap type="square"/>
              </v:group>
            </w:pict>
          </mc:Fallback>
        </mc:AlternateContent>
      </w:r>
      <w:r w:rsidRPr="00EC39B5">
        <w:t xml:space="preserve">Das Anordnen von Bildern im Text lässt sich auf unterschiedlichste Weise realisieren. </w:t>
      </w:r>
      <w:r w:rsidRPr="00813511">
        <w:rPr>
          <w:lang w:val="en-US"/>
        </w:rPr>
        <w:t xml:space="preserve">Nam liber </w:t>
      </w:r>
      <w:proofErr w:type="spellStart"/>
      <w:r w:rsidRPr="00813511">
        <w:rPr>
          <w:lang w:val="en-US"/>
        </w:rPr>
        <w:t>tempor</w:t>
      </w:r>
      <w:proofErr w:type="spellEnd"/>
      <w:r w:rsidRPr="00813511">
        <w:rPr>
          <w:lang w:val="en-US"/>
        </w:rPr>
        <w:t xml:space="preserve"> cum </w:t>
      </w:r>
      <w:proofErr w:type="spellStart"/>
      <w:r w:rsidRPr="00813511">
        <w:rPr>
          <w:lang w:val="en-US"/>
        </w:rPr>
        <w:t>soluta</w:t>
      </w:r>
      <w:proofErr w:type="spellEnd"/>
      <w:r w:rsidRPr="00813511">
        <w:rPr>
          <w:lang w:val="en-US"/>
        </w:rPr>
        <w:t xml:space="preserve"> nobis </w:t>
      </w:r>
      <w:proofErr w:type="spellStart"/>
      <w:r w:rsidRPr="00813511">
        <w:rPr>
          <w:lang w:val="en-US"/>
        </w:rPr>
        <w:t>eleifend</w:t>
      </w:r>
      <w:proofErr w:type="spellEnd"/>
      <w:r w:rsidRPr="00813511">
        <w:rPr>
          <w:lang w:val="en-US"/>
        </w:rPr>
        <w:t xml:space="preserve"> </w:t>
      </w:r>
      <w:proofErr w:type="spellStart"/>
      <w:r w:rsidRPr="00813511">
        <w:rPr>
          <w:lang w:val="en-US"/>
        </w:rPr>
        <w:t>congue</w:t>
      </w:r>
      <w:proofErr w:type="spellEnd"/>
      <w:r w:rsidRPr="00813511">
        <w:rPr>
          <w:lang w:val="en-US"/>
        </w:rPr>
        <w:t xml:space="preserve"> cum </w:t>
      </w:r>
      <w:proofErr w:type="spellStart"/>
      <w:r w:rsidRPr="00813511">
        <w:rPr>
          <w:lang w:val="en-US"/>
        </w:rPr>
        <w:t>soluta</w:t>
      </w:r>
      <w:proofErr w:type="spellEnd"/>
      <w:r w:rsidRPr="00813511">
        <w:rPr>
          <w:lang w:val="en-US"/>
        </w:rPr>
        <w:t xml:space="preserve"> </w:t>
      </w:r>
      <w:proofErr w:type="spellStart"/>
      <w:r w:rsidRPr="00813511">
        <w:rPr>
          <w:lang w:val="en-US"/>
        </w:rPr>
        <w:t>wesdr</w:t>
      </w:r>
      <w:proofErr w:type="spellEnd"/>
      <w:r w:rsidRPr="00813511">
        <w:rPr>
          <w:lang w:val="en-US"/>
        </w:rPr>
        <w:t xml:space="preserve"> in a </w:t>
      </w:r>
      <w:proofErr w:type="spellStart"/>
      <w:r w:rsidRPr="00813511">
        <w:rPr>
          <w:lang w:val="en-US"/>
        </w:rPr>
        <w:t>releifend.Lorem</w:t>
      </w:r>
      <w:proofErr w:type="spellEnd"/>
      <w:r w:rsidRPr="00813511">
        <w:rPr>
          <w:lang w:val="en-US"/>
        </w:rPr>
        <w:t xml:space="preserve"> ipsum dolor sit </w:t>
      </w:r>
      <w:proofErr w:type="spellStart"/>
      <w:r w:rsidRPr="00813511">
        <w:rPr>
          <w:lang w:val="en-US"/>
        </w:rPr>
        <w:t>amet</w:t>
      </w:r>
      <w:proofErr w:type="spellEnd"/>
      <w:r w:rsidRPr="00813511">
        <w:rPr>
          <w:lang w:val="en-US"/>
        </w:rPr>
        <w:t xml:space="preserve">, </w:t>
      </w:r>
      <w:proofErr w:type="spellStart"/>
      <w:r w:rsidRPr="00813511">
        <w:rPr>
          <w:lang w:val="en-US"/>
        </w:rPr>
        <w:t>consec-tetuer</w:t>
      </w:r>
      <w:proofErr w:type="spellEnd"/>
      <w:r w:rsidRPr="00813511">
        <w:rPr>
          <w:lang w:val="en-US"/>
        </w:rPr>
        <w:t xml:space="preserve"> </w:t>
      </w:r>
      <w:proofErr w:type="spellStart"/>
      <w:r w:rsidRPr="00813511">
        <w:rPr>
          <w:lang w:val="en-US"/>
        </w:rPr>
        <w:t>adipiscing</w:t>
      </w:r>
      <w:proofErr w:type="spellEnd"/>
      <w:r w:rsidRPr="00813511">
        <w:rPr>
          <w:lang w:val="en-US"/>
        </w:rPr>
        <w:t xml:space="preserve"> </w:t>
      </w:r>
      <w:proofErr w:type="spellStart"/>
      <w:r w:rsidRPr="00813511">
        <w:rPr>
          <w:lang w:val="en-US"/>
        </w:rPr>
        <w:t>elit</w:t>
      </w:r>
      <w:proofErr w:type="spellEnd"/>
      <w:r w:rsidRPr="00813511">
        <w:rPr>
          <w:lang w:val="en-US"/>
        </w:rPr>
        <w:t xml:space="preserve">, sed diam </w:t>
      </w:r>
      <w:proofErr w:type="spellStart"/>
      <w:r w:rsidRPr="00813511">
        <w:rPr>
          <w:lang w:val="en-US"/>
        </w:rPr>
        <w:t>nonummy</w:t>
      </w:r>
      <w:proofErr w:type="spellEnd"/>
      <w:r w:rsidRPr="00813511">
        <w:rPr>
          <w:lang w:val="en-US"/>
        </w:rPr>
        <w:t xml:space="preserve"> </w:t>
      </w:r>
      <w:proofErr w:type="spellStart"/>
      <w:r w:rsidRPr="00813511">
        <w:rPr>
          <w:lang w:val="en-US"/>
        </w:rPr>
        <w:t>nibh</w:t>
      </w:r>
      <w:proofErr w:type="spellEnd"/>
      <w:r w:rsidRPr="00813511">
        <w:rPr>
          <w:lang w:val="en-US"/>
        </w:rPr>
        <w:t xml:space="preserve"> </w:t>
      </w:r>
      <w:proofErr w:type="spellStart"/>
      <w:r w:rsidRPr="00813511">
        <w:rPr>
          <w:lang w:val="en-US"/>
        </w:rPr>
        <w:t>euismod</w:t>
      </w:r>
      <w:proofErr w:type="spellEnd"/>
      <w:r w:rsidRPr="00813511">
        <w:rPr>
          <w:lang w:val="en-US"/>
        </w:rPr>
        <w:t xml:space="preserve"> </w:t>
      </w:r>
      <w:proofErr w:type="spellStart"/>
      <w:r w:rsidRPr="00813511">
        <w:rPr>
          <w:lang w:val="en-US"/>
        </w:rPr>
        <w:t>tincidunt</w:t>
      </w:r>
      <w:proofErr w:type="spellEnd"/>
      <w:r w:rsidRPr="00813511">
        <w:rPr>
          <w:lang w:val="en-US"/>
        </w:rPr>
        <w:t xml:space="preserve"> </w:t>
      </w:r>
      <w:proofErr w:type="spellStart"/>
      <w:r w:rsidRPr="00813511">
        <w:rPr>
          <w:lang w:val="en-US"/>
        </w:rPr>
        <w:t>ut</w:t>
      </w:r>
      <w:proofErr w:type="spellEnd"/>
      <w:r w:rsidRPr="00813511">
        <w:rPr>
          <w:lang w:val="en-US"/>
        </w:rPr>
        <w:t xml:space="preserve"> </w:t>
      </w:r>
      <w:proofErr w:type="spellStart"/>
      <w:r w:rsidRPr="00813511">
        <w:rPr>
          <w:lang w:val="en-US"/>
        </w:rPr>
        <w:t>laoreet</w:t>
      </w:r>
      <w:proofErr w:type="spellEnd"/>
      <w:r w:rsidRPr="00813511">
        <w:rPr>
          <w:lang w:val="en-US"/>
        </w:rPr>
        <w:t xml:space="preserve"> dolore magna </w:t>
      </w:r>
      <w:proofErr w:type="spellStart"/>
      <w:r w:rsidRPr="00813511">
        <w:rPr>
          <w:lang w:val="en-US"/>
        </w:rPr>
        <w:t>aliquam</w:t>
      </w:r>
      <w:proofErr w:type="spellEnd"/>
      <w:r w:rsidRPr="00813511">
        <w:rPr>
          <w:lang w:val="en-US"/>
        </w:rPr>
        <w:t xml:space="preserve"> </w:t>
      </w:r>
      <w:proofErr w:type="spellStart"/>
      <w:r w:rsidRPr="00813511">
        <w:rPr>
          <w:lang w:val="en-US"/>
        </w:rPr>
        <w:t>erat</w:t>
      </w:r>
      <w:proofErr w:type="spellEnd"/>
      <w:r w:rsidRPr="00813511">
        <w:rPr>
          <w:lang w:val="en-US"/>
        </w:rPr>
        <w:t xml:space="preserve"> </w:t>
      </w:r>
      <w:proofErr w:type="spellStart"/>
      <w:r w:rsidRPr="00813511">
        <w:rPr>
          <w:lang w:val="en-US"/>
        </w:rPr>
        <w:t>volutpat</w:t>
      </w:r>
      <w:proofErr w:type="spellEnd"/>
      <w:r w:rsidRPr="00813511">
        <w:rPr>
          <w:lang w:val="en-US"/>
        </w:rPr>
        <w:t xml:space="preserve">. Ut </w:t>
      </w:r>
      <w:proofErr w:type="spellStart"/>
      <w:r w:rsidRPr="00813511">
        <w:rPr>
          <w:lang w:val="en-US"/>
        </w:rPr>
        <w:t>wisi</w:t>
      </w:r>
      <w:proofErr w:type="spellEnd"/>
      <w:r w:rsidRPr="00813511">
        <w:rPr>
          <w:lang w:val="en-US"/>
        </w:rPr>
        <w:t xml:space="preserve"> </w:t>
      </w:r>
      <w:proofErr w:type="spellStart"/>
      <w:r w:rsidRPr="00813511">
        <w:rPr>
          <w:lang w:val="en-US"/>
        </w:rPr>
        <w:t>enim</w:t>
      </w:r>
      <w:proofErr w:type="spellEnd"/>
      <w:r w:rsidRPr="00813511">
        <w:rPr>
          <w:lang w:val="en-US"/>
        </w:rPr>
        <w:t xml:space="preserve"> ad minim </w:t>
      </w:r>
      <w:proofErr w:type="spellStart"/>
      <w:r w:rsidRPr="00813511">
        <w:rPr>
          <w:lang w:val="en-US"/>
        </w:rPr>
        <w:t>veniam</w:t>
      </w:r>
      <w:proofErr w:type="spellEnd"/>
      <w:r w:rsidRPr="00813511">
        <w:rPr>
          <w:lang w:val="en-US"/>
        </w:rPr>
        <w:t xml:space="preserve">, </w:t>
      </w:r>
      <w:proofErr w:type="spellStart"/>
      <w:r w:rsidRPr="00813511">
        <w:rPr>
          <w:lang w:val="en-US"/>
        </w:rPr>
        <w:t>quis</w:t>
      </w:r>
      <w:proofErr w:type="spellEnd"/>
      <w:r w:rsidRPr="00813511">
        <w:rPr>
          <w:lang w:val="en-US"/>
        </w:rPr>
        <w:t xml:space="preserve"> </w:t>
      </w:r>
      <w:proofErr w:type="spellStart"/>
      <w:r w:rsidRPr="00813511">
        <w:rPr>
          <w:lang w:val="en-US"/>
        </w:rPr>
        <w:t>nostrud</w:t>
      </w:r>
      <w:proofErr w:type="spellEnd"/>
      <w:r w:rsidRPr="00813511">
        <w:rPr>
          <w:lang w:val="en-US"/>
        </w:rPr>
        <w:t xml:space="preserve"> </w:t>
      </w:r>
      <w:proofErr w:type="spellStart"/>
      <w:r w:rsidRPr="00813511">
        <w:rPr>
          <w:lang w:val="en-US"/>
        </w:rPr>
        <w:t>exerci</w:t>
      </w:r>
      <w:proofErr w:type="spellEnd"/>
      <w:r w:rsidRPr="00813511">
        <w:rPr>
          <w:lang w:val="en-US"/>
        </w:rPr>
        <w:t xml:space="preserve"> </w:t>
      </w:r>
      <w:proofErr w:type="spellStart"/>
      <w:r w:rsidRPr="00813511">
        <w:rPr>
          <w:lang w:val="en-US"/>
        </w:rPr>
        <w:t>tation</w:t>
      </w:r>
      <w:proofErr w:type="spellEnd"/>
      <w:r w:rsidRPr="00813511">
        <w:rPr>
          <w:lang w:val="en-US"/>
        </w:rPr>
        <w:t xml:space="preserve"> </w:t>
      </w:r>
      <w:proofErr w:type="spellStart"/>
      <w:r w:rsidRPr="00813511">
        <w:rPr>
          <w:lang w:val="en-US"/>
        </w:rPr>
        <w:t>ullamcorper</w:t>
      </w:r>
      <w:proofErr w:type="spellEnd"/>
      <w:r w:rsidRPr="00813511">
        <w:rPr>
          <w:lang w:val="en-US"/>
        </w:rPr>
        <w:t xml:space="preserve"> </w:t>
      </w:r>
      <w:proofErr w:type="spellStart"/>
      <w:r w:rsidRPr="00813511">
        <w:rPr>
          <w:lang w:val="en-US"/>
        </w:rPr>
        <w:t>suscipit</w:t>
      </w:r>
      <w:proofErr w:type="spellEnd"/>
      <w:r w:rsidRPr="00813511">
        <w:rPr>
          <w:lang w:val="en-US"/>
        </w:rPr>
        <w:t xml:space="preserve"> </w:t>
      </w:r>
      <w:proofErr w:type="spellStart"/>
      <w:r w:rsidRPr="00813511">
        <w:rPr>
          <w:lang w:val="en-US"/>
        </w:rPr>
        <w:t>lobortis</w:t>
      </w:r>
      <w:proofErr w:type="spellEnd"/>
      <w:r w:rsidRPr="00813511">
        <w:rPr>
          <w:lang w:val="en-US"/>
        </w:rPr>
        <w:t xml:space="preserve"> </w:t>
      </w:r>
      <w:proofErr w:type="spellStart"/>
      <w:r w:rsidRPr="00813511">
        <w:rPr>
          <w:lang w:val="en-US"/>
        </w:rPr>
        <w:t>nisl</w:t>
      </w:r>
      <w:proofErr w:type="spellEnd"/>
      <w:r w:rsidRPr="00813511">
        <w:rPr>
          <w:lang w:val="en-US"/>
        </w:rPr>
        <w:t xml:space="preserve"> </w:t>
      </w:r>
      <w:proofErr w:type="spellStart"/>
      <w:r w:rsidRPr="00813511">
        <w:rPr>
          <w:lang w:val="en-US"/>
        </w:rPr>
        <w:t>ut</w:t>
      </w:r>
      <w:proofErr w:type="spellEnd"/>
      <w:r w:rsidRPr="00813511">
        <w:rPr>
          <w:lang w:val="en-US"/>
        </w:rPr>
        <w:t xml:space="preserve"> </w:t>
      </w:r>
      <w:proofErr w:type="spellStart"/>
      <w:r w:rsidRPr="00813511">
        <w:rPr>
          <w:lang w:val="en-US"/>
        </w:rPr>
        <w:t>aliquip</w:t>
      </w:r>
      <w:proofErr w:type="spellEnd"/>
      <w:r w:rsidRPr="00813511">
        <w:rPr>
          <w:lang w:val="en-US"/>
        </w:rPr>
        <w:t xml:space="preserve"> ex </w:t>
      </w:r>
      <w:proofErr w:type="spellStart"/>
      <w:r w:rsidRPr="00813511">
        <w:rPr>
          <w:lang w:val="en-US"/>
        </w:rPr>
        <w:t>ea</w:t>
      </w:r>
      <w:proofErr w:type="spellEnd"/>
      <w:r w:rsidRPr="00813511">
        <w:rPr>
          <w:lang w:val="en-US"/>
        </w:rPr>
        <w:t xml:space="preserve"> </w:t>
      </w:r>
      <w:proofErr w:type="spellStart"/>
      <w:r w:rsidRPr="00813511">
        <w:rPr>
          <w:lang w:val="en-US"/>
        </w:rPr>
        <w:t>commodo</w:t>
      </w:r>
      <w:proofErr w:type="spellEnd"/>
      <w:r w:rsidRPr="00813511">
        <w:rPr>
          <w:lang w:val="en-US"/>
        </w:rPr>
        <w:t xml:space="preserve"> con-</w:t>
      </w:r>
      <w:proofErr w:type="spellStart"/>
      <w:r w:rsidRPr="00813511">
        <w:rPr>
          <w:lang w:val="en-US"/>
        </w:rPr>
        <w:t>sequat</w:t>
      </w:r>
      <w:proofErr w:type="spellEnd"/>
      <w:r w:rsidRPr="00813511">
        <w:rPr>
          <w:lang w:val="en-US"/>
        </w:rPr>
        <w:t xml:space="preserve">. </w:t>
      </w:r>
      <w:r w:rsidRPr="00813511">
        <w:rPr>
          <w:lang w:val="en-US"/>
        </w:rPr>
        <w:br/>
      </w:r>
    </w:p>
    <w:p w14:paraId="620BF4F3" w14:textId="77777777" w:rsidR="006B0250" w:rsidRPr="00ED3F03" w:rsidRDefault="006B0250" w:rsidP="006B0250">
      <w:pPr>
        <w:pStyle w:val="LJFigureDE"/>
        <w:rPr>
          <w:lang w:val="de-DE"/>
        </w:rPr>
      </w:pPr>
      <w:r w:rsidRPr="00ED3F03">
        <w:rPr>
          <w:lang w:val="de-DE"/>
        </w:rPr>
        <w:t>Bilder von Ladeeinheiten mit und ohne Etikett</w:t>
      </w:r>
    </w:p>
    <w:p w14:paraId="7FC10BB4" w14:textId="77777777" w:rsidR="006B0250" w:rsidRPr="00813511" w:rsidRDefault="006B0250" w:rsidP="006B0250">
      <w:pPr>
        <w:pStyle w:val="BodyText"/>
        <w:rPr>
          <w:lang w:val="en-US" w:eastAsia="de-DE"/>
        </w:rPr>
      </w:pPr>
      <w:r w:rsidRPr="00813511">
        <w:rPr>
          <w:lang w:val="en-US"/>
        </w:rPr>
        <w:t xml:space="preserve">Nam liber </w:t>
      </w:r>
      <w:proofErr w:type="spellStart"/>
      <w:r w:rsidRPr="00813511">
        <w:rPr>
          <w:lang w:val="en-US"/>
        </w:rPr>
        <w:t>tempor</w:t>
      </w:r>
      <w:proofErr w:type="spellEnd"/>
      <w:r w:rsidRPr="00813511">
        <w:rPr>
          <w:lang w:val="en-US"/>
        </w:rPr>
        <w:t xml:space="preserve"> cum </w:t>
      </w:r>
      <w:proofErr w:type="spellStart"/>
      <w:r w:rsidRPr="00813511">
        <w:rPr>
          <w:lang w:val="en-US"/>
        </w:rPr>
        <w:t>soluta</w:t>
      </w:r>
      <w:proofErr w:type="spellEnd"/>
      <w:r w:rsidRPr="00813511">
        <w:rPr>
          <w:lang w:val="en-US"/>
        </w:rPr>
        <w:t xml:space="preserve"> nobis </w:t>
      </w:r>
      <w:proofErr w:type="spellStart"/>
      <w:r w:rsidRPr="00813511">
        <w:rPr>
          <w:lang w:val="en-US"/>
        </w:rPr>
        <w:t>eleifend</w:t>
      </w:r>
      <w:proofErr w:type="spellEnd"/>
      <w:r w:rsidRPr="00813511">
        <w:rPr>
          <w:lang w:val="en-US"/>
        </w:rPr>
        <w:t xml:space="preserve"> </w:t>
      </w:r>
      <w:proofErr w:type="spellStart"/>
      <w:r w:rsidRPr="00813511">
        <w:rPr>
          <w:lang w:val="en-US"/>
        </w:rPr>
        <w:t>congue</w:t>
      </w:r>
      <w:proofErr w:type="spellEnd"/>
      <w:r w:rsidRPr="00813511">
        <w:rPr>
          <w:lang w:val="en-US"/>
        </w:rPr>
        <w:t xml:space="preserve"> cum </w:t>
      </w:r>
      <w:proofErr w:type="spellStart"/>
      <w:r w:rsidRPr="00813511">
        <w:rPr>
          <w:lang w:val="en-US"/>
        </w:rPr>
        <w:t>soluta</w:t>
      </w:r>
      <w:proofErr w:type="spellEnd"/>
      <w:r w:rsidRPr="00813511">
        <w:rPr>
          <w:lang w:val="en-US"/>
        </w:rPr>
        <w:t xml:space="preserve"> </w:t>
      </w:r>
      <w:proofErr w:type="spellStart"/>
      <w:r w:rsidRPr="00813511">
        <w:rPr>
          <w:lang w:val="en-US"/>
        </w:rPr>
        <w:t>wesdr</w:t>
      </w:r>
      <w:proofErr w:type="spellEnd"/>
      <w:r w:rsidRPr="00813511">
        <w:rPr>
          <w:lang w:val="en-US"/>
        </w:rPr>
        <w:t xml:space="preserve"> in a </w:t>
      </w:r>
      <w:proofErr w:type="spellStart"/>
      <w:r w:rsidRPr="00813511">
        <w:rPr>
          <w:lang w:val="en-US"/>
        </w:rPr>
        <w:t>releifend.Lorem</w:t>
      </w:r>
      <w:proofErr w:type="spellEnd"/>
      <w:r w:rsidRPr="00813511">
        <w:rPr>
          <w:lang w:val="en-US"/>
        </w:rPr>
        <w:t xml:space="preserve"> ipsum dolor sit </w:t>
      </w:r>
      <w:proofErr w:type="spellStart"/>
      <w:r w:rsidRPr="00813511">
        <w:rPr>
          <w:lang w:val="en-US"/>
        </w:rPr>
        <w:t>amet</w:t>
      </w:r>
      <w:proofErr w:type="spellEnd"/>
      <w:r w:rsidRPr="00813511">
        <w:rPr>
          <w:lang w:val="en-US"/>
        </w:rPr>
        <w:t xml:space="preserve">, </w:t>
      </w:r>
      <w:proofErr w:type="spellStart"/>
      <w:r w:rsidRPr="00813511">
        <w:rPr>
          <w:lang w:val="en-US"/>
        </w:rPr>
        <w:t>consec-tetuer</w:t>
      </w:r>
      <w:proofErr w:type="spellEnd"/>
      <w:r w:rsidRPr="00813511">
        <w:rPr>
          <w:lang w:val="en-US"/>
        </w:rPr>
        <w:t xml:space="preserve"> </w:t>
      </w:r>
      <w:proofErr w:type="spellStart"/>
      <w:r w:rsidRPr="00813511">
        <w:rPr>
          <w:lang w:val="en-US"/>
        </w:rPr>
        <w:t>adipiscing</w:t>
      </w:r>
      <w:proofErr w:type="spellEnd"/>
      <w:r w:rsidRPr="00813511">
        <w:rPr>
          <w:lang w:val="en-US"/>
        </w:rPr>
        <w:t xml:space="preserve"> </w:t>
      </w:r>
      <w:proofErr w:type="spellStart"/>
      <w:r w:rsidRPr="00813511">
        <w:rPr>
          <w:lang w:val="en-US"/>
        </w:rPr>
        <w:t>elit</w:t>
      </w:r>
      <w:proofErr w:type="spellEnd"/>
      <w:r w:rsidRPr="00813511">
        <w:rPr>
          <w:lang w:val="en-US"/>
        </w:rPr>
        <w:t xml:space="preserve">, sed diam </w:t>
      </w:r>
      <w:proofErr w:type="spellStart"/>
      <w:r w:rsidRPr="00813511">
        <w:rPr>
          <w:lang w:val="en-US"/>
        </w:rPr>
        <w:t>nonummy</w:t>
      </w:r>
      <w:proofErr w:type="spellEnd"/>
      <w:r w:rsidRPr="00813511">
        <w:rPr>
          <w:lang w:val="en-US"/>
        </w:rPr>
        <w:t xml:space="preserve"> </w:t>
      </w:r>
      <w:proofErr w:type="spellStart"/>
      <w:r w:rsidRPr="00813511">
        <w:rPr>
          <w:lang w:val="en-US"/>
        </w:rPr>
        <w:t>nibh</w:t>
      </w:r>
      <w:proofErr w:type="spellEnd"/>
      <w:r w:rsidRPr="00813511">
        <w:rPr>
          <w:lang w:val="en-US"/>
        </w:rPr>
        <w:t xml:space="preserve"> </w:t>
      </w:r>
      <w:proofErr w:type="spellStart"/>
      <w:r w:rsidRPr="00813511">
        <w:rPr>
          <w:lang w:val="en-US"/>
        </w:rPr>
        <w:t>euismod</w:t>
      </w:r>
      <w:proofErr w:type="spellEnd"/>
      <w:r w:rsidRPr="00813511">
        <w:rPr>
          <w:lang w:val="en-US"/>
        </w:rPr>
        <w:t xml:space="preserve"> </w:t>
      </w:r>
      <w:proofErr w:type="spellStart"/>
      <w:r w:rsidRPr="00813511">
        <w:rPr>
          <w:lang w:val="en-US"/>
        </w:rPr>
        <w:t>tincidunt</w:t>
      </w:r>
      <w:proofErr w:type="spellEnd"/>
      <w:r w:rsidRPr="00813511">
        <w:rPr>
          <w:lang w:val="en-US"/>
        </w:rPr>
        <w:t xml:space="preserve"> </w:t>
      </w:r>
      <w:proofErr w:type="spellStart"/>
      <w:r w:rsidRPr="00813511">
        <w:rPr>
          <w:lang w:val="en-US"/>
        </w:rPr>
        <w:t>ut</w:t>
      </w:r>
      <w:proofErr w:type="spellEnd"/>
      <w:r w:rsidRPr="00813511">
        <w:rPr>
          <w:lang w:val="en-US"/>
        </w:rPr>
        <w:t xml:space="preserve"> </w:t>
      </w:r>
      <w:proofErr w:type="spellStart"/>
      <w:r w:rsidRPr="00813511">
        <w:rPr>
          <w:lang w:val="en-US"/>
        </w:rPr>
        <w:t>laoreet</w:t>
      </w:r>
      <w:proofErr w:type="spellEnd"/>
      <w:r w:rsidRPr="00813511">
        <w:rPr>
          <w:lang w:val="en-US"/>
        </w:rPr>
        <w:t xml:space="preserve"> dolore magna </w:t>
      </w:r>
      <w:proofErr w:type="spellStart"/>
      <w:r w:rsidRPr="00813511">
        <w:rPr>
          <w:lang w:val="en-US"/>
        </w:rPr>
        <w:t>aliquam</w:t>
      </w:r>
      <w:proofErr w:type="spellEnd"/>
      <w:r w:rsidRPr="00813511">
        <w:rPr>
          <w:lang w:val="en-US"/>
        </w:rPr>
        <w:t xml:space="preserve"> </w:t>
      </w:r>
      <w:proofErr w:type="spellStart"/>
      <w:r w:rsidRPr="00813511">
        <w:rPr>
          <w:lang w:val="en-US"/>
        </w:rPr>
        <w:t>erat</w:t>
      </w:r>
      <w:proofErr w:type="spellEnd"/>
      <w:r w:rsidRPr="00813511">
        <w:rPr>
          <w:lang w:val="en-US"/>
        </w:rPr>
        <w:t xml:space="preserve"> </w:t>
      </w:r>
      <w:proofErr w:type="spellStart"/>
      <w:r w:rsidRPr="00813511">
        <w:rPr>
          <w:lang w:val="en-US"/>
        </w:rPr>
        <w:t>volutpat</w:t>
      </w:r>
      <w:proofErr w:type="spellEnd"/>
      <w:r w:rsidRPr="00813511">
        <w:rPr>
          <w:lang w:val="en-US"/>
        </w:rPr>
        <w:t>.</w:t>
      </w:r>
      <w:r w:rsidRPr="006B0250">
        <w:rPr>
          <w:lang w:val="en-US"/>
        </w:rPr>
        <w:t xml:space="preserve"> </w:t>
      </w:r>
      <w:r w:rsidRPr="00813511">
        <w:rPr>
          <w:lang w:val="en-US"/>
        </w:rPr>
        <w:t xml:space="preserve">Ut </w:t>
      </w:r>
      <w:proofErr w:type="spellStart"/>
      <w:r w:rsidRPr="00813511">
        <w:rPr>
          <w:lang w:val="en-US"/>
        </w:rPr>
        <w:t>wisi</w:t>
      </w:r>
      <w:proofErr w:type="spellEnd"/>
      <w:r w:rsidRPr="00813511">
        <w:rPr>
          <w:lang w:val="en-US"/>
        </w:rPr>
        <w:t xml:space="preserve"> </w:t>
      </w:r>
      <w:proofErr w:type="spellStart"/>
      <w:r w:rsidRPr="00813511">
        <w:rPr>
          <w:lang w:val="en-US"/>
        </w:rPr>
        <w:t>enim</w:t>
      </w:r>
      <w:proofErr w:type="spellEnd"/>
      <w:r w:rsidRPr="00813511">
        <w:rPr>
          <w:lang w:val="en-US"/>
        </w:rPr>
        <w:t xml:space="preserve"> ad minim </w:t>
      </w:r>
      <w:proofErr w:type="spellStart"/>
      <w:r w:rsidRPr="00813511">
        <w:rPr>
          <w:lang w:val="en-US"/>
        </w:rPr>
        <w:t>veniam</w:t>
      </w:r>
      <w:proofErr w:type="spellEnd"/>
      <w:r w:rsidRPr="00813511">
        <w:rPr>
          <w:lang w:val="en-US"/>
        </w:rPr>
        <w:t xml:space="preserve">, </w:t>
      </w:r>
      <w:proofErr w:type="spellStart"/>
      <w:r w:rsidRPr="00813511">
        <w:rPr>
          <w:lang w:val="en-US"/>
        </w:rPr>
        <w:t>quis</w:t>
      </w:r>
      <w:proofErr w:type="spellEnd"/>
      <w:r w:rsidRPr="00813511">
        <w:rPr>
          <w:lang w:val="en-US"/>
        </w:rPr>
        <w:t xml:space="preserve"> </w:t>
      </w:r>
      <w:proofErr w:type="spellStart"/>
      <w:r w:rsidRPr="00813511">
        <w:rPr>
          <w:lang w:val="en-US"/>
        </w:rPr>
        <w:t>nostrud</w:t>
      </w:r>
      <w:proofErr w:type="spellEnd"/>
      <w:r w:rsidRPr="00813511">
        <w:rPr>
          <w:lang w:val="en-US"/>
        </w:rPr>
        <w:t xml:space="preserve"> </w:t>
      </w:r>
      <w:proofErr w:type="spellStart"/>
      <w:r w:rsidRPr="00813511">
        <w:rPr>
          <w:lang w:val="en-US"/>
        </w:rPr>
        <w:t>exerci</w:t>
      </w:r>
      <w:proofErr w:type="spellEnd"/>
      <w:r w:rsidRPr="00813511">
        <w:rPr>
          <w:lang w:val="en-US"/>
        </w:rPr>
        <w:t xml:space="preserve"> </w:t>
      </w:r>
      <w:proofErr w:type="spellStart"/>
      <w:r w:rsidRPr="00813511">
        <w:rPr>
          <w:lang w:val="en-US"/>
        </w:rPr>
        <w:t>tation</w:t>
      </w:r>
      <w:proofErr w:type="spellEnd"/>
      <w:r w:rsidRPr="00813511">
        <w:rPr>
          <w:lang w:val="en-US"/>
        </w:rPr>
        <w:t xml:space="preserve"> </w:t>
      </w:r>
      <w:proofErr w:type="spellStart"/>
      <w:r w:rsidRPr="00813511">
        <w:rPr>
          <w:lang w:val="en-US"/>
        </w:rPr>
        <w:t>ullamcorper</w:t>
      </w:r>
      <w:proofErr w:type="spellEnd"/>
      <w:r w:rsidRPr="00813511">
        <w:rPr>
          <w:lang w:val="en-US"/>
        </w:rPr>
        <w:t xml:space="preserve"> </w:t>
      </w:r>
      <w:proofErr w:type="spellStart"/>
      <w:r w:rsidRPr="00813511">
        <w:rPr>
          <w:lang w:val="en-US"/>
        </w:rPr>
        <w:t>suscipit</w:t>
      </w:r>
      <w:proofErr w:type="spellEnd"/>
      <w:r w:rsidRPr="00813511">
        <w:rPr>
          <w:lang w:val="en-US"/>
        </w:rPr>
        <w:t xml:space="preserve"> </w:t>
      </w:r>
      <w:proofErr w:type="spellStart"/>
      <w:r w:rsidRPr="00813511">
        <w:rPr>
          <w:lang w:val="en-US"/>
        </w:rPr>
        <w:t>lobortis</w:t>
      </w:r>
      <w:proofErr w:type="spellEnd"/>
      <w:r w:rsidRPr="00813511">
        <w:rPr>
          <w:lang w:val="en-US"/>
        </w:rPr>
        <w:t xml:space="preserve"> </w:t>
      </w:r>
      <w:proofErr w:type="spellStart"/>
      <w:r w:rsidRPr="00813511">
        <w:rPr>
          <w:lang w:val="en-US"/>
        </w:rPr>
        <w:t>nisl</w:t>
      </w:r>
      <w:proofErr w:type="spellEnd"/>
      <w:r w:rsidRPr="00813511">
        <w:rPr>
          <w:lang w:val="en-US"/>
        </w:rPr>
        <w:t xml:space="preserve"> </w:t>
      </w:r>
      <w:proofErr w:type="spellStart"/>
      <w:r w:rsidRPr="00813511">
        <w:rPr>
          <w:lang w:val="en-US"/>
        </w:rPr>
        <w:t>ut</w:t>
      </w:r>
      <w:proofErr w:type="spellEnd"/>
      <w:r w:rsidRPr="00813511">
        <w:rPr>
          <w:lang w:val="en-US"/>
        </w:rPr>
        <w:t xml:space="preserve"> </w:t>
      </w:r>
      <w:proofErr w:type="spellStart"/>
      <w:r w:rsidRPr="00813511">
        <w:rPr>
          <w:lang w:val="en-US"/>
        </w:rPr>
        <w:t>aliquip</w:t>
      </w:r>
      <w:proofErr w:type="spellEnd"/>
      <w:r w:rsidRPr="00813511">
        <w:rPr>
          <w:lang w:val="en-US"/>
        </w:rPr>
        <w:t xml:space="preserve"> ex </w:t>
      </w:r>
      <w:proofErr w:type="spellStart"/>
      <w:r w:rsidRPr="00813511">
        <w:rPr>
          <w:lang w:val="en-US"/>
        </w:rPr>
        <w:t>ea</w:t>
      </w:r>
      <w:proofErr w:type="spellEnd"/>
      <w:r w:rsidRPr="00813511">
        <w:rPr>
          <w:lang w:val="en-US"/>
        </w:rPr>
        <w:t xml:space="preserve"> </w:t>
      </w:r>
      <w:proofErr w:type="spellStart"/>
      <w:r w:rsidRPr="00813511">
        <w:rPr>
          <w:lang w:val="en-US"/>
        </w:rPr>
        <w:t>commodo</w:t>
      </w:r>
      <w:proofErr w:type="spellEnd"/>
      <w:r w:rsidRPr="00813511">
        <w:rPr>
          <w:lang w:val="en-US"/>
        </w:rPr>
        <w:t xml:space="preserve"> </w:t>
      </w:r>
      <w:proofErr w:type="spellStart"/>
      <w:r w:rsidRPr="00813511">
        <w:rPr>
          <w:lang w:val="en-US"/>
        </w:rPr>
        <w:t>consequat</w:t>
      </w:r>
      <w:proofErr w:type="spellEnd"/>
      <w:r w:rsidRPr="00813511">
        <w:rPr>
          <w:lang w:val="en-US"/>
        </w:rPr>
        <w:t xml:space="preserve">. </w:t>
      </w:r>
      <w:r w:rsidR="006E308E">
        <w:rPr>
          <w:lang w:val="en-US"/>
        </w:rPr>
        <w:t xml:space="preserve">Duis autem vel </w:t>
      </w:r>
      <w:proofErr w:type="spellStart"/>
      <w:r w:rsidR="006E308E">
        <w:rPr>
          <w:lang w:val="en-US"/>
        </w:rPr>
        <w:t>eum</w:t>
      </w:r>
      <w:proofErr w:type="spellEnd"/>
      <w:r w:rsidR="006E308E">
        <w:rPr>
          <w:lang w:val="en-US"/>
        </w:rPr>
        <w:t xml:space="preserve"> </w:t>
      </w:r>
      <w:proofErr w:type="spellStart"/>
      <w:r w:rsidR="006E308E">
        <w:rPr>
          <w:lang w:val="en-US"/>
        </w:rPr>
        <w:t>iriure</w:t>
      </w:r>
      <w:proofErr w:type="spellEnd"/>
      <w:r w:rsidR="006E308E">
        <w:rPr>
          <w:lang w:val="en-US"/>
        </w:rPr>
        <w:t xml:space="preserve"> dolor in </w:t>
      </w:r>
      <w:proofErr w:type="spellStart"/>
      <w:r w:rsidR="006E308E">
        <w:rPr>
          <w:lang w:val="en-US"/>
        </w:rPr>
        <w:t>hendrerit</w:t>
      </w:r>
      <w:proofErr w:type="spellEnd"/>
      <w:r w:rsidR="006E308E">
        <w:rPr>
          <w:lang w:val="en-US"/>
        </w:rPr>
        <w:t xml:space="preserve"> in </w:t>
      </w:r>
      <w:proofErr w:type="spellStart"/>
      <w:r w:rsidR="006E308E">
        <w:rPr>
          <w:lang w:val="en-US"/>
        </w:rPr>
        <w:t>vulputate</w:t>
      </w:r>
      <w:proofErr w:type="spellEnd"/>
      <w:r w:rsidR="006E308E">
        <w:rPr>
          <w:lang w:val="en-US"/>
        </w:rPr>
        <w:t xml:space="preserve"> </w:t>
      </w:r>
      <w:proofErr w:type="spellStart"/>
      <w:r w:rsidR="006E308E">
        <w:rPr>
          <w:lang w:val="en-US"/>
        </w:rPr>
        <w:t>velit</w:t>
      </w:r>
      <w:proofErr w:type="spellEnd"/>
      <w:r w:rsidR="006E308E">
        <w:rPr>
          <w:lang w:val="en-US"/>
        </w:rPr>
        <w:t xml:space="preserve"> </w:t>
      </w:r>
      <w:proofErr w:type="spellStart"/>
      <w:r w:rsidR="006E308E">
        <w:rPr>
          <w:lang w:val="en-US"/>
        </w:rPr>
        <w:t>esse</w:t>
      </w:r>
      <w:proofErr w:type="spellEnd"/>
      <w:r w:rsidR="006E308E">
        <w:rPr>
          <w:lang w:val="en-US"/>
        </w:rPr>
        <w:t xml:space="preserve"> </w:t>
      </w:r>
      <w:proofErr w:type="spellStart"/>
      <w:r w:rsidR="006E308E">
        <w:rPr>
          <w:lang w:val="en-US"/>
        </w:rPr>
        <w:t>molestie</w:t>
      </w:r>
      <w:proofErr w:type="spellEnd"/>
      <w:r w:rsidR="006E308E">
        <w:rPr>
          <w:lang w:val="en-US"/>
        </w:rPr>
        <w:t xml:space="preserve"> </w:t>
      </w:r>
      <w:proofErr w:type="spellStart"/>
      <w:r w:rsidR="006E308E">
        <w:rPr>
          <w:lang w:val="en-US"/>
        </w:rPr>
        <w:t>consequat</w:t>
      </w:r>
      <w:proofErr w:type="spellEnd"/>
      <w:r w:rsidR="006E308E">
        <w:rPr>
          <w:lang w:val="en-US"/>
        </w:rPr>
        <w:t xml:space="preserve">, vel illum dolore </w:t>
      </w:r>
      <w:proofErr w:type="spellStart"/>
      <w:r w:rsidR="006E308E">
        <w:rPr>
          <w:lang w:val="en-US"/>
        </w:rPr>
        <w:t>eu</w:t>
      </w:r>
      <w:proofErr w:type="spellEnd"/>
      <w:r w:rsidR="006E308E">
        <w:rPr>
          <w:lang w:val="en-US"/>
        </w:rPr>
        <w:t xml:space="preserve"> </w:t>
      </w:r>
      <w:proofErr w:type="spellStart"/>
      <w:r w:rsidR="006E308E">
        <w:rPr>
          <w:lang w:val="en-US"/>
        </w:rPr>
        <w:t>feugiat</w:t>
      </w:r>
      <w:proofErr w:type="spellEnd"/>
      <w:r w:rsidR="006E308E">
        <w:rPr>
          <w:lang w:val="en-US"/>
        </w:rPr>
        <w:t xml:space="preserve"> </w:t>
      </w:r>
      <w:proofErr w:type="spellStart"/>
      <w:r w:rsidR="006E308E">
        <w:rPr>
          <w:lang w:val="en-US"/>
        </w:rPr>
        <w:t>nulla</w:t>
      </w:r>
      <w:proofErr w:type="spellEnd"/>
      <w:r w:rsidR="006E308E">
        <w:rPr>
          <w:lang w:val="en-US"/>
        </w:rPr>
        <w:t xml:space="preserve"> </w:t>
      </w:r>
      <w:proofErr w:type="spellStart"/>
      <w:r w:rsidR="006E308E">
        <w:rPr>
          <w:lang w:val="en-US"/>
        </w:rPr>
        <w:t>facilisis</w:t>
      </w:r>
      <w:proofErr w:type="spellEnd"/>
      <w:r w:rsidR="006E308E">
        <w:rPr>
          <w:lang w:val="en-US"/>
        </w:rPr>
        <w:t xml:space="preserve"> at </w:t>
      </w:r>
      <w:proofErr w:type="spellStart"/>
      <w:r w:rsidR="006E308E">
        <w:rPr>
          <w:lang w:val="en-US"/>
        </w:rPr>
        <w:t>vero</w:t>
      </w:r>
      <w:proofErr w:type="spellEnd"/>
      <w:r w:rsidR="006E308E">
        <w:rPr>
          <w:lang w:val="en-US"/>
        </w:rPr>
        <w:t xml:space="preserve"> eros et </w:t>
      </w:r>
      <w:proofErr w:type="spellStart"/>
      <w:r w:rsidR="006E308E">
        <w:rPr>
          <w:lang w:val="en-US"/>
        </w:rPr>
        <w:t>accumsan</w:t>
      </w:r>
      <w:proofErr w:type="spellEnd"/>
      <w:r w:rsidR="006E308E">
        <w:rPr>
          <w:lang w:val="en-US"/>
        </w:rPr>
        <w:t xml:space="preserve"> et </w:t>
      </w:r>
      <w:proofErr w:type="spellStart"/>
      <w:r w:rsidR="006E308E">
        <w:rPr>
          <w:lang w:val="en-US"/>
        </w:rPr>
        <w:t>iusto</w:t>
      </w:r>
      <w:proofErr w:type="spellEnd"/>
      <w:r w:rsidR="006E308E">
        <w:rPr>
          <w:lang w:val="en-US"/>
        </w:rPr>
        <w:t xml:space="preserve"> </w:t>
      </w:r>
      <w:proofErr w:type="spellStart"/>
      <w:r w:rsidR="006E308E">
        <w:rPr>
          <w:lang w:val="en-US"/>
        </w:rPr>
        <w:t>odio</w:t>
      </w:r>
      <w:proofErr w:type="spellEnd"/>
      <w:r w:rsidR="006E308E">
        <w:rPr>
          <w:lang w:val="en-US"/>
        </w:rPr>
        <w:t xml:space="preserve"> </w:t>
      </w:r>
      <w:proofErr w:type="spellStart"/>
      <w:r w:rsidR="006E308E">
        <w:rPr>
          <w:lang w:val="en-US"/>
        </w:rPr>
        <w:t>dignissim</w:t>
      </w:r>
      <w:proofErr w:type="spellEnd"/>
      <w:r w:rsidR="006E308E">
        <w:rPr>
          <w:lang w:val="en-US"/>
        </w:rPr>
        <w:t xml:space="preserve"> qui </w:t>
      </w:r>
      <w:proofErr w:type="spellStart"/>
      <w:r w:rsidR="006E308E">
        <w:rPr>
          <w:lang w:val="en-US"/>
        </w:rPr>
        <w:t>blandit</w:t>
      </w:r>
      <w:proofErr w:type="spellEnd"/>
      <w:r w:rsidR="006E308E">
        <w:rPr>
          <w:lang w:val="en-US"/>
        </w:rPr>
        <w:t xml:space="preserve"> </w:t>
      </w:r>
      <w:proofErr w:type="spellStart"/>
      <w:r w:rsidR="006E308E">
        <w:rPr>
          <w:lang w:val="en-US"/>
        </w:rPr>
        <w:t>praesent</w:t>
      </w:r>
      <w:proofErr w:type="spellEnd"/>
      <w:r w:rsidR="006E308E">
        <w:rPr>
          <w:lang w:val="en-US"/>
        </w:rPr>
        <w:t xml:space="preserve"> </w:t>
      </w:r>
      <w:proofErr w:type="spellStart"/>
      <w:r w:rsidR="006E308E">
        <w:rPr>
          <w:lang w:val="en-US"/>
        </w:rPr>
        <w:t>luptatum</w:t>
      </w:r>
      <w:proofErr w:type="spellEnd"/>
      <w:r w:rsidR="006E308E">
        <w:rPr>
          <w:lang w:val="en-US"/>
        </w:rPr>
        <w:t xml:space="preserve"> </w:t>
      </w:r>
      <w:proofErr w:type="spellStart"/>
      <w:r w:rsidR="006E308E">
        <w:rPr>
          <w:lang w:val="en-US"/>
        </w:rPr>
        <w:t>zzril</w:t>
      </w:r>
      <w:proofErr w:type="spellEnd"/>
      <w:r w:rsidR="006E308E">
        <w:rPr>
          <w:lang w:val="en-US"/>
        </w:rPr>
        <w:t xml:space="preserve"> </w:t>
      </w:r>
      <w:proofErr w:type="spellStart"/>
      <w:r w:rsidR="006E308E">
        <w:rPr>
          <w:lang w:val="en-US"/>
        </w:rPr>
        <w:t>delenit</w:t>
      </w:r>
      <w:proofErr w:type="spellEnd"/>
      <w:r w:rsidR="006E308E">
        <w:rPr>
          <w:lang w:val="en-US"/>
        </w:rPr>
        <w:t xml:space="preserve"> </w:t>
      </w:r>
      <w:proofErr w:type="spellStart"/>
      <w:r w:rsidR="006E308E">
        <w:rPr>
          <w:lang w:val="en-US"/>
        </w:rPr>
        <w:t>augue</w:t>
      </w:r>
      <w:proofErr w:type="spellEnd"/>
      <w:r w:rsidR="006E308E">
        <w:rPr>
          <w:lang w:val="en-US"/>
        </w:rPr>
        <w:t xml:space="preserve"> </w:t>
      </w:r>
      <w:proofErr w:type="spellStart"/>
      <w:r w:rsidR="006E308E">
        <w:rPr>
          <w:lang w:val="en-US"/>
        </w:rPr>
        <w:t>duis</w:t>
      </w:r>
      <w:proofErr w:type="spellEnd"/>
      <w:r w:rsidR="006E308E">
        <w:rPr>
          <w:lang w:val="en-US"/>
        </w:rPr>
        <w:t xml:space="preserve"> dolore </w:t>
      </w:r>
      <w:proofErr w:type="spellStart"/>
      <w:r w:rsidR="006E308E">
        <w:rPr>
          <w:lang w:val="en-US"/>
        </w:rPr>
        <w:t>te</w:t>
      </w:r>
      <w:proofErr w:type="spellEnd"/>
      <w:r w:rsidR="006E308E">
        <w:rPr>
          <w:lang w:val="en-US"/>
        </w:rPr>
        <w:t xml:space="preserve"> </w:t>
      </w:r>
      <w:proofErr w:type="spellStart"/>
      <w:r w:rsidR="006E308E">
        <w:rPr>
          <w:lang w:val="en-US"/>
        </w:rPr>
        <w:t>feugait</w:t>
      </w:r>
      <w:proofErr w:type="spellEnd"/>
      <w:r w:rsidR="006E308E">
        <w:rPr>
          <w:lang w:val="en-US"/>
        </w:rPr>
        <w:t xml:space="preserve"> </w:t>
      </w:r>
      <w:proofErr w:type="spellStart"/>
      <w:r w:rsidR="006E308E">
        <w:rPr>
          <w:lang w:val="en-US"/>
        </w:rPr>
        <w:t>nulla</w:t>
      </w:r>
      <w:proofErr w:type="spellEnd"/>
      <w:r w:rsidR="006E308E">
        <w:rPr>
          <w:lang w:val="en-US"/>
        </w:rPr>
        <w:t xml:space="preserve"> </w:t>
      </w:r>
      <w:proofErr w:type="spellStart"/>
      <w:r w:rsidR="006E308E">
        <w:rPr>
          <w:lang w:val="en-US"/>
        </w:rPr>
        <w:t>facilisi</w:t>
      </w:r>
      <w:proofErr w:type="spellEnd"/>
      <w:r>
        <w:rPr>
          <w:lang w:val="en-US"/>
        </w:rPr>
        <w:t xml:space="preserve">. </w:t>
      </w:r>
    </w:p>
    <w:p w14:paraId="2BEAFB24" w14:textId="77777777" w:rsidR="006B0250" w:rsidRPr="006B0250" w:rsidRDefault="006B0250" w:rsidP="006B0250">
      <w:pPr>
        <w:pStyle w:val="BodyText"/>
        <w:rPr>
          <w:lang w:val="en-US"/>
        </w:rPr>
      </w:pPr>
      <w:r w:rsidRPr="006B0250">
        <w:rPr>
          <w:lang w:val="en-US"/>
        </w:rPr>
        <w:br w:type="column"/>
      </w:r>
      <w:r w:rsidRPr="00813511">
        <w:rPr>
          <w:lang w:val="en-US"/>
        </w:rPr>
        <w:t xml:space="preserve">Ut </w:t>
      </w:r>
      <w:proofErr w:type="spellStart"/>
      <w:r w:rsidRPr="00813511">
        <w:rPr>
          <w:lang w:val="en-US"/>
        </w:rPr>
        <w:t>wisi</w:t>
      </w:r>
      <w:proofErr w:type="spellEnd"/>
      <w:r w:rsidRPr="00813511">
        <w:rPr>
          <w:lang w:val="en-US"/>
        </w:rPr>
        <w:t xml:space="preserve"> </w:t>
      </w:r>
      <w:proofErr w:type="spellStart"/>
      <w:r w:rsidRPr="00813511">
        <w:rPr>
          <w:lang w:val="en-US"/>
        </w:rPr>
        <w:t>enim</w:t>
      </w:r>
      <w:proofErr w:type="spellEnd"/>
      <w:r w:rsidRPr="00813511">
        <w:rPr>
          <w:lang w:val="en-US"/>
        </w:rPr>
        <w:t xml:space="preserve"> ad minim </w:t>
      </w:r>
      <w:proofErr w:type="spellStart"/>
      <w:r w:rsidRPr="00813511">
        <w:rPr>
          <w:lang w:val="en-US"/>
        </w:rPr>
        <w:t>veniam</w:t>
      </w:r>
      <w:proofErr w:type="spellEnd"/>
      <w:r w:rsidRPr="00813511">
        <w:rPr>
          <w:lang w:val="en-US"/>
        </w:rPr>
        <w:t xml:space="preserve">, </w:t>
      </w:r>
      <w:proofErr w:type="spellStart"/>
      <w:r w:rsidRPr="00813511">
        <w:rPr>
          <w:lang w:val="en-US"/>
        </w:rPr>
        <w:t>quis</w:t>
      </w:r>
      <w:proofErr w:type="spellEnd"/>
      <w:r w:rsidRPr="00813511">
        <w:rPr>
          <w:lang w:val="en-US"/>
        </w:rPr>
        <w:t xml:space="preserve"> </w:t>
      </w:r>
      <w:proofErr w:type="spellStart"/>
      <w:r w:rsidRPr="00813511">
        <w:rPr>
          <w:lang w:val="en-US"/>
        </w:rPr>
        <w:t>nostrud</w:t>
      </w:r>
      <w:proofErr w:type="spellEnd"/>
      <w:r w:rsidRPr="00813511">
        <w:rPr>
          <w:lang w:val="en-US"/>
        </w:rPr>
        <w:t xml:space="preserve"> </w:t>
      </w:r>
      <w:proofErr w:type="spellStart"/>
      <w:r w:rsidRPr="00813511">
        <w:rPr>
          <w:lang w:val="en-US"/>
        </w:rPr>
        <w:t>exerci</w:t>
      </w:r>
      <w:proofErr w:type="spellEnd"/>
      <w:r w:rsidRPr="00813511">
        <w:rPr>
          <w:lang w:val="en-US"/>
        </w:rPr>
        <w:t xml:space="preserve"> </w:t>
      </w:r>
      <w:proofErr w:type="spellStart"/>
      <w:r w:rsidRPr="00813511">
        <w:rPr>
          <w:lang w:val="en-US"/>
        </w:rPr>
        <w:t>tation</w:t>
      </w:r>
      <w:proofErr w:type="spellEnd"/>
      <w:r w:rsidRPr="00813511">
        <w:rPr>
          <w:lang w:val="en-US"/>
        </w:rPr>
        <w:t xml:space="preserve"> </w:t>
      </w:r>
      <w:proofErr w:type="spellStart"/>
      <w:r w:rsidRPr="00813511">
        <w:rPr>
          <w:lang w:val="en-US"/>
        </w:rPr>
        <w:t>ullamcorper</w:t>
      </w:r>
      <w:proofErr w:type="spellEnd"/>
      <w:r w:rsidRPr="00813511">
        <w:rPr>
          <w:lang w:val="en-US"/>
        </w:rPr>
        <w:t xml:space="preserve"> </w:t>
      </w:r>
      <w:proofErr w:type="spellStart"/>
      <w:r w:rsidRPr="00813511">
        <w:rPr>
          <w:lang w:val="en-US"/>
        </w:rPr>
        <w:t>suscipit</w:t>
      </w:r>
      <w:proofErr w:type="spellEnd"/>
      <w:r w:rsidRPr="00813511">
        <w:rPr>
          <w:lang w:val="en-US"/>
        </w:rPr>
        <w:t xml:space="preserve"> </w:t>
      </w:r>
      <w:proofErr w:type="spellStart"/>
      <w:r w:rsidRPr="00813511">
        <w:rPr>
          <w:lang w:val="en-US"/>
        </w:rPr>
        <w:t>lobortis</w:t>
      </w:r>
      <w:proofErr w:type="spellEnd"/>
      <w:r w:rsidRPr="00813511">
        <w:rPr>
          <w:lang w:val="en-US"/>
        </w:rPr>
        <w:t xml:space="preserve"> </w:t>
      </w:r>
      <w:proofErr w:type="spellStart"/>
      <w:r w:rsidRPr="00813511">
        <w:rPr>
          <w:lang w:val="en-US"/>
        </w:rPr>
        <w:t>nisl</w:t>
      </w:r>
      <w:proofErr w:type="spellEnd"/>
      <w:r w:rsidRPr="00813511">
        <w:rPr>
          <w:lang w:val="en-US"/>
        </w:rPr>
        <w:t xml:space="preserve"> </w:t>
      </w:r>
      <w:proofErr w:type="spellStart"/>
      <w:r w:rsidRPr="00813511">
        <w:rPr>
          <w:lang w:val="en-US"/>
        </w:rPr>
        <w:t>ut</w:t>
      </w:r>
      <w:proofErr w:type="spellEnd"/>
      <w:r w:rsidRPr="00813511">
        <w:rPr>
          <w:lang w:val="en-US"/>
        </w:rPr>
        <w:t xml:space="preserve"> </w:t>
      </w:r>
      <w:proofErr w:type="spellStart"/>
      <w:r w:rsidRPr="00813511">
        <w:rPr>
          <w:lang w:val="en-US"/>
        </w:rPr>
        <w:t>aliquip</w:t>
      </w:r>
      <w:proofErr w:type="spellEnd"/>
      <w:r w:rsidRPr="00813511">
        <w:rPr>
          <w:lang w:val="en-US"/>
        </w:rPr>
        <w:t xml:space="preserve"> ex </w:t>
      </w:r>
      <w:proofErr w:type="spellStart"/>
      <w:r w:rsidRPr="00813511">
        <w:rPr>
          <w:lang w:val="en-US"/>
        </w:rPr>
        <w:t>ea</w:t>
      </w:r>
      <w:proofErr w:type="spellEnd"/>
      <w:r w:rsidRPr="00813511">
        <w:rPr>
          <w:lang w:val="en-US"/>
        </w:rPr>
        <w:t xml:space="preserve"> </w:t>
      </w:r>
      <w:proofErr w:type="spellStart"/>
      <w:r w:rsidRPr="00813511">
        <w:rPr>
          <w:lang w:val="en-US"/>
        </w:rPr>
        <w:t>commodo</w:t>
      </w:r>
      <w:proofErr w:type="spellEnd"/>
      <w:r w:rsidRPr="00813511">
        <w:rPr>
          <w:lang w:val="en-US"/>
        </w:rPr>
        <w:t xml:space="preserve"> </w:t>
      </w:r>
      <w:proofErr w:type="spellStart"/>
      <w:r w:rsidRPr="00813511">
        <w:rPr>
          <w:lang w:val="en-US"/>
        </w:rPr>
        <w:t>consequat</w:t>
      </w:r>
      <w:proofErr w:type="spellEnd"/>
      <w:r w:rsidRPr="00813511">
        <w:rPr>
          <w:lang w:val="en-US"/>
        </w:rPr>
        <w:t xml:space="preserve">. Duis autem vel </w:t>
      </w:r>
      <w:proofErr w:type="spellStart"/>
      <w:r w:rsidRPr="00813511">
        <w:rPr>
          <w:lang w:val="en-US"/>
        </w:rPr>
        <w:t>eum</w:t>
      </w:r>
      <w:proofErr w:type="spellEnd"/>
      <w:r w:rsidRPr="00813511">
        <w:rPr>
          <w:lang w:val="en-US"/>
        </w:rPr>
        <w:t xml:space="preserve"> </w:t>
      </w:r>
      <w:proofErr w:type="spellStart"/>
      <w:r w:rsidRPr="00813511">
        <w:rPr>
          <w:lang w:val="en-US"/>
        </w:rPr>
        <w:t>iriure</w:t>
      </w:r>
      <w:proofErr w:type="spellEnd"/>
      <w:r w:rsidRPr="00813511">
        <w:rPr>
          <w:lang w:val="en-US"/>
        </w:rPr>
        <w:t xml:space="preserve"> dolor in </w:t>
      </w:r>
      <w:proofErr w:type="spellStart"/>
      <w:r w:rsidRPr="00813511">
        <w:rPr>
          <w:lang w:val="en-US"/>
        </w:rPr>
        <w:t>hendrerit</w:t>
      </w:r>
      <w:proofErr w:type="spellEnd"/>
      <w:r w:rsidRPr="00813511">
        <w:rPr>
          <w:lang w:val="en-US"/>
        </w:rPr>
        <w:t xml:space="preserve"> in </w:t>
      </w:r>
      <w:proofErr w:type="spellStart"/>
      <w:r w:rsidRPr="00813511">
        <w:rPr>
          <w:lang w:val="en-US"/>
        </w:rPr>
        <w:t>vulputate</w:t>
      </w:r>
      <w:proofErr w:type="spellEnd"/>
      <w:r w:rsidRPr="00813511">
        <w:rPr>
          <w:lang w:val="en-US"/>
        </w:rPr>
        <w:t xml:space="preserve"> </w:t>
      </w:r>
      <w:proofErr w:type="spellStart"/>
      <w:r w:rsidRPr="00813511">
        <w:rPr>
          <w:lang w:val="en-US"/>
        </w:rPr>
        <w:t>velit</w:t>
      </w:r>
      <w:proofErr w:type="spellEnd"/>
      <w:r w:rsidRPr="00813511">
        <w:rPr>
          <w:lang w:val="en-US"/>
        </w:rPr>
        <w:t xml:space="preserve"> </w:t>
      </w:r>
      <w:proofErr w:type="spellStart"/>
      <w:r w:rsidRPr="00813511">
        <w:rPr>
          <w:lang w:val="en-US"/>
        </w:rPr>
        <w:t>esse</w:t>
      </w:r>
      <w:proofErr w:type="spellEnd"/>
      <w:r w:rsidRPr="00813511">
        <w:rPr>
          <w:lang w:val="en-US"/>
        </w:rPr>
        <w:t xml:space="preserve"> </w:t>
      </w:r>
      <w:proofErr w:type="spellStart"/>
      <w:r w:rsidRPr="00813511">
        <w:rPr>
          <w:lang w:val="en-US"/>
        </w:rPr>
        <w:t>molestie</w:t>
      </w:r>
      <w:proofErr w:type="spellEnd"/>
      <w:r w:rsidRPr="00813511">
        <w:rPr>
          <w:lang w:val="en-US"/>
        </w:rPr>
        <w:t xml:space="preserve"> </w:t>
      </w:r>
      <w:proofErr w:type="spellStart"/>
      <w:r w:rsidRPr="00813511">
        <w:rPr>
          <w:lang w:val="en-US"/>
        </w:rPr>
        <w:t>consequat</w:t>
      </w:r>
      <w:proofErr w:type="spellEnd"/>
      <w:r w:rsidRPr="00813511">
        <w:rPr>
          <w:lang w:val="en-US"/>
        </w:rPr>
        <w:t>.</w:t>
      </w:r>
    </w:p>
    <w:p w14:paraId="70B16C91" w14:textId="77777777" w:rsidR="006B0250" w:rsidRPr="008F44EF" w:rsidRDefault="006B0250" w:rsidP="00114005">
      <w:pPr>
        <w:pStyle w:val="LJTableDE"/>
      </w:pPr>
      <w:r w:rsidRPr="008F44EF">
        <w:t>Picking System</w:t>
      </w:r>
      <w:r>
        <w:t>s</w:t>
      </w:r>
    </w:p>
    <w:tbl>
      <w:tblPr>
        <w:tblStyle w:val="TableGrid"/>
        <w:tblW w:w="0" w:type="auto"/>
        <w:jc w:val="center"/>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724"/>
        <w:gridCol w:w="640"/>
        <w:gridCol w:w="494"/>
        <w:gridCol w:w="539"/>
        <w:gridCol w:w="539"/>
        <w:gridCol w:w="539"/>
        <w:gridCol w:w="539"/>
        <w:gridCol w:w="594"/>
      </w:tblGrid>
      <w:tr w:rsidR="006B0250" w:rsidRPr="008F44EF" w14:paraId="04E927DE" w14:textId="77777777" w:rsidTr="00563A94">
        <w:trPr>
          <w:jc w:val="center"/>
        </w:trPr>
        <w:tc>
          <w:tcPr>
            <w:tcW w:w="724" w:type="dxa"/>
          </w:tcPr>
          <w:p w14:paraId="619EE45E"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System</w:t>
            </w:r>
          </w:p>
        </w:tc>
        <w:tc>
          <w:tcPr>
            <w:tcW w:w="640" w:type="dxa"/>
          </w:tcPr>
          <w:p w14:paraId="27ABE75B"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M</w:t>
            </w:r>
          </w:p>
        </w:tc>
        <w:tc>
          <w:tcPr>
            <w:tcW w:w="494" w:type="dxa"/>
          </w:tcPr>
          <w:p w14:paraId="08D7558B"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N</w:t>
            </w:r>
            <w:r w:rsidRPr="008F44EF">
              <w:rPr>
                <w:rFonts w:ascii="Times" w:eastAsia="SimSun" w:hAnsi="Times"/>
                <w:vertAlign w:val="subscript"/>
                <w:lang w:val="en-US" w:eastAsia="zh-CN"/>
              </w:rPr>
              <w:t>A</w:t>
            </w:r>
          </w:p>
        </w:tc>
        <w:tc>
          <w:tcPr>
            <w:tcW w:w="539" w:type="dxa"/>
          </w:tcPr>
          <w:p w14:paraId="47F973E9"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W</w:t>
            </w:r>
            <w:r w:rsidRPr="008F44EF">
              <w:rPr>
                <w:rFonts w:ascii="Times" w:eastAsia="SimSun" w:hAnsi="Times"/>
                <w:vertAlign w:val="subscript"/>
                <w:lang w:val="en-US" w:eastAsia="zh-CN"/>
              </w:rPr>
              <w:t>C</w:t>
            </w:r>
            <w:r w:rsidRPr="008F44EF">
              <w:rPr>
                <w:rFonts w:ascii="Times" w:eastAsia="SimSun" w:hAnsi="Times"/>
                <w:lang w:val="en-US" w:eastAsia="zh-CN"/>
              </w:rPr>
              <w:t xml:space="preserve"> [m]</w:t>
            </w:r>
          </w:p>
        </w:tc>
        <w:tc>
          <w:tcPr>
            <w:tcW w:w="539" w:type="dxa"/>
          </w:tcPr>
          <w:p w14:paraId="47E0973F"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 xml:space="preserve">L </w:t>
            </w:r>
            <w:r w:rsidRPr="008F44EF">
              <w:rPr>
                <w:rFonts w:ascii="Times" w:eastAsia="SimSun" w:hAnsi="Times"/>
                <w:lang w:val="en-US" w:eastAsia="zh-CN"/>
              </w:rPr>
              <w:t>[m]</w:t>
            </w:r>
          </w:p>
        </w:tc>
        <w:tc>
          <w:tcPr>
            <w:tcW w:w="539" w:type="dxa"/>
          </w:tcPr>
          <w:p w14:paraId="0E17316B"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L</w:t>
            </w:r>
            <w:r w:rsidRPr="008F44EF">
              <w:rPr>
                <w:rFonts w:ascii="Times" w:eastAsia="SimSun" w:hAnsi="Times"/>
                <w:vertAlign w:val="subscript"/>
                <w:lang w:val="en-US" w:eastAsia="zh-CN"/>
              </w:rPr>
              <w:t xml:space="preserve">C </w:t>
            </w:r>
            <w:r w:rsidRPr="008F44EF">
              <w:rPr>
                <w:rFonts w:ascii="Times" w:eastAsia="SimSun" w:hAnsi="Times"/>
                <w:lang w:val="en-US" w:eastAsia="zh-CN"/>
              </w:rPr>
              <w:t>[m]</w:t>
            </w:r>
          </w:p>
        </w:tc>
        <w:tc>
          <w:tcPr>
            <w:tcW w:w="539" w:type="dxa"/>
          </w:tcPr>
          <w:p w14:paraId="2ACF8E12"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W</w:t>
            </w:r>
            <w:r w:rsidRPr="008F44EF">
              <w:rPr>
                <w:rFonts w:ascii="Times" w:eastAsia="SimSun" w:hAnsi="Times"/>
                <w:vertAlign w:val="subscript"/>
                <w:lang w:val="en-US" w:eastAsia="zh-CN"/>
              </w:rPr>
              <w:t xml:space="preserve">A </w:t>
            </w:r>
            <w:r w:rsidRPr="008F44EF">
              <w:rPr>
                <w:rFonts w:ascii="Times" w:eastAsia="SimSun" w:hAnsi="Times"/>
                <w:lang w:val="en-US" w:eastAsia="zh-CN"/>
              </w:rPr>
              <w:t>[m]</w:t>
            </w:r>
          </w:p>
        </w:tc>
        <w:tc>
          <w:tcPr>
            <w:tcW w:w="594" w:type="dxa"/>
          </w:tcPr>
          <w:p w14:paraId="778A04DA"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 xml:space="preserve">B </w:t>
            </w:r>
            <w:r w:rsidRPr="008F44EF">
              <w:rPr>
                <w:rFonts w:ascii="Times" w:eastAsia="SimSun" w:hAnsi="Times"/>
                <w:lang w:val="en-US" w:eastAsia="zh-CN"/>
              </w:rPr>
              <w:t>[m]</w:t>
            </w:r>
          </w:p>
        </w:tc>
      </w:tr>
      <w:tr w:rsidR="006B0250" w:rsidRPr="008F44EF" w14:paraId="64A81283" w14:textId="77777777" w:rsidTr="00563A94">
        <w:trPr>
          <w:jc w:val="center"/>
        </w:trPr>
        <w:tc>
          <w:tcPr>
            <w:tcW w:w="724" w:type="dxa"/>
          </w:tcPr>
          <w:p w14:paraId="7FAB2F1C"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1</w:t>
            </w:r>
          </w:p>
        </w:tc>
        <w:tc>
          <w:tcPr>
            <w:tcW w:w="640" w:type="dxa"/>
          </w:tcPr>
          <w:p w14:paraId="653B3F9A"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300</w:t>
            </w:r>
          </w:p>
        </w:tc>
        <w:tc>
          <w:tcPr>
            <w:tcW w:w="494" w:type="dxa"/>
          </w:tcPr>
          <w:p w14:paraId="2D03EFA8"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5</w:t>
            </w:r>
          </w:p>
        </w:tc>
        <w:tc>
          <w:tcPr>
            <w:tcW w:w="539" w:type="dxa"/>
          </w:tcPr>
          <w:p w14:paraId="0B0DCB6A"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1,2</w:t>
            </w:r>
          </w:p>
        </w:tc>
        <w:tc>
          <w:tcPr>
            <w:tcW w:w="539" w:type="dxa"/>
          </w:tcPr>
          <w:p w14:paraId="2B414AA5"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36</w:t>
            </w:r>
          </w:p>
        </w:tc>
        <w:tc>
          <w:tcPr>
            <w:tcW w:w="539" w:type="dxa"/>
          </w:tcPr>
          <w:p w14:paraId="02D96B12"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1</w:t>
            </w:r>
          </w:p>
        </w:tc>
        <w:tc>
          <w:tcPr>
            <w:tcW w:w="539" w:type="dxa"/>
          </w:tcPr>
          <w:p w14:paraId="69ED3DD2"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3,5</w:t>
            </w:r>
          </w:p>
        </w:tc>
        <w:tc>
          <w:tcPr>
            <w:tcW w:w="594" w:type="dxa"/>
          </w:tcPr>
          <w:p w14:paraId="4D69888B"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14</w:t>
            </w:r>
          </w:p>
        </w:tc>
      </w:tr>
      <w:tr w:rsidR="006B0250" w:rsidRPr="008F44EF" w14:paraId="58DC906C" w14:textId="77777777" w:rsidTr="00563A94">
        <w:trPr>
          <w:jc w:val="center"/>
        </w:trPr>
        <w:tc>
          <w:tcPr>
            <w:tcW w:w="724" w:type="dxa"/>
          </w:tcPr>
          <w:p w14:paraId="1EDB1983"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2</w:t>
            </w:r>
          </w:p>
        </w:tc>
        <w:tc>
          <w:tcPr>
            <w:tcW w:w="640" w:type="dxa"/>
          </w:tcPr>
          <w:p w14:paraId="566E7BF9"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960</w:t>
            </w:r>
          </w:p>
        </w:tc>
        <w:tc>
          <w:tcPr>
            <w:tcW w:w="494" w:type="dxa"/>
          </w:tcPr>
          <w:p w14:paraId="6796E0F0"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8</w:t>
            </w:r>
          </w:p>
        </w:tc>
        <w:tc>
          <w:tcPr>
            <w:tcW w:w="539" w:type="dxa"/>
          </w:tcPr>
          <w:p w14:paraId="22403D18"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0,6</w:t>
            </w:r>
          </w:p>
        </w:tc>
        <w:tc>
          <w:tcPr>
            <w:tcW w:w="539" w:type="dxa"/>
          </w:tcPr>
          <w:p w14:paraId="15747665"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36</w:t>
            </w:r>
          </w:p>
        </w:tc>
        <w:tc>
          <w:tcPr>
            <w:tcW w:w="539" w:type="dxa"/>
          </w:tcPr>
          <w:p w14:paraId="2FEECEC5"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1</w:t>
            </w:r>
          </w:p>
        </w:tc>
        <w:tc>
          <w:tcPr>
            <w:tcW w:w="539" w:type="dxa"/>
          </w:tcPr>
          <w:p w14:paraId="777F1961"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3,5</w:t>
            </w:r>
          </w:p>
        </w:tc>
        <w:tc>
          <w:tcPr>
            <w:tcW w:w="594" w:type="dxa"/>
          </w:tcPr>
          <w:p w14:paraId="61FD98D2"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24,5</w:t>
            </w:r>
          </w:p>
        </w:tc>
      </w:tr>
      <w:tr w:rsidR="006B0250" w:rsidRPr="008F44EF" w14:paraId="485564E0" w14:textId="77777777" w:rsidTr="00563A94">
        <w:trPr>
          <w:jc w:val="center"/>
        </w:trPr>
        <w:tc>
          <w:tcPr>
            <w:tcW w:w="724" w:type="dxa"/>
          </w:tcPr>
          <w:p w14:paraId="209D5ACD"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3</w:t>
            </w:r>
          </w:p>
        </w:tc>
        <w:tc>
          <w:tcPr>
            <w:tcW w:w="640" w:type="dxa"/>
          </w:tcPr>
          <w:p w14:paraId="4FB11C99"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3600</w:t>
            </w:r>
          </w:p>
        </w:tc>
        <w:tc>
          <w:tcPr>
            <w:tcW w:w="494" w:type="dxa"/>
          </w:tcPr>
          <w:p w14:paraId="58A30747"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10</w:t>
            </w:r>
          </w:p>
        </w:tc>
        <w:tc>
          <w:tcPr>
            <w:tcW w:w="539" w:type="dxa"/>
          </w:tcPr>
          <w:p w14:paraId="015B05A4"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0,2</w:t>
            </w:r>
          </w:p>
        </w:tc>
        <w:tc>
          <w:tcPr>
            <w:tcW w:w="539" w:type="dxa"/>
          </w:tcPr>
          <w:p w14:paraId="1BF405B3"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36</w:t>
            </w:r>
          </w:p>
        </w:tc>
        <w:tc>
          <w:tcPr>
            <w:tcW w:w="539" w:type="dxa"/>
          </w:tcPr>
          <w:p w14:paraId="7B8B6271"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1</w:t>
            </w:r>
          </w:p>
        </w:tc>
        <w:tc>
          <w:tcPr>
            <w:tcW w:w="539" w:type="dxa"/>
          </w:tcPr>
          <w:p w14:paraId="2D4C7A28"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3,5</w:t>
            </w:r>
          </w:p>
        </w:tc>
        <w:tc>
          <w:tcPr>
            <w:tcW w:w="594" w:type="dxa"/>
          </w:tcPr>
          <w:p w14:paraId="69F71E61" w14:textId="77777777" w:rsidR="006B0250" w:rsidRPr="008F44EF" w:rsidRDefault="006B0250" w:rsidP="006B0250">
            <w:pPr>
              <w:autoSpaceDE w:val="0"/>
              <w:autoSpaceDN w:val="0"/>
              <w:adjustRightInd w:val="0"/>
              <w:jc w:val="center"/>
              <w:rPr>
                <w:rFonts w:eastAsia="SimSun"/>
                <w:lang w:val="en-US" w:eastAsia="zh-CN"/>
              </w:rPr>
            </w:pPr>
            <w:r w:rsidRPr="008F44EF">
              <w:rPr>
                <w:rFonts w:eastAsia="SimSun"/>
                <w:lang w:val="en-US" w:eastAsia="zh-CN"/>
              </w:rPr>
              <w:t>31,5</w:t>
            </w:r>
          </w:p>
        </w:tc>
      </w:tr>
    </w:tbl>
    <w:p w14:paraId="0F0BC5F6" w14:textId="77777777" w:rsidR="006B0250" w:rsidRPr="00B07970" w:rsidRDefault="006B0250" w:rsidP="006B0250">
      <w:pPr>
        <w:pStyle w:val="LJTabReferenceDE"/>
      </w:pPr>
      <w:r w:rsidRPr="008F44EF">
        <w:t>Sadowsky, 2011</w:t>
      </w:r>
    </w:p>
    <w:p w14:paraId="51B62703" w14:textId="77777777" w:rsidR="006B0250" w:rsidRPr="001502AA" w:rsidRDefault="006B0250" w:rsidP="00B61077">
      <w:pPr>
        <w:pStyle w:val="LJ1HeadlineDE0"/>
      </w:pPr>
      <w:r>
        <w:t>Ergänzungen / FAQs</w:t>
      </w:r>
    </w:p>
    <w:p w14:paraId="54038437" w14:textId="77777777" w:rsidR="006B0250" w:rsidRPr="00B51BDF" w:rsidRDefault="006B0250" w:rsidP="006B0250">
      <w:pPr>
        <w:pStyle w:val="BodyText"/>
      </w:pPr>
      <w:r w:rsidRPr="00B51BDF">
        <w:rPr>
          <w:rStyle w:val="LJSchlsselwrterDEZchn"/>
        </w:rPr>
        <w:t>Wo finde ich die Schnellformatvorlagen?</w:t>
      </w:r>
      <w:r w:rsidRPr="00B51BDF">
        <w:t xml:space="preserve"> Im Word-Menü unter „Start </w:t>
      </w:r>
      <w:r>
        <w:sym w:font="Wingdings" w:char="F0E0"/>
      </w:r>
      <w:r w:rsidRPr="00B51BDF">
        <w:t xml:space="preserve"> Formatvorlagen</w:t>
      </w:r>
    </w:p>
    <w:p w14:paraId="25F421ED" w14:textId="77777777" w:rsidR="006B0250" w:rsidRDefault="006B0250" w:rsidP="006B0250">
      <w:pPr>
        <w:pStyle w:val="LJGraphicsposition"/>
        <w:rPr>
          <w:lang w:val="de-DE"/>
        </w:rPr>
      </w:pPr>
      <w:r>
        <w:rPr>
          <w:lang w:val="de-DE"/>
        </w:rPr>
        <w:drawing>
          <wp:inline distT="0" distB="0" distL="0" distR="0" wp14:anchorId="1EBAD3B8" wp14:editId="0059047A">
            <wp:extent cx="2943225" cy="278176"/>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943225" cy="278176"/>
                    </a:xfrm>
                    <a:prstGeom prst="rect">
                      <a:avLst/>
                    </a:prstGeom>
                  </pic:spPr>
                </pic:pic>
              </a:graphicData>
            </a:graphic>
          </wp:inline>
        </w:drawing>
      </w:r>
    </w:p>
    <w:p w14:paraId="21C642D0" w14:textId="77777777" w:rsidR="006B0250" w:rsidRPr="00813511" w:rsidRDefault="006B0250" w:rsidP="006B0250">
      <w:pPr>
        <w:pStyle w:val="LJFigureDE"/>
      </w:pPr>
      <w:proofErr w:type="spellStart"/>
      <w:r w:rsidRPr="00813511">
        <w:t>Schnellvorlagen</w:t>
      </w:r>
      <w:proofErr w:type="spellEnd"/>
      <w:r w:rsidRPr="00813511">
        <w:t xml:space="preserve"> </w:t>
      </w:r>
      <w:proofErr w:type="spellStart"/>
      <w:r w:rsidRPr="00813511">
        <w:t>im</w:t>
      </w:r>
      <w:proofErr w:type="spellEnd"/>
      <w:r w:rsidRPr="00813511">
        <w:t xml:space="preserve"> </w:t>
      </w:r>
      <w:proofErr w:type="spellStart"/>
      <w:r w:rsidRPr="00813511">
        <w:t>Menü</w:t>
      </w:r>
      <w:proofErr w:type="spellEnd"/>
      <w:r w:rsidRPr="00813511">
        <w:t xml:space="preserve"> ‘Start’</w:t>
      </w:r>
    </w:p>
    <w:p w14:paraId="4DFDE480" w14:textId="77777777" w:rsidR="00BB5076" w:rsidRDefault="006B0250" w:rsidP="006B0250">
      <w:pPr>
        <w:pStyle w:val="BodyText"/>
      </w:pPr>
      <w:r w:rsidRPr="00B51BDF">
        <w:rPr>
          <w:rStyle w:val="LJSchlsselwrterDEZchn"/>
        </w:rPr>
        <w:t>Gibt es die Möglichkeit, einen bestehenden vorformatierten Text umzuformatieren, damit Sonderformatierungen wie Kursive innerhalb des Textes nicht einzeln herausgesucht und erneut formatiert werden müssen?</w:t>
      </w:r>
      <w:r w:rsidRPr="00B51BDF">
        <w:t xml:space="preserve"> Ja, indem der Text aus dem Original kopiert und beispielsweise in den ersten Abschnitt unterhalb der Schlüsselwörter eingefügt wird und die Formatierung wie im Tipp unter 5.2.3 durchgeführt wird – aber: je nach Quellformat können u.U. Unsauberkeiten des Quelltextes merkwürdige Formen annehmen und die Handhabung deutlich erschwere</w:t>
      </w:r>
      <w:r w:rsidR="00BB5076">
        <w:t>n.</w:t>
      </w:r>
    </w:p>
    <w:p w14:paraId="2033F285" w14:textId="0B619367" w:rsidR="00BB5076" w:rsidRDefault="00BB5076" w:rsidP="00BB5076">
      <w:pPr>
        <w:pStyle w:val="BodyText"/>
      </w:pPr>
      <w:r w:rsidRPr="00BB5076">
        <w:rPr>
          <w:i/>
        </w:rPr>
        <w:lastRenderedPageBreak/>
        <w:t xml:space="preserve">Wie lässt sich die gute Qualität von Vektorgrafiken in Word übernehmen, </w:t>
      </w:r>
      <w:r w:rsidR="006A1F0D">
        <w:rPr>
          <w:i/>
        </w:rPr>
        <w:t xml:space="preserve">so </w:t>
      </w:r>
      <w:r w:rsidRPr="00BB5076">
        <w:rPr>
          <w:i/>
        </w:rPr>
        <w:t xml:space="preserve">dass feine Linien sowie Schrift optimal dargestellt </w:t>
      </w:r>
      <w:r w:rsidR="00A62E39">
        <w:rPr>
          <w:i/>
        </w:rPr>
        <w:t>werden</w:t>
      </w:r>
      <w:r w:rsidRPr="00BB5076">
        <w:rPr>
          <w:i/>
        </w:rPr>
        <w:t>?</w:t>
      </w:r>
      <w:r>
        <w:t xml:space="preserve"> </w:t>
      </w:r>
      <w:r w:rsidRPr="00BB5076">
        <w:t xml:space="preserve">Grafiken mit feinen Linien und Beschriftung, die als Vektorgrafiken (Corel, </w:t>
      </w:r>
      <w:proofErr w:type="spellStart"/>
      <w:r w:rsidRPr="00BB5076">
        <w:t>Inkscape</w:t>
      </w:r>
      <w:proofErr w:type="spellEnd"/>
      <w:r w:rsidRPr="00BB5076">
        <w:t>, Visio, Illustrator) vorliegen, lassen sich mit maximaler Qualität einfügen, indem sie nach entsprechender Auswahl aus der jeweiligen Anwendung kopiert und über Start/Einfügen/Inhalte einfügen/Bild(</w:t>
      </w:r>
      <w:proofErr w:type="spellStart"/>
      <w:r w:rsidRPr="00BB5076">
        <w:t>erweiterteMetadatei</w:t>
      </w:r>
      <w:proofErr w:type="spellEnd"/>
      <w:r w:rsidRPr="00BB5076">
        <w:t>) eingefügt werden. Der u.U. auftretende Fehler, in Word beschnittenen Grafiken bei der Ausgabe zu verzerren, fällt auf diese Weise außerdem weg</w:t>
      </w:r>
      <w:r>
        <w:t xml:space="preserve"> (</w:t>
      </w:r>
      <w:proofErr w:type="spellStart"/>
      <w:r>
        <w:t>s.f</w:t>
      </w:r>
      <w:proofErr w:type="spellEnd"/>
      <w:r w:rsidR="006A1F0D">
        <w:t>.)</w:t>
      </w:r>
      <w:r w:rsidRPr="00BB5076">
        <w:t>.</w:t>
      </w:r>
    </w:p>
    <w:p w14:paraId="03EBA100" w14:textId="77777777" w:rsidR="006A1F0D" w:rsidRDefault="006A1F0D" w:rsidP="00BB5076">
      <w:pPr>
        <w:pStyle w:val="BodyText"/>
      </w:pPr>
      <w:r w:rsidRPr="003B4A93">
        <w:rPr>
          <w:i/>
        </w:rPr>
        <w:t xml:space="preserve">Wann macht ein Rahmen um Abbildungen </w:t>
      </w:r>
      <w:r w:rsidR="003B4A93" w:rsidRPr="003B4A93">
        <w:rPr>
          <w:i/>
        </w:rPr>
        <w:t xml:space="preserve">a) </w:t>
      </w:r>
      <w:r w:rsidRPr="003B4A93">
        <w:rPr>
          <w:i/>
        </w:rPr>
        <w:t xml:space="preserve">wirklich Sinn und </w:t>
      </w:r>
      <w:r w:rsidR="003B4A93" w:rsidRPr="003B4A93">
        <w:rPr>
          <w:i/>
        </w:rPr>
        <w:t xml:space="preserve">b) </w:t>
      </w:r>
      <w:r w:rsidRPr="003B4A93">
        <w:rPr>
          <w:i/>
        </w:rPr>
        <w:t>wie lässt er sich einfach realisieren?</w:t>
      </w:r>
      <w:r>
        <w:t xml:space="preserve"> </w:t>
      </w:r>
      <w:r w:rsidR="00A62E39" w:rsidRPr="00450B2A">
        <w:rPr>
          <w:b/>
          <w:i/>
        </w:rPr>
        <w:t>(a)</w:t>
      </w:r>
      <w:r w:rsidR="00A62E39">
        <w:t xml:space="preserve"> </w:t>
      </w:r>
      <w:r>
        <w:t xml:space="preserve">Abbildungen, die am Rand in Weiß übergehen also offen auslaufen, wirken in sich nicht geschlossen und grenzen sich in der Regel nicht ausreichend vom Text ab. Das wirkt oft unsauber und kann insbesondere bei Grafiken über zwei Spalten hinweg den Textfluss bzw. die Lesbarkeit </w:t>
      </w:r>
      <w:r w:rsidR="003B4A93">
        <w:t xml:space="preserve">einschränken. Hier empfiehlt es sich </w:t>
      </w:r>
      <w:r w:rsidR="00A62E39">
        <w:t xml:space="preserve">nicht nur einzelne sondern </w:t>
      </w:r>
      <w:r w:rsidR="00C272DD">
        <w:t xml:space="preserve">gleich </w:t>
      </w:r>
      <w:r w:rsidR="00A62E39">
        <w:t>alle</w:t>
      </w:r>
      <w:r w:rsidR="003B4A93">
        <w:t xml:space="preserve"> Grafiken zu rahmen</w:t>
      </w:r>
      <w:r w:rsidR="00A62E39">
        <w:t xml:space="preserve"> (evtl. mit Ausnahme der Fotos)</w:t>
      </w:r>
      <w:r w:rsidR="003B4A93">
        <w:t>.</w:t>
      </w:r>
      <w:r w:rsidR="00A62E39">
        <w:tab/>
      </w:r>
      <w:r w:rsidR="00A62E39">
        <w:br/>
      </w:r>
      <w:r w:rsidR="00A62E39" w:rsidRPr="00450B2A">
        <w:rPr>
          <w:b/>
          <w:i/>
        </w:rPr>
        <w:t>(b)</w:t>
      </w:r>
      <w:r w:rsidR="00A62E39">
        <w:t xml:space="preserve"> </w:t>
      </w:r>
      <w:r w:rsidR="00C272DD">
        <w:t>Word bietet</w:t>
      </w:r>
      <w:r w:rsidR="00B65924">
        <w:t xml:space="preserve"> je nach Grafik „</w:t>
      </w:r>
      <w:r w:rsidR="00C272DD">
        <w:t>Grafikrahmen</w:t>
      </w:r>
      <w:r w:rsidR="00B65924">
        <w:t>“</w:t>
      </w:r>
      <w:r w:rsidR="00C272DD">
        <w:t xml:space="preserve"> </w:t>
      </w:r>
      <w:r w:rsidR="00B65924">
        <w:t xml:space="preserve">oder „Formenkontur“ dazu an. Durch die Zuweisung von Farbe und Linienstärke (Empfehlung: Schwarz, ½ bis 3/4 Pt.) ist eine Umsetzung sehr leicht möglich. </w:t>
      </w:r>
      <w:r w:rsidR="001263B0">
        <w:t xml:space="preserve">– </w:t>
      </w:r>
      <w:r w:rsidR="002A22C5">
        <w:t xml:space="preserve">Der Rahmen lässt sich über die Bildfunktion „Zuschneiden“ erweitern und verkleinern. Wer einen inneren Abstand zum Rahmen wünscht, kann ihn auch darüber erzielen. Weitere Mittel sind das Skalieren der Grafik und die Anwendung der Absatzformate zur </w:t>
      </w:r>
      <w:proofErr w:type="spellStart"/>
      <w:r w:rsidR="002A22C5">
        <w:t>hrizontalen</w:t>
      </w:r>
      <w:proofErr w:type="spellEnd"/>
      <w:r w:rsidR="002A22C5">
        <w:t xml:space="preserve"> Anordnung. </w:t>
      </w:r>
    </w:p>
    <w:p w14:paraId="018C37D3" w14:textId="1C6796B8" w:rsidR="006B0250" w:rsidRDefault="006B0250" w:rsidP="00EC4DA7">
      <w:pPr>
        <w:pStyle w:val="LJ1HeadlineDE0"/>
      </w:pPr>
      <w:r w:rsidRPr="00B51BDF">
        <w:t xml:space="preserve"> </w:t>
      </w:r>
      <w:r w:rsidR="00EC4DA7">
        <w:t>Zitierstil</w:t>
      </w:r>
    </w:p>
    <w:p w14:paraId="4D0DD986" w14:textId="04013EC3" w:rsidR="00EC4DA7" w:rsidRDefault="00EC4DA7" w:rsidP="00466F41">
      <w:pPr>
        <w:pStyle w:val="BodyText"/>
        <w:ind w:firstLine="374"/>
      </w:pPr>
      <w:r>
        <w:t xml:space="preserve">Es ist grundsätzlich der IEEE Zitierstil zu verwenden (siehe hierzu </w:t>
      </w:r>
      <w:hyperlink r:id="rId23" w:history="1">
        <w:r>
          <w:rPr>
            <w:rStyle w:val="Hyperlink"/>
          </w:rPr>
          <w:t xml:space="preserve">IEEE </w:t>
        </w:r>
        <w:proofErr w:type="spellStart"/>
        <w:r>
          <w:rPr>
            <w:rStyle w:val="Hyperlink"/>
          </w:rPr>
          <w:t>Citation</w:t>
        </w:r>
        <w:proofErr w:type="spellEnd"/>
        <w:r>
          <w:rPr>
            <w:rStyle w:val="Hyperlink"/>
          </w:rPr>
          <w:t xml:space="preserve"> Guid</w:t>
        </w:r>
        <w:r>
          <w:rPr>
            <w:rStyle w:val="Hyperlink"/>
          </w:rPr>
          <w:t>e</w:t>
        </w:r>
        <w:r>
          <w:rPr>
            <w:rStyle w:val="Hyperlink"/>
          </w:rPr>
          <w:t>lines2.doc (ieee-dataport.org)</w:t>
        </w:r>
      </w:hyperlink>
      <w:r>
        <w:t xml:space="preserve">). Literaturhinweise sind im Literaturverzeichnis in der Reihenfolge des Erscheinens in eckigen Klammern zu setzen [1]. Im Literaturverzeichnis dieser Vorlage sind hierzu einige Beispiel angegeben [2]. Diese sind entsprechend zu ersetzen [3]. Die Nutzung von Zitationssoftware, wie beispielsweise </w:t>
      </w:r>
      <w:r w:rsidR="001C36CB">
        <w:t xml:space="preserve">Citavi, Mendeley, Endnote, </w:t>
      </w:r>
      <w:proofErr w:type="spellStart"/>
      <w:r w:rsidR="001C36CB">
        <w:t>Zotero</w:t>
      </w:r>
      <w:proofErr w:type="spellEnd"/>
      <w:r w:rsidR="001C36CB">
        <w:t xml:space="preserve">, etc. ist auch möglich. In diesen Applikationen ist beim Zitierstil der IEEE </w:t>
      </w:r>
      <w:proofErr w:type="spellStart"/>
      <w:r w:rsidR="001C36CB">
        <w:t>Citation</w:t>
      </w:r>
      <w:proofErr w:type="spellEnd"/>
      <w:r w:rsidR="001C36CB">
        <w:t xml:space="preserve"> Style</w:t>
      </w:r>
      <w:r w:rsidR="001C36CB">
        <w:t xml:space="preserve"> einzustellen</w:t>
      </w:r>
      <w:r w:rsidR="001C36CB">
        <w:t xml:space="preserve"> (je nach Software unterschiedlich benannt, zum Beispiel </w:t>
      </w:r>
      <w:r w:rsidR="001C36CB" w:rsidRPr="001C36CB">
        <w:rPr>
          <w:i/>
          <w:iCs/>
        </w:rPr>
        <w:t>IEEE Editorial (German)</w:t>
      </w:r>
      <w:r w:rsidR="001C36CB">
        <w:t>).</w:t>
      </w:r>
    </w:p>
    <w:p w14:paraId="7B463D51" w14:textId="2CFBAC9E" w:rsidR="006B0250" w:rsidRPr="001C6BA5" w:rsidRDefault="00450B2A" w:rsidP="00A56702">
      <w:pPr>
        <w:pStyle w:val="LJ1HeadlineEN"/>
        <w:numPr>
          <w:ilvl w:val="0"/>
          <w:numId w:val="0"/>
        </w:numPr>
        <w:spacing w:before="0"/>
        <w:ind w:left="238" w:hanging="238"/>
        <w:rPr>
          <w:lang w:val="de-DE"/>
        </w:rPr>
      </w:pPr>
      <w:r>
        <w:rPr>
          <w:lang w:val="de-DE"/>
        </w:rPr>
        <w:br w:type="column"/>
      </w:r>
      <w:r w:rsidR="006B0250" w:rsidRPr="001C6BA5">
        <w:rPr>
          <w:lang w:val="de-DE"/>
        </w:rPr>
        <w:t>Literatur</w:t>
      </w:r>
    </w:p>
    <w:p w14:paraId="50AB37F3" w14:textId="6E5673CA" w:rsidR="006B0250" w:rsidRPr="008F44EF" w:rsidRDefault="006B0250" w:rsidP="001C36CB">
      <w:pPr>
        <w:autoSpaceDE w:val="0"/>
        <w:autoSpaceDN w:val="0"/>
        <w:adjustRightInd w:val="0"/>
        <w:spacing w:before="120"/>
        <w:ind w:left="576" w:hanging="576"/>
        <w:rPr>
          <w:lang w:val="en-US"/>
        </w:rPr>
      </w:pPr>
      <w:r w:rsidRPr="001C6BA5">
        <w:t xml:space="preserve"> </w:t>
      </w:r>
      <w:r w:rsidRPr="0096036B">
        <w:rPr>
          <w:lang w:val="en-US"/>
        </w:rPr>
        <w:t>[</w:t>
      </w:r>
      <w:r w:rsidR="001C36CB">
        <w:rPr>
          <w:lang w:val="en-US"/>
        </w:rPr>
        <w:t>1</w:t>
      </w:r>
      <w:r w:rsidRPr="0096036B">
        <w:rPr>
          <w:lang w:val="en-US"/>
        </w:rPr>
        <w:t xml:space="preserve">] </w:t>
      </w:r>
      <w:r w:rsidRPr="0096036B">
        <w:rPr>
          <w:lang w:val="en-US"/>
        </w:rPr>
        <w:tab/>
      </w:r>
      <w:r w:rsidR="001C36CB" w:rsidRPr="001C36CB">
        <w:rPr>
          <w:lang w:val="en-US"/>
        </w:rPr>
        <w:t xml:space="preserve">T. </w:t>
      </w:r>
      <w:proofErr w:type="spellStart"/>
      <w:r w:rsidR="001C36CB" w:rsidRPr="001C36CB">
        <w:rPr>
          <w:lang w:val="en-US"/>
        </w:rPr>
        <w:t>Kohonen</w:t>
      </w:r>
      <w:proofErr w:type="spellEnd"/>
      <w:r w:rsidR="001C36CB" w:rsidRPr="001C36CB">
        <w:rPr>
          <w:lang w:val="en-US"/>
        </w:rPr>
        <w:t xml:space="preserve">, Learning vector quantization for pattern recognition. Technical Report TKK-F-A601. </w:t>
      </w:r>
      <w:proofErr w:type="spellStart"/>
      <w:r w:rsidR="001C36CB" w:rsidRPr="001C36CB">
        <w:rPr>
          <w:lang w:val="en-US"/>
        </w:rPr>
        <w:t>Finnland</w:t>
      </w:r>
      <w:proofErr w:type="spellEnd"/>
      <w:r w:rsidR="001C36CB" w:rsidRPr="001C36CB">
        <w:rPr>
          <w:lang w:val="en-US"/>
        </w:rPr>
        <w:t xml:space="preserve">: Helsinki University of Technology, Department of Technical Physics, Laboratory of </w:t>
      </w:r>
      <w:proofErr w:type="gramStart"/>
      <w:r w:rsidR="001C36CB" w:rsidRPr="001C36CB">
        <w:rPr>
          <w:lang w:val="en-US"/>
        </w:rPr>
        <w:t>Computer</w:t>
      </w:r>
      <w:proofErr w:type="gramEnd"/>
      <w:r w:rsidR="001C36CB" w:rsidRPr="001C36CB">
        <w:rPr>
          <w:lang w:val="en-US"/>
        </w:rPr>
        <w:t xml:space="preserve"> and Information Science, 1986.</w:t>
      </w:r>
    </w:p>
    <w:p w14:paraId="538E3D78" w14:textId="4C4A7B9D" w:rsidR="006B0250" w:rsidRPr="008F44EF" w:rsidRDefault="006B0250" w:rsidP="001C36CB">
      <w:pPr>
        <w:autoSpaceDE w:val="0"/>
        <w:autoSpaceDN w:val="0"/>
        <w:adjustRightInd w:val="0"/>
        <w:spacing w:before="120"/>
        <w:ind w:left="576" w:hanging="576"/>
        <w:rPr>
          <w:lang w:val="en-US"/>
        </w:rPr>
      </w:pPr>
      <w:r w:rsidRPr="008F44EF">
        <w:rPr>
          <w:lang w:val="en-US"/>
        </w:rPr>
        <w:t>[</w:t>
      </w:r>
      <w:r w:rsidR="001C36CB">
        <w:rPr>
          <w:lang w:val="en-US"/>
        </w:rPr>
        <w:t>2</w:t>
      </w:r>
      <w:r w:rsidRPr="008F44EF">
        <w:rPr>
          <w:lang w:val="en-US"/>
        </w:rPr>
        <w:t xml:space="preserve">] </w:t>
      </w:r>
      <w:r w:rsidRPr="008F44EF">
        <w:rPr>
          <w:lang w:val="en-US"/>
        </w:rPr>
        <w:tab/>
      </w:r>
      <w:r w:rsidR="001C36CB" w:rsidRPr="001C36CB">
        <w:rPr>
          <w:lang w:val="en-US"/>
        </w:rPr>
        <w:t xml:space="preserve">K. Richter, O. </w:t>
      </w:r>
      <w:proofErr w:type="spellStart"/>
      <w:r w:rsidR="001C36CB" w:rsidRPr="001C36CB">
        <w:rPr>
          <w:lang w:val="en-US"/>
        </w:rPr>
        <w:t>Poenicke</w:t>
      </w:r>
      <w:proofErr w:type="spellEnd"/>
      <w:r w:rsidR="001C36CB" w:rsidRPr="001C36CB">
        <w:rPr>
          <w:lang w:val="en-US"/>
        </w:rPr>
        <w:t xml:space="preserve"> und M. </w:t>
      </w:r>
      <w:proofErr w:type="spellStart"/>
      <w:r w:rsidR="001C36CB" w:rsidRPr="001C36CB">
        <w:rPr>
          <w:lang w:val="en-US"/>
        </w:rPr>
        <w:t>Nyko-laychuk</w:t>
      </w:r>
      <w:proofErr w:type="spellEnd"/>
      <w:r w:rsidR="001C36CB" w:rsidRPr="001C36CB">
        <w:rPr>
          <w:lang w:val="en-US"/>
        </w:rPr>
        <w:t xml:space="preserve">, „Galileo-Testfeld Sachsen-Anhalt: Funk- und </w:t>
      </w:r>
      <w:proofErr w:type="spellStart"/>
      <w:r w:rsidR="001C36CB" w:rsidRPr="001C36CB">
        <w:rPr>
          <w:lang w:val="en-US"/>
        </w:rPr>
        <w:t>bildbasierte</w:t>
      </w:r>
      <w:proofErr w:type="spellEnd"/>
      <w:r w:rsidR="001C36CB" w:rsidRPr="001C36CB">
        <w:rPr>
          <w:lang w:val="en-US"/>
        </w:rPr>
        <w:t xml:space="preserve"> </w:t>
      </w:r>
      <w:proofErr w:type="spellStart"/>
      <w:r w:rsidR="001C36CB" w:rsidRPr="001C36CB">
        <w:rPr>
          <w:lang w:val="en-US"/>
        </w:rPr>
        <w:t>Ortung</w:t>
      </w:r>
      <w:proofErr w:type="spellEnd"/>
      <w:r w:rsidR="001C36CB" w:rsidRPr="001C36CB">
        <w:rPr>
          <w:lang w:val="en-US"/>
        </w:rPr>
        <w:t xml:space="preserve"> </w:t>
      </w:r>
      <w:proofErr w:type="spellStart"/>
      <w:r w:rsidR="001C36CB" w:rsidRPr="001C36CB">
        <w:rPr>
          <w:lang w:val="en-US"/>
        </w:rPr>
        <w:t>im</w:t>
      </w:r>
      <w:proofErr w:type="spellEnd"/>
      <w:r w:rsidR="001C36CB" w:rsidRPr="001C36CB">
        <w:rPr>
          <w:lang w:val="en-US"/>
        </w:rPr>
        <w:t xml:space="preserve"> </w:t>
      </w:r>
      <w:proofErr w:type="spellStart"/>
      <w:proofErr w:type="gramStart"/>
      <w:r w:rsidR="001C36CB" w:rsidRPr="001C36CB">
        <w:rPr>
          <w:lang w:val="en-US"/>
        </w:rPr>
        <w:t>Hafenbereich</w:t>
      </w:r>
      <w:proofErr w:type="spellEnd"/>
      <w:r w:rsidR="001C36CB" w:rsidRPr="001C36CB">
        <w:rPr>
          <w:lang w:val="en-US"/>
        </w:rPr>
        <w:t>.“</w:t>
      </w:r>
      <w:proofErr w:type="gramEnd"/>
      <w:r w:rsidR="001C36CB" w:rsidRPr="001C36CB">
        <w:rPr>
          <w:lang w:val="en-US"/>
        </w:rPr>
        <w:t xml:space="preserve"> in Der Kran und sein </w:t>
      </w:r>
      <w:proofErr w:type="spellStart"/>
      <w:r w:rsidR="001C36CB" w:rsidRPr="001C36CB">
        <w:rPr>
          <w:lang w:val="en-US"/>
        </w:rPr>
        <w:t>Umfeld</w:t>
      </w:r>
      <w:proofErr w:type="spellEnd"/>
      <w:r w:rsidR="001C36CB" w:rsidRPr="001C36CB">
        <w:rPr>
          <w:lang w:val="en-US"/>
        </w:rPr>
        <w:t xml:space="preserve"> in </w:t>
      </w:r>
      <w:proofErr w:type="spellStart"/>
      <w:r w:rsidR="001C36CB" w:rsidRPr="001C36CB">
        <w:rPr>
          <w:lang w:val="en-US"/>
        </w:rPr>
        <w:t>Industrie</w:t>
      </w:r>
      <w:proofErr w:type="spellEnd"/>
      <w:r w:rsidR="001C36CB" w:rsidRPr="001C36CB">
        <w:rPr>
          <w:lang w:val="en-US"/>
        </w:rPr>
        <w:t xml:space="preserve"> und </w:t>
      </w:r>
      <w:proofErr w:type="spellStart"/>
      <w:r w:rsidR="001C36CB" w:rsidRPr="001C36CB">
        <w:rPr>
          <w:lang w:val="en-US"/>
        </w:rPr>
        <w:t>Logistik</w:t>
      </w:r>
      <w:proofErr w:type="spellEnd"/>
      <w:r w:rsidR="001C36CB" w:rsidRPr="001C36CB">
        <w:rPr>
          <w:lang w:val="en-US"/>
        </w:rPr>
        <w:t xml:space="preserve">. [19. </w:t>
      </w:r>
      <w:proofErr w:type="spellStart"/>
      <w:r w:rsidR="001C36CB" w:rsidRPr="001C36CB">
        <w:rPr>
          <w:lang w:val="en-US"/>
        </w:rPr>
        <w:t>Internationale</w:t>
      </w:r>
      <w:proofErr w:type="spellEnd"/>
      <w:r w:rsidR="001C36CB" w:rsidRPr="001C36CB">
        <w:rPr>
          <w:lang w:val="en-US"/>
        </w:rPr>
        <w:t xml:space="preserve"> </w:t>
      </w:r>
      <w:proofErr w:type="spellStart"/>
      <w:r w:rsidR="001C36CB" w:rsidRPr="001C36CB">
        <w:rPr>
          <w:lang w:val="en-US"/>
        </w:rPr>
        <w:t>Kranfachtagung</w:t>
      </w:r>
      <w:proofErr w:type="spellEnd"/>
      <w:r w:rsidR="001C36CB" w:rsidRPr="001C36CB">
        <w:rPr>
          <w:lang w:val="en-US"/>
        </w:rPr>
        <w:t xml:space="preserve">, 31. </w:t>
      </w:r>
      <w:proofErr w:type="spellStart"/>
      <w:r w:rsidR="001C36CB" w:rsidRPr="001C36CB">
        <w:rPr>
          <w:lang w:val="en-US"/>
        </w:rPr>
        <w:t>März</w:t>
      </w:r>
      <w:proofErr w:type="spellEnd"/>
      <w:r w:rsidR="001C36CB" w:rsidRPr="001C36CB">
        <w:rPr>
          <w:lang w:val="en-US"/>
        </w:rPr>
        <w:t xml:space="preserve"> 2011, Magdeburg], 2011, S. 1–8.</w:t>
      </w:r>
    </w:p>
    <w:p w14:paraId="3E6F02BA" w14:textId="1601C0CC" w:rsidR="001C6BA5" w:rsidRDefault="006B0250" w:rsidP="001C36CB">
      <w:pPr>
        <w:autoSpaceDE w:val="0"/>
        <w:autoSpaceDN w:val="0"/>
        <w:adjustRightInd w:val="0"/>
        <w:spacing w:before="120"/>
        <w:ind w:left="576" w:hanging="576"/>
      </w:pPr>
      <w:r w:rsidRPr="00EC39B5">
        <w:t>[</w:t>
      </w:r>
      <w:r w:rsidR="001C36CB">
        <w:t>3</w:t>
      </w:r>
      <w:r w:rsidRPr="00EC39B5">
        <w:t>]</w:t>
      </w:r>
      <w:r w:rsidRPr="00EC39B5">
        <w:tab/>
      </w:r>
      <w:r w:rsidR="001C36CB" w:rsidRPr="001C36CB">
        <w:t xml:space="preserve">A. </w:t>
      </w:r>
      <w:proofErr w:type="spellStart"/>
      <w:r w:rsidR="001C36CB" w:rsidRPr="001C36CB">
        <w:t>Dolgui</w:t>
      </w:r>
      <w:proofErr w:type="spellEnd"/>
      <w:r w:rsidR="001C36CB" w:rsidRPr="001C36CB">
        <w:t xml:space="preserve"> und D. Ivanov, „5G in digital </w:t>
      </w:r>
      <w:proofErr w:type="spellStart"/>
      <w:r w:rsidR="001C36CB" w:rsidRPr="001C36CB">
        <w:t>supply</w:t>
      </w:r>
      <w:proofErr w:type="spellEnd"/>
      <w:r w:rsidR="001C36CB" w:rsidRPr="001C36CB">
        <w:t xml:space="preserve"> </w:t>
      </w:r>
      <w:proofErr w:type="spellStart"/>
      <w:r w:rsidR="001C36CB" w:rsidRPr="001C36CB">
        <w:t>chain</w:t>
      </w:r>
      <w:proofErr w:type="spellEnd"/>
      <w:r w:rsidR="001C36CB" w:rsidRPr="001C36CB">
        <w:t xml:space="preserve"> and </w:t>
      </w:r>
      <w:proofErr w:type="spellStart"/>
      <w:r w:rsidR="001C36CB" w:rsidRPr="001C36CB">
        <w:t>operations</w:t>
      </w:r>
      <w:proofErr w:type="spellEnd"/>
      <w:r w:rsidR="001C36CB" w:rsidRPr="001C36CB">
        <w:t xml:space="preserve"> </w:t>
      </w:r>
      <w:proofErr w:type="spellStart"/>
      <w:r w:rsidR="001C36CB" w:rsidRPr="001C36CB">
        <w:t>management</w:t>
      </w:r>
      <w:proofErr w:type="spellEnd"/>
      <w:r w:rsidR="001C36CB" w:rsidRPr="001C36CB">
        <w:t xml:space="preserve">: </w:t>
      </w:r>
      <w:proofErr w:type="spellStart"/>
      <w:r w:rsidR="001C36CB" w:rsidRPr="001C36CB">
        <w:t>fostering</w:t>
      </w:r>
      <w:proofErr w:type="spellEnd"/>
      <w:r w:rsidR="001C36CB" w:rsidRPr="001C36CB">
        <w:t xml:space="preserve"> </w:t>
      </w:r>
      <w:proofErr w:type="spellStart"/>
      <w:r w:rsidR="001C36CB" w:rsidRPr="001C36CB">
        <w:t>flexibility</w:t>
      </w:r>
      <w:proofErr w:type="spellEnd"/>
      <w:r w:rsidR="001C36CB" w:rsidRPr="001C36CB">
        <w:t>, end-</w:t>
      </w:r>
      <w:proofErr w:type="spellStart"/>
      <w:r w:rsidR="001C36CB" w:rsidRPr="001C36CB">
        <w:t>to</w:t>
      </w:r>
      <w:proofErr w:type="spellEnd"/>
      <w:r w:rsidR="001C36CB" w:rsidRPr="001C36CB">
        <w:t xml:space="preserve">-end </w:t>
      </w:r>
      <w:proofErr w:type="spellStart"/>
      <w:r w:rsidR="001C36CB" w:rsidRPr="001C36CB">
        <w:t>connectivity</w:t>
      </w:r>
      <w:proofErr w:type="spellEnd"/>
      <w:r w:rsidR="001C36CB" w:rsidRPr="001C36CB">
        <w:t xml:space="preserve"> and real-time </w:t>
      </w:r>
      <w:proofErr w:type="spellStart"/>
      <w:r w:rsidR="001C36CB" w:rsidRPr="001C36CB">
        <w:t>visibility</w:t>
      </w:r>
      <w:proofErr w:type="spellEnd"/>
      <w:r w:rsidR="001C36CB" w:rsidRPr="001C36CB">
        <w:t xml:space="preserve"> </w:t>
      </w:r>
      <w:proofErr w:type="spellStart"/>
      <w:r w:rsidR="001C36CB" w:rsidRPr="001C36CB">
        <w:t>through</w:t>
      </w:r>
      <w:proofErr w:type="spellEnd"/>
      <w:r w:rsidR="001C36CB" w:rsidRPr="001C36CB">
        <w:t xml:space="preserve"> internet-</w:t>
      </w:r>
      <w:proofErr w:type="spellStart"/>
      <w:r w:rsidR="001C36CB" w:rsidRPr="001C36CB">
        <w:t>of</w:t>
      </w:r>
      <w:proofErr w:type="spellEnd"/>
      <w:r w:rsidR="001C36CB" w:rsidRPr="001C36CB">
        <w:t>-</w:t>
      </w:r>
      <w:proofErr w:type="spellStart"/>
      <w:r w:rsidR="001C36CB" w:rsidRPr="001C36CB">
        <w:t>everything</w:t>
      </w:r>
      <w:proofErr w:type="spellEnd"/>
      <w:r w:rsidR="001C36CB" w:rsidRPr="001C36CB">
        <w:t xml:space="preserve">“, International Journal </w:t>
      </w:r>
      <w:proofErr w:type="spellStart"/>
      <w:r w:rsidR="001C36CB" w:rsidRPr="001C36CB">
        <w:t>of</w:t>
      </w:r>
      <w:proofErr w:type="spellEnd"/>
      <w:r w:rsidR="001C36CB" w:rsidRPr="001C36CB">
        <w:t xml:space="preserve"> </w:t>
      </w:r>
      <w:proofErr w:type="spellStart"/>
      <w:r w:rsidR="001C36CB" w:rsidRPr="001C36CB">
        <w:t>Production</w:t>
      </w:r>
      <w:proofErr w:type="spellEnd"/>
      <w:r w:rsidR="001C36CB" w:rsidRPr="001C36CB">
        <w:t xml:space="preserve"> Research, Jg. 60, Nr. 2, S. 442–451, 2022, </w:t>
      </w:r>
      <w:proofErr w:type="spellStart"/>
      <w:r w:rsidR="001C36CB" w:rsidRPr="001C36CB">
        <w:t>doi</w:t>
      </w:r>
      <w:proofErr w:type="spellEnd"/>
      <w:r w:rsidR="001C36CB" w:rsidRPr="001C36CB">
        <w:t>: 10.1080/00207543.2021.2002969.</w:t>
      </w:r>
    </w:p>
    <w:p w14:paraId="43C86612" w14:textId="1A79C212" w:rsidR="00767B58" w:rsidRDefault="00767B58" w:rsidP="00897A97">
      <w:pPr>
        <w:pStyle w:val="LJTextoEohneEinzug"/>
      </w:pPr>
    </w:p>
    <w:p w14:paraId="7A00ABD5" w14:textId="00540B04" w:rsidR="00767B58" w:rsidRPr="001C36CB" w:rsidRDefault="001C36CB" w:rsidP="00897A97">
      <w:pPr>
        <w:pStyle w:val="LJTextoEohneEinzug"/>
        <w:rPr>
          <w:i/>
          <w:iCs/>
        </w:rPr>
      </w:pPr>
      <w:proofErr w:type="spellStart"/>
      <w:r w:rsidRPr="001C36CB">
        <w:rPr>
          <w:i/>
          <w:iCs/>
        </w:rPr>
        <w:t>Änderungen</w:t>
      </w:r>
      <w:proofErr w:type="spellEnd"/>
      <w:r w:rsidRPr="001C36CB">
        <w:rPr>
          <w:i/>
          <w:iCs/>
        </w:rPr>
        <w:t xml:space="preserve"> 2022:</w:t>
      </w:r>
      <w:r>
        <w:rPr>
          <w:i/>
          <w:iCs/>
        </w:rPr>
        <w:t xml:space="preserve"> </w:t>
      </w:r>
      <w:proofErr w:type="spellStart"/>
      <w:r>
        <w:rPr>
          <w:i/>
          <w:iCs/>
        </w:rPr>
        <w:t>Abschnitt</w:t>
      </w:r>
      <w:proofErr w:type="spellEnd"/>
      <w:r>
        <w:rPr>
          <w:i/>
          <w:iCs/>
        </w:rPr>
        <w:t xml:space="preserve"> “</w:t>
      </w:r>
      <w:proofErr w:type="spellStart"/>
      <w:r>
        <w:rPr>
          <w:i/>
          <w:iCs/>
        </w:rPr>
        <w:t>Zitierstil</w:t>
      </w:r>
      <w:proofErr w:type="spellEnd"/>
      <w:r>
        <w:rPr>
          <w:i/>
          <w:iCs/>
        </w:rPr>
        <w:t xml:space="preserve">” </w:t>
      </w:r>
      <w:proofErr w:type="spellStart"/>
      <w:r>
        <w:rPr>
          <w:i/>
          <w:iCs/>
        </w:rPr>
        <w:t>hinzugefügt</w:t>
      </w:r>
      <w:proofErr w:type="spellEnd"/>
      <w:r>
        <w:rPr>
          <w:i/>
          <w:iCs/>
        </w:rPr>
        <w:t xml:space="preserve"> und </w:t>
      </w:r>
      <w:proofErr w:type="spellStart"/>
      <w:r>
        <w:rPr>
          <w:i/>
          <w:iCs/>
        </w:rPr>
        <w:t>Beispiel-Literatur</w:t>
      </w:r>
      <w:proofErr w:type="spellEnd"/>
      <w:r>
        <w:rPr>
          <w:i/>
          <w:iCs/>
        </w:rPr>
        <w:t xml:space="preserve"> </w:t>
      </w:r>
      <w:proofErr w:type="spellStart"/>
      <w:r>
        <w:rPr>
          <w:i/>
          <w:iCs/>
        </w:rPr>
        <w:t>entsprechend</w:t>
      </w:r>
      <w:proofErr w:type="spellEnd"/>
      <w:r>
        <w:rPr>
          <w:i/>
          <w:iCs/>
        </w:rPr>
        <w:t xml:space="preserve"> </w:t>
      </w:r>
      <w:proofErr w:type="spellStart"/>
      <w:r>
        <w:rPr>
          <w:i/>
          <w:iCs/>
        </w:rPr>
        <w:t>angepasst</w:t>
      </w:r>
      <w:proofErr w:type="spellEnd"/>
      <w:r>
        <w:rPr>
          <w:i/>
          <w:iCs/>
        </w:rPr>
        <w:t>.</w:t>
      </w:r>
    </w:p>
    <w:p w14:paraId="06CD0EC8" w14:textId="77777777" w:rsidR="00767B58" w:rsidRDefault="00767B58" w:rsidP="00897A97">
      <w:pPr>
        <w:pStyle w:val="LJTextoEohneEinzug"/>
      </w:pPr>
    </w:p>
    <w:p w14:paraId="03BCC0A3" w14:textId="77777777" w:rsidR="00767B58" w:rsidRDefault="00767B58" w:rsidP="00897A97">
      <w:pPr>
        <w:pStyle w:val="LJTextoEohneEinzug"/>
      </w:pPr>
    </w:p>
    <w:p w14:paraId="7B36E69B" w14:textId="77777777" w:rsidR="00767B58" w:rsidRDefault="00897A97" w:rsidP="00897A97">
      <w:pPr>
        <w:pStyle w:val="LJTextoEohneEinzug"/>
      </w:pPr>
      <w:r>
        <w:br/>
      </w:r>
    </w:p>
    <w:p w14:paraId="0439CDC3" w14:textId="77777777" w:rsidR="00767B58" w:rsidRDefault="00767B58" w:rsidP="00897A97">
      <w:pPr>
        <w:pStyle w:val="LJTextoEohneEinzug"/>
      </w:pPr>
    </w:p>
    <w:p w14:paraId="38975249" w14:textId="77777777" w:rsidR="00767B58" w:rsidRDefault="00767B58" w:rsidP="00897A97">
      <w:pPr>
        <w:pStyle w:val="LJTextoEohneEinzug"/>
      </w:pPr>
      <w:r>
        <w:rPr>
          <w:noProof/>
        </w:rPr>
        <mc:AlternateContent>
          <mc:Choice Requires="wps">
            <w:drawing>
              <wp:anchor distT="0" distB="0" distL="114300" distR="114300" simplePos="0" relativeHeight="251658240" behindDoc="0" locked="0" layoutInCell="1" allowOverlap="1" wp14:anchorId="3F04CB3E" wp14:editId="35F5E8D5">
                <wp:simplePos x="0" y="0"/>
                <wp:positionH relativeFrom="column">
                  <wp:posOffset>2540</wp:posOffset>
                </wp:positionH>
                <wp:positionV relativeFrom="paragraph">
                  <wp:posOffset>-2540</wp:posOffset>
                </wp:positionV>
                <wp:extent cx="2943860" cy="0"/>
                <wp:effectExtent l="0" t="0" r="27940" b="19050"/>
                <wp:wrapNone/>
                <wp:docPr id="1" name="Gerade Verbindung 1"/>
                <wp:cNvGraphicFramePr/>
                <a:graphic xmlns:a="http://schemas.openxmlformats.org/drawingml/2006/main">
                  <a:graphicData uri="http://schemas.microsoft.com/office/word/2010/wordprocessingShape">
                    <wps:wsp>
                      <wps:cNvCnPr/>
                      <wps:spPr>
                        <a:xfrm>
                          <a:off x="0" y="0"/>
                          <a:ext cx="29438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22733A" id="Gerade Verbindung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pt" to="232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p7ssgEAANQDAAAOAAAAZHJzL2Uyb0RvYy54bWysU8Fu2zAMvQ/YPwi6L3KyoeiMOD206C7D&#10;VmzrB6gyFQuQREHSYufvRymJXWwDhhW90CLF90g+0dubyVl2gJgM+o6vVw1n4BX2xu87/vjj/t01&#10;ZylL30uLHjp+hMRvdm/fbMfQwgYHtD1ERiQ+tWPo+JBzaIVIagAn0woDeLrUGJ3M5Ma96KMcid1Z&#10;sWmaKzFi7ENEBSlR9O50yXeVX2tQ+avWCTKzHafecrWx2qdixW4r232UYTDq3IZ8QRdOGk9FZ6o7&#10;mSX7Gc0fVM6oiAl1Xil0ArU2CuoMNM26+W2a74MMUGchcVKYZUqvR6u+HG79QyQZxpDaFB5imWLS&#10;0ZUv9cemKtZxFgumzBQFNx8/vL++Ik3V5U4swBBT/gToWDl03Bpf5pCtPHxOmYpR6iWlhK0vNqE1&#10;/b2xtjplA+DWRnaQ9HZ5Wpe3ItyzLPIKUiyt11M+WjixfgPNTE/Nrmv1ulULp1QKfL7wWk/ZBaap&#10;gxnY/Bt4zi9QqBv3P+AZUSujzzPYGY/xb9UXKfQp/6LAae4iwRP2x/qoVRpanarcec3Lbj73K3z5&#10;GXe/AAAA//8DAFBLAwQUAAYACAAAACEAbzEf9dkAAAAEAQAADwAAAGRycy9kb3ducmV2LnhtbEyP&#10;wU7DMBBE70j8g7VI3FoHFEVViFNVCC6IS0IP5ebG2zhqvE5jpwl/z8IFTqvRjGbfFNvF9eKKY+g8&#10;KXhYJyCQGm86ahXsP15XGxAhajK694QKvjDAtry9KXRu/EwVXuvYCi6hkGsFNsYhlzI0Fp0Oaz8g&#10;sXfyo9OR5dhKM+qZy10vH5Mkk053xB+sHvDZYnOuJ6fg7fIe9mlWvVSHy6aeP0+TbT0qdX+37J5A&#10;RFziXxh+8BkdSmY6+olMEL2ClHMKVnzYTLOUhx1/tSwL+R++/AYAAP//AwBQSwECLQAUAAYACAAA&#10;ACEAtoM4kv4AAADhAQAAEwAAAAAAAAAAAAAAAAAAAAAAW0NvbnRlbnRfVHlwZXNdLnhtbFBLAQIt&#10;ABQABgAIAAAAIQA4/SH/1gAAAJQBAAALAAAAAAAAAAAAAAAAAC8BAABfcmVscy8ucmVsc1BLAQIt&#10;ABQABgAIAAAAIQAZ3p7ssgEAANQDAAAOAAAAAAAAAAAAAAAAAC4CAABkcnMvZTJvRG9jLnhtbFBL&#10;AQItABQABgAIAAAAIQBvMR/12QAAAAQBAAAPAAAAAAAAAAAAAAAAAAwEAABkcnMvZG93bnJldi54&#10;bWxQSwUGAAAAAAQABADzAAAAEgUAAAAA&#10;" strokecolor="black [3213]"/>
            </w:pict>
          </mc:Fallback>
        </mc:AlternateContent>
      </w:r>
      <w:r w:rsidR="00897A97" w:rsidRPr="00897A97">
        <w:br/>
      </w:r>
      <w:r>
        <w:rPr>
          <w:b/>
          <w:spacing w:val="-6"/>
        </w:rPr>
        <w:t>Dipl.-</w:t>
      </w:r>
      <w:proofErr w:type="spellStart"/>
      <w:r>
        <w:rPr>
          <w:b/>
          <w:spacing w:val="-6"/>
        </w:rPr>
        <w:t>Wirtsch</w:t>
      </w:r>
      <w:proofErr w:type="spellEnd"/>
      <w:r>
        <w:rPr>
          <w:b/>
          <w:spacing w:val="-6"/>
        </w:rPr>
        <w:t>.-Ing. Tom Template, M.Sc.,</w:t>
      </w:r>
      <w:r>
        <w:t xml:space="preserve"> Research Assistant at the Chair of Logistics, University Logistics. </w:t>
      </w:r>
      <w:r>
        <w:br/>
        <w:t xml:space="preserve">Tom Template was born 1988 in </w:t>
      </w:r>
      <w:proofErr w:type="spellStart"/>
      <w:r>
        <w:t>Topstadt</w:t>
      </w:r>
      <w:proofErr w:type="spellEnd"/>
      <w:r>
        <w:t xml:space="preserve">, Germany. Between 2005 and 2010 he studied Logistics at the University Logistics. </w:t>
      </w:r>
    </w:p>
    <w:p w14:paraId="203C86F3" w14:textId="77777777" w:rsidR="00767B58" w:rsidRDefault="00767B58" w:rsidP="00897A97">
      <w:pPr>
        <w:pStyle w:val="LJTextoEohneEinzug"/>
      </w:pPr>
      <w:r>
        <w:t xml:space="preserve">Address: </w:t>
      </w:r>
      <w:proofErr w:type="spellStart"/>
      <w:r>
        <w:t>Lehrstuhl</w:t>
      </w:r>
      <w:proofErr w:type="spellEnd"/>
      <w:r>
        <w:t xml:space="preserve"> der </w:t>
      </w:r>
      <w:proofErr w:type="spellStart"/>
      <w:r>
        <w:t>Logistik</w:t>
      </w:r>
      <w:proofErr w:type="spellEnd"/>
      <w:r>
        <w:t xml:space="preserve">, Universität Logistik, </w:t>
      </w:r>
      <w:proofErr w:type="spellStart"/>
      <w:r>
        <w:t>Universitätsstraße</w:t>
      </w:r>
      <w:proofErr w:type="spellEnd"/>
      <w:r>
        <w:t xml:space="preserve"> 1, 11111 </w:t>
      </w:r>
      <w:proofErr w:type="spellStart"/>
      <w:r>
        <w:t>Topstadt</w:t>
      </w:r>
      <w:proofErr w:type="spellEnd"/>
      <w:r>
        <w:t xml:space="preserve">, Germany, </w:t>
      </w:r>
      <w:r>
        <w:br/>
        <w:t xml:space="preserve">Phone: +49 123 45-88888, Fax: +49 123 67-88880, </w:t>
      </w:r>
      <w:r>
        <w:br/>
        <w:t>E-Mail: tom.template@unilog.de</w:t>
      </w:r>
    </w:p>
    <w:sectPr w:rsidR="00767B58" w:rsidSect="001C6BA5">
      <w:type w:val="continuous"/>
      <w:pgSz w:w="11907" w:h="16839" w:code="9"/>
      <w:pgMar w:top="1701" w:right="1134" w:bottom="1701" w:left="1134" w:header="397" w:footer="454" w:gutter="0"/>
      <w:cols w:num="2" w:space="36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2AC3B" w14:textId="77777777" w:rsidR="00F90721" w:rsidRDefault="00F90721">
      <w:r>
        <w:separator/>
      </w:r>
    </w:p>
  </w:endnote>
  <w:endnote w:type="continuationSeparator" w:id="0">
    <w:p w14:paraId="1067D381" w14:textId="77777777" w:rsidR="00F90721" w:rsidRDefault="00F90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C8FFC" w14:textId="77777777" w:rsidR="00514066" w:rsidRDefault="005140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C020A" w14:textId="77777777" w:rsidR="00514066" w:rsidRPr="00F92A01" w:rsidRDefault="00514066" w:rsidP="00494397">
    <w:pPr>
      <w:tabs>
        <w:tab w:val="left" w:pos="1571"/>
      </w:tabs>
      <w:autoSpaceDE w:val="0"/>
      <w:autoSpaceDN w:val="0"/>
      <w:adjustRightInd w:val="0"/>
      <w:spacing w:after="0" w:line="180" w:lineRule="atLeast"/>
      <w:rPr>
        <w:rFonts w:ascii="Arial" w:hAnsi="Arial" w:cs="Arial"/>
        <w:i/>
        <w:sz w:val="12"/>
        <w:szCs w:val="21"/>
        <w:lang w:val="en-US"/>
      </w:rPr>
    </w:pPr>
    <w:r>
      <w:rPr>
        <w:rFonts w:ascii="Arial" w:hAnsi="Arial" w:cs="Arial"/>
        <w:szCs w:val="21"/>
      </w:rPr>
      <w:tab/>
    </w:r>
    <w:r w:rsidRPr="00F92A01">
      <w:rPr>
        <w:rFonts w:ascii="Arial" w:hAnsi="Arial" w:cs="Arial"/>
        <w:szCs w:val="21"/>
        <w:lang w:val="en-US"/>
      </w:rPr>
      <w:br/>
    </w:r>
    <w:r w:rsidRPr="00F92A01">
      <w:rPr>
        <w:rFonts w:ascii="Arial" w:hAnsi="Arial" w:cs="Arial"/>
        <w:sz w:val="18"/>
        <w:szCs w:val="21"/>
        <w:lang w:val="en-US"/>
      </w:rPr>
      <w:t>© 201</w:t>
    </w:r>
    <w:r w:rsidR="005E3AF0">
      <w:rPr>
        <w:rFonts w:ascii="Arial" w:hAnsi="Arial" w:cs="Arial"/>
        <w:sz w:val="18"/>
        <w:szCs w:val="21"/>
        <w:lang w:val="en-US"/>
      </w:rPr>
      <w:t>3</w:t>
    </w:r>
    <w:r w:rsidRPr="00F92A01">
      <w:rPr>
        <w:rFonts w:ascii="Arial" w:hAnsi="Arial" w:cs="Arial"/>
        <w:sz w:val="18"/>
        <w:szCs w:val="21"/>
        <w:lang w:val="en-US"/>
      </w:rPr>
      <w:t xml:space="preserve"> Logistics Journal: </w:t>
    </w:r>
    <w:r>
      <w:rPr>
        <w:rFonts w:ascii="Arial" w:hAnsi="Arial" w:cs="Arial"/>
        <w:sz w:val="18"/>
        <w:szCs w:val="21"/>
        <w:lang w:val="en-US"/>
      </w:rPr>
      <w:t xml:space="preserve">Proceedings </w:t>
    </w:r>
    <w:r w:rsidRPr="00F92A01">
      <w:rPr>
        <w:rFonts w:ascii="Arial" w:hAnsi="Arial" w:cs="Arial"/>
        <w:sz w:val="18"/>
        <w:szCs w:val="21"/>
        <w:lang w:val="en-US"/>
      </w:rPr>
      <w:t>–</w:t>
    </w:r>
    <w:r>
      <w:rPr>
        <w:rFonts w:ascii="Arial" w:hAnsi="Arial" w:cs="Arial"/>
        <w:sz w:val="18"/>
        <w:szCs w:val="21"/>
        <w:lang w:val="en-US"/>
      </w:rPr>
      <w:t xml:space="preserve"> </w:t>
    </w:r>
    <w:r w:rsidRPr="00F92A01">
      <w:rPr>
        <w:rFonts w:ascii="Arial" w:hAnsi="Arial" w:cs="Arial"/>
        <w:sz w:val="18"/>
        <w:szCs w:val="21"/>
        <w:lang w:val="en-US"/>
      </w:rPr>
      <w:t xml:space="preserve">ISSN </w:t>
    </w:r>
    <w:r>
      <w:rPr>
        <w:rFonts w:ascii="Arial" w:hAnsi="Arial" w:cs="Arial"/>
        <w:sz w:val="18"/>
        <w:szCs w:val="21"/>
        <w:lang w:val="en-US"/>
      </w:rPr>
      <w:t>2192</w:t>
    </w:r>
    <w:r w:rsidRPr="00F92A01">
      <w:rPr>
        <w:rFonts w:ascii="Arial" w:hAnsi="Arial" w:cs="Arial"/>
        <w:sz w:val="18"/>
        <w:szCs w:val="21"/>
        <w:lang w:val="en-US"/>
      </w:rPr>
      <w:t>-</w:t>
    </w:r>
    <w:r>
      <w:rPr>
        <w:rFonts w:ascii="Arial" w:hAnsi="Arial" w:cs="Arial"/>
        <w:sz w:val="18"/>
        <w:szCs w:val="21"/>
        <w:lang w:val="en-US"/>
      </w:rPr>
      <w:t>9084</w:t>
    </w:r>
    <w:r w:rsidRPr="00F92A01">
      <w:rPr>
        <w:rFonts w:ascii="Arial" w:hAnsi="Arial" w:cs="Arial"/>
        <w:sz w:val="18"/>
        <w:szCs w:val="21"/>
        <w:lang w:val="en-US"/>
      </w:rPr>
      <w:tab/>
    </w:r>
    <w:r>
      <w:rPr>
        <w:rFonts w:ascii="Arial" w:hAnsi="Arial" w:cs="Arial"/>
        <w:sz w:val="18"/>
        <w:szCs w:val="21"/>
        <w:lang w:val="en-US"/>
      </w:rPr>
      <w:tab/>
    </w:r>
    <w:r>
      <w:rPr>
        <w:rFonts w:ascii="Arial" w:hAnsi="Arial" w:cs="Arial"/>
        <w:sz w:val="18"/>
        <w:szCs w:val="21"/>
        <w:lang w:val="en-US"/>
      </w:rPr>
      <w:tab/>
    </w:r>
    <w:r>
      <w:rPr>
        <w:rFonts w:ascii="Arial" w:hAnsi="Arial" w:cs="Arial"/>
        <w:sz w:val="18"/>
        <w:szCs w:val="21"/>
        <w:lang w:val="en-US"/>
      </w:rPr>
      <w:tab/>
    </w:r>
    <w:r>
      <w:rPr>
        <w:rFonts w:ascii="Arial" w:hAnsi="Arial" w:cs="Arial"/>
        <w:sz w:val="18"/>
        <w:szCs w:val="21"/>
        <w:lang w:val="en-US"/>
      </w:rPr>
      <w:tab/>
    </w:r>
    <w:r>
      <w:rPr>
        <w:rFonts w:ascii="Arial" w:hAnsi="Arial" w:cs="Arial"/>
        <w:sz w:val="18"/>
        <w:szCs w:val="21"/>
        <w:lang w:val="en-US"/>
      </w:rPr>
      <w:tab/>
      <w:t xml:space="preserve">    </w:t>
    </w:r>
    <w:proofErr w:type="spellStart"/>
    <w:r w:rsidRPr="00F92A01">
      <w:rPr>
        <w:rFonts w:ascii="Arial" w:hAnsi="Arial" w:cs="Arial"/>
        <w:sz w:val="18"/>
        <w:szCs w:val="21"/>
        <w:lang w:val="en-US"/>
      </w:rPr>
      <w:t>Seite</w:t>
    </w:r>
    <w:proofErr w:type="spellEnd"/>
    <w:r w:rsidRPr="00F92A01">
      <w:rPr>
        <w:rFonts w:ascii="Arial" w:hAnsi="Arial" w:cs="Arial"/>
        <w:sz w:val="18"/>
        <w:szCs w:val="21"/>
        <w:lang w:val="en-US"/>
      </w:rPr>
      <w:t xml:space="preserve"> </w:t>
    </w:r>
    <w:r w:rsidRPr="00820435">
      <w:rPr>
        <w:rFonts w:ascii="Arial" w:hAnsi="Arial" w:cs="Arial"/>
        <w:sz w:val="18"/>
        <w:szCs w:val="21"/>
      </w:rPr>
      <w:fldChar w:fldCharType="begin"/>
    </w:r>
    <w:r w:rsidRPr="00F92A01">
      <w:rPr>
        <w:rFonts w:ascii="Arial" w:hAnsi="Arial" w:cs="Arial"/>
        <w:sz w:val="18"/>
        <w:szCs w:val="21"/>
        <w:lang w:val="en-US"/>
      </w:rPr>
      <w:instrText xml:space="preserve"> PAGE   \* MERGEFORMAT </w:instrText>
    </w:r>
    <w:r w:rsidRPr="00820435">
      <w:rPr>
        <w:rFonts w:ascii="Arial" w:hAnsi="Arial" w:cs="Arial"/>
        <w:sz w:val="18"/>
        <w:szCs w:val="21"/>
      </w:rPr>
      <w:fldChar w:fldCharType="separate"/>
    </w:r>
    <w:r w:rsidR="005E3AF0">
      <w:rPr>
        <w:rFonts w:ascii="Arial" w:hAnsi="Arial" w:cs="Arial"/>
        <w:noProof/>
        <w:sz w:val="18"/>
        <w:szCs w:val="21"/>
        <w:lang w:val="en-US"/>
      </w:rPr>
      <w:t>6</w:t>
    </w:r>
    <w:r w:rsidRPr="00820435">
      <w:rPr>
        <w:rFonts w:ascii="Arial" w:hAnsi="Arial" w:cs="Arial"/>
        <w:sz w:val="18"/>
        <w:szCs w:val="21"/>
      </w:rPr>
      <w:fldChar w:fldCharType="end"/>
    </w:r>
    <w:r w:rsidRPr="00F92A01">
      <w:rPr>
        <w:rFonts w:ascii="Arial" w:hAnsi="Arial" w:cs="Arial"/>
        <w:sz w:val="18"/>
        <w:szCs w:val="21"/>
        <w:lang w:val="en-US"/>
      </w:rPr>
      <w:br/>
    </w:r>
    <w:r w:rsidRPr="00F92A01">
      <w:rPr>
        <w:rFonts w:ascii="Arial" w:hAnsi="Arial" w:cs="Arial"/>
        <w:i/>
        <w:sz w:val="12"/>
        <w:szCs w:val="21"/>
        <w:lang w:val="en-US"/>
      </w:rPr>
      <w:t xml:space="preserve">Article is protected by </w:t>
    </w:r>
    <w:r>
      <w:rPr>
        <w:rFonts w:ascii="Arial" w:hAnsi="Arial" w:cs="Arial"/>
        <w:i/>
        <w:sz w:val="12"/>
        <w:szCs w:val="21"/>
        <w:lang w:val="en-US"/>
      </w:rPr>
      <w:t>G</w:t>
    </w:r>
    <w:r w:rsidRPr="00F92A01">
      <w:rPr>
        <w:rFonts w:ascii="Arial" w:hAnsi="Arial" w:cs="Arial"/>
        <w:i/>
        <w:sz w:val="12"/>
        <w:szCs w:val="21"/>
        <w:lang w:val="en-US"/>
      </w:rPr>
      <w:t>erman copyright law</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5FA09" w14:textId="77777777" w:rsidR="00514066" w:rsidRDefault="005140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65AEB" w14:textId="77777777" w:rsidR="00F90721" w:rsidRDefault="00F90721">
      <w:r>
        <w:separator/>
      </w:r>
    </w:p>
  </w:footnote>
  <w:footnote w:type="continuationSeparator" w:id="0">
    <w:p w14:paraId="66223455" w14:textId="77777777" w:rsidR="00F90721" w:rsidRDefault="00F907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9DFCB" w14:textId="77777777" w:rsidR="00514066" w:rsidRDefault="005140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736F4" w14:textId="77777777" w:rsidR="00514066" w:rsidRPr="00483CA2" w:rsidRDefault="00514066" w:rsidP="002B53D5">
    <w:pPr>
      <w:pStyle w:val="Header"/>
      <w:tabs>
        <w:tab w:val="clear" w:pos="4536"/>
        <w:tab w:val="clear" w:pos="9072"/>
      </w:tabs>
      <w:ind w:firstLine="369"/>
      <w:jc w:val="right"/>
      <w:rPr>
        <w:rFonts w:ascii="Arial" w:eastAsia="SimSun" w:hAnsi="Arial" w:cs="Arial"/>
        <w:i/>
        <w:sz w:val="16"/>
        <w:szCs w:val="17"/>
        <w:lang w:eastAsia="en-US"/>
      </w:rPr>
    </w:pPr>
    <w:r w:rsidRPr="00483CA2">
      <w:rPr>
        <w:rFonts w:ascii="Arial" w:eastAsia="SimSun" w:hAnsi="Arial" w:cs="Arial"/>
        <w:i/>
        <w:sz w:val="16"/>
        <w:szCs w:val="17"/>
        <w:lang w:eastAsia="en-US"/>
      </w:rPr>
      <w:t>DOI: 10.2195/lj_</w:t>
    </w:r>
    <w:r>
      <w:rPr>
        <w:rFonts w:ascii="Arial" w:eastAsia="SimSun" w:hAnsi="Arial" w:cs="Arial"/>
        <w:i/>
        <w:sz w:val="16"/>
        <w:szCs w:val="17"/>
        <w:lang w:eastAsia="en-US"/>
      </w:rPr>
      <w:t>Proc</w:t>
    </w:r>
    <w:r w:rsidRPr="00483CA2">
      <w:rPr>
        <w:rFonts w:ascii="Arial" w:eastAsia="SimSun" w:hAnsi="Arial" w:cs="Arial"/>
        <w:i/>
        <w:sz w:val="16"/>
        <w:szCs w:val="17"/>
        <w:lang w:eastAsia="en-US"/>
      </w:rPr>
      <w:t>_autor1_</w:t>
    </w:r>
    <w:r>
      <w:rPr>
        <w:rFonts w:ascii="Arial" w:eastAsia="SimSun" w:hAnsi="Arial" w:cs="Arial"/>
        <w:i/>
        <w:sz w:val="16"/>
        <w:szCs w:val="17"/>
        <w:lang w:eastAsia="en-US"/>
      </w:rPr>
      <w:t>de</w:t>
    </w:r>
    <w:r w:rsidRPr="00483CA2">
      <w:rPr>
        <w:rFonts w:ascii="Arial" w:eastAsia="SimSun" w:hAnsi="Arial" w:cs="Arial"/>
        <w:i/>
        <w:sz w:val="16"/>
        <w:szCs w:val="17"/>
        <w:lang w:eastAsia="en-US"/>
      </w:rPr>
      <w:t>_</w:t>
    </w:r>
    <w:r w:rsidRPr="00483CA2">
      <w:rPr>
        <w:rFonts w:ascii="Arial" w:eastAsia="SimSun" w:hAnsi="Arial" w:cs="Arial"/>
        <w:i/>
        <w:spacing w:val="10"/>
        <w:sz w:val="16"/>
        <w:szCs w:val="17"/>
        <w:lang w:eastAsia="en-US"/>
      </w:rPr>
      <w:t>jjjj</w:t>
    </w:r>
    <w:r>
      <w:rPr>
        <w:rFonts w:ascii="Arial" w:eastAsia="SimSun" w:hAnsi="Arial" w:cs="Arial"/>
        <w:i/>
        <w:sz w:val="16"/>
        <w:szCs w:val="17"/>
        <w:lang w:eastAsia="en-US"/>
      </w:rPr>
      <w:t>mm</w:t>
    </w:r>
    <w:r w:rsidRPr="00483CA2">
      <w:rPr>
        <w:rFonts w:ascii="Arial" w:eastAsia="SimSun" w:hAnsi="Arial" w:cs="Arial"/>
        <w:i/>
        <w:sz w:val="16"/>
        <w:szCs w:val="17"/>
        <w:lang w:eastAsia="en-US"/>
      </w:rPr>
      <w:t xml:space="preserve">_01 </w:t>
    </w:r>
    <w:r w:rsidRPr="00483CA2">
      <w:rPr>
        <w:rFonts w:ascii="Arial" w:eastAsia="SimSun" w:hAnsi="Arial" w:cs="Arial"/>
        <w:i/>
        <w:sz w:val="16"/>
        <w:szCs w:val="17"/>
        <w:lang w:eastAsia="en-US"/>
      </w:rPr>
      <w:br/>
      <w:t xml:space="preserve">URN: </w:t>
    </w:r>
    <w:hyperlink r:id="rId1" w:history="1">
      <w:r w:rsidRPr="00483CA2">
        <w:rPr>
          <w:rFonts w:ascii="Arial" w:eastAsia="SimSun" w:hAnsi="Arial" w:cs="Arial"/>
          <w:i/>
          <w:sz w:val="16"/>
          <w:szCs w:val="17"/>
          <w:lang w:eastAsia="en-US"/>
        </w:rPr>
        <w:t>urn:nbn:de:0009-14-xxxxxx</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AB765" w14:textId="77777777" w:rsidR="00514066" w:rsidRDefault="005140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73001"/>
    <w:multiLevelType w:val="multilevel"/>
    <w:tmpl w:val="9A88F2CC"/>
    <w:lvl w:ilvl="0">
      <w:start w:val="1"/>
      <w:numFmt w:val="decimal"/>
      <w:pStyle w:val="heading1"/>
      <w:lvlText w:val="%1."/>
      <w:lvlJc w:val="left"/>
      <w:pPr>
        <w:tabs>
          <w:tab w:val="num" w:pos="851"/>
        </w:tabs>
        <w:ind w:left="851" w:hanging="851"/>
      </w:pPr>
      <w:rPr>
        <w:rFonts w:cs="Times New Roman" w:hint="default"/>
      </w:rPr>
    </w:lvl>
    <w:lvl w:ilvl="1">
      <w:start w:val="1"/>
      <w:numFmt w:val="decimal"/>
      <w:pStyle w:val="heading2"/>
      <w:lvlText w:val="%1.%2."/>
      <w:lvlJc w:val="left"/>
      <w:pPr>
        <w:tabs>
          <w:tab w:val="num" w:pos="851"/>
        </w:tabs>
        <w:ind w:left="851" w:hanging="851"/>
      </w:pPr>
      <w:rPr>
        <w:rFonts w:cs="Times New Roman" w:hint="default"/>
      </w:rPr>
    </w:lvl>
    <w:lvl w:ilvl="2">
      <w:start w:val="1"/>
      <w:numFmt w:val="decimal"/>
      <w:pStyle w:val="heading3"/>
      <w:lvlText w:val="%1.%2.%3."/>
      <w:lvlJc w:val="left"/>
      <w:pPr>
        <w:tabs>
          <w:tab w:val="num" w:pos="1211"/>
        </w:tabs>
        <w:ind w:left="1211" w:hanging="851"/>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 w15:restartNumberingAfterBreak="0">
    <w:nsid w:val="142A3A30"/>
    <w:multiLevelType w:val="hybridMultilevel"/>
    <w:tmpl w:val="1A6CFAFC"/>
    <w:lvl w:ilvl="0" w:tplc="0407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4F53E0"/>
    <w:multiLevelType w:val="multilevel"/>
    <w:tmpl w:val="BE14B09A"/>
    <w:lvl w:ilvl="0">
      <w:start w:val="1"/>
      <w:numFmt w:val="decimal"/>
      <w:pStyle w:val="Heading10"/>
      <w:lvlText w:val="%1"/>
      <w:lvlJc w:val="left"/>
      <w:pPr>
        <w:ind w:left="432" w:hanging="432"/>
      </w:pPr>
    </w:lvl>
    <w:lvl w:ilvl="1">
      <w:start w:val="1"/>
      <w:numFmt w:val="decimal"/>
      <w:pStyle w:val="Heading20"/>
      <w:lvlText w:val="%1.%2"/>
      <w:lvlJc w:val="left"/>
      <w:pPr>
        <w:ind w:left="576" w:hanging="576"/>
      </w:pPr>
    </w:lvl>
    <w:lvl w:ilvl="2">
      <w:start w:val="1"/>
      <w:numFmt w:val="decimal"/>
      <w:pStyle w:val="Heading30"/>
      <w:lvlText w:val="%1.%2.%3"/>
      <w:lvlJc w:val="left"/>
      <w:pPr>
        <w:ind w:left="720" w:hanging="720"/>
      </w:pPr>
      <w:rPr>
        <w:sz w:val="2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5F5631D"/>
    <w:multiLevelType w:val="multilevel"/>
    <w:tmpl w:val="B4689518"/>
    <w:styleLink w:val="Formatvorlage1"/>
    <w:lvl w:ilvl="0">
      <w:start w:val="1"/>
      <w:numFmt w:val="decimal"/>
      <w:lvlText w:val="Tabelle %1."/>
      <w:lvlJc w:val="left"/>
      <w:pPr>
        <w:ind w:left="0" w:firstLine="0"/>
      </w:pPr>
      <w:rPr>
        <w:rFonts w:hint="default"/>
      </w:rPr>
    </w:lvl>
    <w:lvl w:ilvl="1">
      <w:start w:val="1"/>
      <w:numFmt w:val="decimalZero"/>
      <w:isLgl/>
      <w:lvlText w:val="Abschnitt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4" w15:restartNumberingAfterBreak="0">
    <w:nsid w:val="432D48B8"/>
    <w:multiLevelType w:val="multilevel"/>
    <w:tmpl w:val="F3CA55C6"/>
    <w:styleLink w:val="Tabelle1"/>
    <w:lvl w:ilvl="0">
      <w:start w:val="1"/>
      <w:numFmt w:val="decimal"/>
      <w:lvlText w:val="Tabelle %1."/>
      <w:lvlJc w:val="left"/>
      <w:pPr>
        <w:ind w:left="0" w:firstLine="0"/>
      </w:pPr>
      <w:rPr>
        <w:rFonts w:hint="default"/>
        <w:b w:val="0"/>
      </w:rPr>
    </w:lvl>
    <w:lvl w:ilvl="1">
      <w:start w:val="1"/>
      <w:numFmt w:val="decimalZero"/>
      <w:isLgl/>
      <w:lvlText w:val="Abschnitt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 w15:restartNumberingAfterBreak="0">
    <w:nsid w:val="55950116"/>
    <w:multiLevelType w:val="hybridMultilevel"/>
    <w:tmpl w:val="AF969AE2"/>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56CB6753"/>
    <w:multiLevelType w:val="hybridMultilevel"/>
    <w:tmpl w:val="87BCB770"/>
    <w:lvl w:ilvl="0" w:tplc="DD06A83E">
      <w:start w:val="1"/>
      <w:numFmt w:val="bullet"/>
      <w:pStyle w:val="LJBulletListDE"/>
      <w:lvlText w:val=""/>
      <w:lvlJc w:val="left"/>
      <w:pPr>
        <w:ind w:left="720" w:hanging="360"/>
      </w:pPr>
      <w:rPr>
        <w:rFonts w:ascii="Symbol" w:hAnsi="Symbol" w:hint="default"/>
      </w:rPr>
    </w:lvl>
    <w:lvl w:ilvl="1" w:tplc="628C0E24">
      <w:start w:val="1"/>
      <w:numFmt w:val="bullet"/>
      <w:lvlText w:val="o"/>
      <w:lvlJc w:val="left"/>
      <w:pPr>
        <w:ind w:left="1440" w:hanging="360"/>
      </w:pPr>
      <w:rPr>
        <w:rFonts w:ascii="Courier New" w:hAnsi="Courier New" w:cs="Courier New" w:hint="default"/>
      </w:rPr>
    </w:lvl>
    <w:lvl w:ilvl="2" w:tplc="DE8AEACA" w:tentative="1">
      <w:start w:val="1"/>
      <w:numFmt w:val="bullet"/>
      <w:lvlText w:val=""/>
      <w:lvlJc w:val="left"/>
      <w:pPr>
        <w:ind w:left="2160" w:hanging="360"/>
      </w:pPr>
      <w:rPr>
        <w:rFonts w:ascii="Wingdings" w:hAnsi="Wingdings" w:hint="default"/>
      </w:rPr>
    </w:lvl>
    <w:lvl w:ilvl="3" w:tplc="EBB665DE" w:tentative="1">
      <w:start w:val="1"/>
      <w:numFmt w:val="bullet"/>
      <w:lvlText w:val=""/>
      <w:lvlJc w:val="left"/>
      <w:pPr>
        <w:ind w:left="2880" w:hanging="360"/>
      </w:pPr>
      <w:rPr>
        <w:rFonts w:ascii="Symbol" w:hAnsi="Symbol" w:hint="default"/>
      </w:rPr>
    </w:lvl>
    <w:lvl w:ilvl="4" w:tplc="85FC783E" w:tentative="1">
      <w:start w:val="1"/>
      <w:numFmt w:val="bullet"/>
      <w:lvlText w:val="o"/>
      <w:lvlJc w:val="left"/>
      <w:pPr>
        <w:ind w:left="3600" w:hanging="360"/>
      </w:pPr>
      <w:rPr>
        <w:rFonts w:ascii="Courier New" w:hAnsi="Courier New" w:cs="Courier New" w:hint="default"/>
      </w:rPr>
    </w:lvl>
    <w:lvl w:ilvl="5" w:tplc="6C56B118" w:tentative="1">
      <w:start w:val="1"/>
      <w:numFmt w:val="bullet"/>
      <w:lvlText w:val=""/>
      <w:lvlJc w:val="left"/>
      <w:pPr>
        <w:ind w:left="4320" w:hanging="360"/>
      </w:pPr>
      <w:rPr>
        <w:rFonts w:ascii="Wingdings" w:hAnsi="Wingdings" w:hint="default"/>
      </w:rPr>
    </w:lvl>
    <w:lvl w:ilvl="6" w:tplc="693A51CA" w:tentative="1">
      <w:start w:val="1"/>
      <w:numFmt w:val="bullet"/>
      <w:lvlText w:val=""/>
      <w:lvlJc w:val="left"/>
      <w:pPr>
        <w:ind w:left="5040" w:hanging="360"/>
      </w:pPr>
      <w:rPr>
        <w:rFonts w:ascii="Symbol" w:hAnsi="Symbol" w:hint="default"/>
      </w:rPr>
    </w:lvl>
    <w:lvl w:ilvl="7" w:tplc="3F90084C" w:tentative="1">
      <w:start w:val="1"/>
      <w:numFmt w:val="bullet"/>
      <w:lvlText w:val="o"/>
      <w:lvlJc w:val="left"/>
      <w:pPr>
        <w:ind w:left="5760" w:hanging="360"/>
      </w:pPr>
      <w:rPr>
        <w:rFonts w:ascii="Courier New" w:hAnsi="Courier New" w:cs="Courier New" w:hint="default"/>
      </w:rPr>
    </w:lvl>
    <w:lvl w:ilvl="8" w:tplc="B19EAF96" w:tentative="1">
      <w:start w:val="1"/>
      <w:numFmt w:val="bullet"/>
      <w:lvlText w:val=""/>
      <w:lvlJc w:val="left"/>
      <w:pPr>
        <w:ind w:left="6480" w:hanging="360"/>
      </w:pPr>
      <w:rPr>
        <w:rFonts w:ascii="Wingdings" w:hAnsi="Wingdings" w:hint="default"/>
      </w:rPr>
    </w:lvl>
  </w:abstractNum>
  <w:abstractNum w:abstractNumId="7" w15:restartNumberingAfterBreak="0">
    <w:nsid w:val="62BE6067"/>
    <w:multiLevelType w:val="multilevel"/>
    <w:tmpl w:val="7512D616"/>
    <w:styleLink w:val="Tabellenberschrift1"/>
    <w:lvl w:ilvl="0">
      <w:start w:val="1"/>
      <w:numFmt w:val="decimal"/>
      <w:lvlText w:val="Tabelle %1."/>
      <w:lvlJc w:val="left"/>
      <w:pPr>
        <w:ind w:left="0" w:firstLine="0"/>
      </w:pPr>
      <w:rPr>
        <w:rFonts w:hint="default"/>
        <w:b w:val="0"/>
      </w:rPr>
    </w:lvl>
    <w:lvl w:ilvl="1">
      <w:start w:val="1"/>
      <w:numFmt w:val="decimalZero"/>
      <w:isLgl/>
      <w:lvlText w:val="Abschnitt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8" w15:restartNumberingAfterBreak="0">
    <w:nsid w:val="6440274D"/>
    <w:multiLevelType w:val="singleLevel"/>
    <w:tmpl w:val="E1FADEF6"/>
    <w:lvl w:ilvl="0">
      <w:start w:val="1"/>
      <w:numFmt w:val="decimal"/>
      <w:pStyle w:val="LJTableDE"/>
      <w:lvlText w:val="Tabelle %1."/>
      <w:lvlJc w:val="left"/>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9" w15:restartNumberingAfterBreak="0">
    <w:nsid w:val="6C402C58"/>
    <w:multiLevelType w:val="hybridMultilevel"/>
    <w:tmpl w:val="D5363710"/>
    <w:lvl w:ilvl="0" w:tplc="D0409BC4">
      <w:start w:val="1"/>
      <w:numFmt w:val="decimal"/>
      <w:pStyle w:val="figurecaption"/>
      <w:lvlText w:val="Figure %1. "/>
      <w:lvlJc w:val="left"/>
      <w:pPr>
        <w:tabs>
          <w:tab w:val="num" w:pos="1003"/>
        </w:tabs>
      </w:pPr>
      <w:rPr>
        <w:rFonts w:ascii="Times New Roman" w:hAnsi="Times New Roman" w:cs="Times New Roman" w:hint="default"/>
        <w:b w:val="0"/>
        <w:bCs w:val="0"/>
        <w:i/>
        <w:iCs w:val="0"/>
        <w:caps w:val="0"/>
        <w:smallCaps/>
        <w:color w:val="auto"/>
        <w:sz w:val="18"/>
        <w:szCs w:val="16"/>
      </w:rPr>
    </w:lvl>
    <w:lvl w:ilvl="1" w:tplc="475E534C">
      <w:start w:val="1"/>
      <w:numFmt w:val="lowerLetter"/>
      <w:lvlText w:val="%2."/>
      <w:lvlJc w:val="left"/>
      <w:pPr>
        <w:tabs>
          <w:tab w:val="num" w:pos="1440"/>
        </w:tabs>
        <w:ind w:left="1440" w:hanging="360"/>
      </w:pPr>
      <w:rPr>
        <w:rFonts w:cs="Times New Roman"/>
      </w:rPr>
    </w:lvl>
    <w:lvl w:ilvl="2" w:tplc="1846A672">
      <w:start w:val="1"/>
      <w:numFmt w:val="lowerRoman"/>
      <w:lvlText w:val="%3."/>
      <w:lvlJc w:val="right"/>
      <w:pPr>
        <w:tabs>
          <w:tab w:val="num" w:pos="2160"/>
        </w:tabs>
        <w:ind w:left="2160" w:hanging="180"/>
      </w:pPr>
      <w:rPr>
        <w:rFonts w:cs="Times New Roman"/>
      </w:rPr>
    </w:lvl>
    <w:lvl w:ilvl="3" w:tplc="12E0A044">
      <w:start w:val="1"/>
      <w:numFmt w:val="decimal"/>
      <w:lvlText w:val="%4."/>
      <w:lvlJc w:val="left"/>
      <w:pPr>
        <w:tabs>
          <w:tab w:val="num" w:pos="2880"/>
        </w:tabs>
        <w:ind w:left="2880" w:hanging="360"/>
      </w:pPr>
      <w:rPr>
        <w:rFonts w:cs="Times New Roman"/>
      </w:rPr>
    </w:lvl>
    <w:lvl w:ilvl="4" w:tplc="E5186F5C">
      <w:start w:val="1"/>
      <w:numFmt w:val="lowerLetter"/>
      <w:lvlText w:val="%5."/>
      <w:lvlJc w:val="left"/>
      <w:pPr>
        <w:tabs>
          <w:tab w:val="num" w:pos="3600"/>
        </w:tabs>
        <w:ind w:left="3600" w:hanging="360"/>
      </w:pPr>
      <w:rPr>
        <w:rFonts w:cs="Times New Roman"/>
      </w:rPr>
    </w:lvl>
    <w:lvl w:ilvl="5" w:tplc="912271EA">
      <w:start w:val="1"/>
      <w:numFmt w:val="lowerRoman"/>
      <w:lvlText w:val="%6."/>
      <w:lvlJc w:val="right"/>
      <w:pPr>
        <w:tabs>
          <w:tab w:val="num" w:pos="4320"/>
        </w:tabs>
        <w:ind w:left="4320" w:hanging="180"/>
      </w:pPr>
      <w:rPr>
        <w:rFonts w:cs="Times New Roman"/>
      </w:rPr>
    </w:lvl>
    <w:lvl w:ilvl="6" w:tplc="B97C5B76">
      <w:start w:val="1"/>
      <w:numFmt w:val="decimal"/>
      <w:lvlText w:val="%7."/>
      <w:lvlJc w:val="left"/>
      <w:pPr>
        <w:tabs>
          <w:tab w:val="num" w:pos="5040"/>
        </w:tabs>
        <w:ind w:left="5040" w:hanging="360"/>
      </w:pPr>
      <w:rPr>
        <w:rFonts w:cs="Times New Roman"/>
      </w:rPr>
    </w:lvl>
    <w:lvl w:ilvl="7" w:tplc="57328E5A">
      <w:start w:val="1"/>
      <w:numFmt w:val="lowerLetter"/>
      <w:lvlText w:val="%8."/>
      <w:lvlJc w:val="left"/>
      <w:pPr>
        <w:tabs>
          <w:tab w:val="num" w:pos="5760"/>
        </w:tabs>
        <w:ind w:left="5760" w:hanging="360"/>
      </w:pPr>
      <w:rPr>
        <w:rFonts w:cs="Times New Roman"/>
      </w:rPr>
    </w:lvl>
    <w:lvl w:ilvl="8" w:tplc="AE9AF5D6">
      <w:start w:val="1"/>
      <w:numFmt w:val="lowerRoman"/>
      <w:lvlText w:val="%9."/>
      <w:lvlJc w:val="right"/>
      <w:pPr>
        <w:tabs>
          <w:tab w:val="num" w:pos="6480"/>
        </w:tabs>
        <w:ind w:left="6480" w:hanging="180"/>
      </w:pPr>
      <w:rPr>
        <w:rFonts w:cs="Times New Roman"/>
      </w:rPr>
    </w:lvl>
  </w:abstractNum>
  <w:abstractNum w:abstractNumId="10" w15:restartNumberingAfterBreak="0">
    <w:nsid w:val="6CF24126"/>
    <w:multiLevelType w:val="multilevel"/>
    <w:tmpl w:val="3D9CF028"/>
    <w:lvl w:ilvl="0">
      <w:start w:val="1"/>
      <w:numFmt w:val="decimal"/>
      <w:pStyle w:val="LJ1HeadlineEN"/>
      <w:lvlText w:val="%1"/>
      <w:lvlJc w:val="left"/>
      <w:pPr>
        <w:ind w:left="432" w:hanging="432"/>
      </w:pPr>
    </w:lvl>
    <w:lvl w:ilvl="1">
      <w:start w:val="1"/>
      <w:numFmt w:val="decimal"/>
      <w:pStyle w:val="LJ2HeadlineDE"/>
      <w:lvlText w:val="%1.%2"/>
      <w:lvlJc w:val="left"/>
      <w:pPr>
        <w:ind w:left="576" w:hanging="576"/>
      </w:pPr>
    </w:lvl>
    <w:lvl w:ilvl="2">
      <w:start w:val="1"/>
      <w:numFmt w:val="decimal"/>
      <w:pStyle w:val="LJ3HeadlineDE"/>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6F3F0F12"/>
    <w:multiLevelType w:val="multilevel"/>
    <w:tmpl w:val="86B07A06"/>
    <w:lvl w:ilvl="0">
      <w:start w:val="1"/>
      <w:numFmt w:val="decimal"/>
      <w:pStyle w:val="LJFigureDE"/>
      <w:lvlText w:val="Abbildung %1."/>
      <w:lvlJc w:val="left"/>
      <w:pPr>
        <w:ind w:left="360" w:hanging="360"/>
      </w:pPr>
      <w:rPr>
        <w:rFonts w:ascii="Times New Roman" w:hAnsi="Times New Roman" w:hint="default"/>
        <w:b w:val="0"/>
        <w:i/>
        <w:sz w:val="18"/>
      </w:rPr>
    </w:lvl>
    <w:lvl w:ilvl="1">
      <w:start w:val="1"/>
      <w:numFmt w:val="decimalZero"/>
      <w:isLgl/>
      <w:lvlText w:val="Abschnitt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2" w15:restartNumberingAfterBreak="0">
    <w:nsid w:val="780536FE"/>
    <w:multiLevelType w:val="hybridMultilevel"/>
    <w:tmpl w:val="5DD426E4"/>
    <w:lvl w:ilvl="0" w:tplc="E610B754">
      <w:start w:val="5"/>
      <w:numFmt w:val="decimal"/>
      <w:pStyle w:val="Caption"/>
      <w:lvlText w:val="Figure %1.:"/>
      <w:lvlJc w:val="left"/>
      <w:pPr>
        <w:ind w:left="360" w:hanging="360"/>
      </w:pPr>
      <w:rPr>
        <w:rFonts w:ascii="Times New Roman" w:hAnsi="Times New Roman" w:cs="Times New Roman" w:hint="default"/>
        <w:i w:val="0"/>
        <w:iCs w:val="0"/>
        <w:caps w:val="0"/>
        <w:smallCaps w:val="0"/>
        <w:strike w:val="0"/>
        <w:dstrike w:val="0"/>
        <w:noProof w:val="0"/>
        <w:vanish w:val="0"/>
        <w:color w:val="000000"/>
        <w:kern w:val="0"/>
        <w:u w:val="none"/>
        <w:vertAlign w:val="baseline"/>
        <w:em w:val="none"/>
      </w:rPr>
    </w:lvl>
    <w:lvl w:ilvl="1" w:tplc="FFFFFFFF" w:tentative="1">
      <w:start w:val="1"/>
      <w:numFmt w:val="lowerLetter"/>
      <w:lvlText w:val="%2."/>
      <w:lvlJc w:val="left"/>
      <w:pPr>
        <w:ind w:left="371" w:hanging="360"/>
      </w:pPr>
    </w:lvl>
    <w:lvl w:ilvl="2" w:tplc="FFFFFFFF" w:tentative="1">
      <w:start w:val="1"/>
      <w:numFmt w:val="lowerRoman"/>
      <w:lvlText w:val="%3."/>
      <w:lvlJc w:val="right"/>
      <w:pPr>
        <w:ind w:left="1091" w:hanging="180"/>
      </w:pPr>
    </w:lvl>
    <w:lvl w:ilvl="3" w:tplc="FFFFFFFF" w:tentative="1">
      <w:start w:val="1"/>
      <w:numFmt w:val="decimal"/>
      <w:lvlText w:val="%4."/>
      <w:lvlJc w:val="left"/>
      <w:pPr>
        <w:ind w:left="1811" w:hanging="360"/>
      </w:pPr>
    </w:lvl>
    <w:lvl w:ilvl="4" w:tplc="FFFFFFFF" w:tentative="1">
      <w:start w:val="1"/>
      <w:numFmt w:val="lowerLetter"/>
      <w:lvlText w:val="%5."/>
      <w:lvlJc w:val="left"/>
      <w:pPr>
        <w:ind w:left="2531" w:hanging="360"/>
      </w:pPr>
    </w:lvl>
    <w:lvl w:ilvl="5" w:tplc="FFFFFFFF" w:tentative="1">
      <w:start w:val="1"/>
      <w:numFmt w:val="lowerRoman"/>
      <w:lvlText w:val="%6."/>
      <w:lvlJc w:val="right"/>
      <w:pPr>
        <w:ind w:left="3251" w:hanging="180"/>
      </w:pPr>
    </w:lvl>
    <w:lvl w:ilvl="6" w:tplc="FFFFFFFF" w:tentative="1">
      <w:start w:val="1"/>
      <w:numFmt w:val="decimal"/>
      <w:lvlText w:val="%7."/>
      <w:lvlJc w:val="left"/>
      <w:pPr>
        <w:ind w:left="3971" w:hanging="360"/>
      </w:pPr>
    </w:lvl>
    <w:lvl w:ilvl="7" w:tplc="FFFFFFFF" w:tentative="1">
      <w:start w:val="1"/>
      <w:numFmt w:val="lowerLetter"/>
      <w:lvlText w:val="%8."/>
      <w:lvlJc w:val="left"/>
      <w:pPr>
        <w:ind w:left="4691" w:hanging="360"/>
      </w:pPr>
    </w:lvl>
    <w:lvl w:ilvl="8" w:tplc="FFFFFFFF" w:tentative="1">
      <w:start w:val="1"/>
      <w:numFmt w:val="lowerRoman"/>
      <w:lvlText w:val="%9."/>
      <w:lvlJc w:val="right"/>
      <w:pPr>
        <w:ind w:left="5411" w:hanging="180"/>
      </w:pPr>
    </w:lvl>
  </w:abstractNum>
  <w:num w:numId="1">
    <w:abstractNumId w:val="0"/>
  </w:num>
  <w:num w:numId="2">
    <w:abstractNumId w:val="9"/>
  </w:num>
  <w:num w:numId="3">
    <w:abstractNumId w:val="12"/>
  </w:num>
  <w:num w:numId="4">
    <w:abstractNumId w:val="6"/>
  </w:num>
  <w:num w:numId="5">
    <w:abstractNumId w:val="2"/>
  </w:num>
  <w:num w:numId="6">
    <w:abstractNumId w:val="10"/>
  </w:num>
  <w:num w:numId="7">
    <w:abstractNumId w:val="1"/>
  </w:num>
  <w:num w:numId="8">
    <w:abstractNumId w:val="11"/>
  </w:num>
  <w:num w:numId="9">
    <w:abstractNumId w:val="3"/>
  </w:num>
  <w:num w:numId="10">
    <w:abstractNumId w:val="7"/>
  </w:num>
  <w:num w:numId="11">
    <w:abstractNumId w:val="4"/>
  </w:num>
  <w:num w:numId="12">
    <w:abstractNumId w:val="8"/>
  </w:num>
  <w:num w:numId="1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defaultTabStop w:val="794"/>
  <w:autoHyphenation/>
  <w:consecutiveHyphenLimit w:val="3"/>
  <w:hyphenationZone w:val="227"/>
  <w:doNotHyphenateCaps/>
  <w:drawingGridHorizontalSpacing w:val="100"/>
  <w:displayHorizontalDrawingGridEvery w:val="2"/>
  <w:characterSpacingControl w:val="doNotCompress"/>
  <w:doNotValidateAgainstSchema/>
  <w:doNotDemarcateInvalidXml/>
  <w:hdrShapeDefaults>
    <o:shapedefaults v:ext="edit" spidmax="2050">
      <o:colormru v:ext="edit" colors="#f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AyMzcyNzMyNDA0MzdT0lEKTi0uzszPAykwrAUAILLFjCwAAAA="/>
  </w:docVars>
  <w:rsids>
    <w:rsidRoot w:val="00A56702"/>
    <w:rsid w:val="00000356"/>
    <w:rsid w:val="000017DD"/>
    <w:rsid w:val="00003440"/>
    <w:rsid w:val="00006872"/>
    <w:rsid w:val="00007E28"/>
    <w:rsid w:val="000101CC"/>
    <w:rsid w:val="000121C9"/>
    <w:rsid w:val="00012B34"/>
    <w:rsid w:val="000132C8"/>
    <w:rsid w:val="00013507"/>
    <w:rsid w:val="00017815"/>
    <w:rsid w:val="00020963"/>
    <w:rsid w:val="000212FB"/>
    <w:rsid w:val="00022279"/>
    <w:rsid w:val="000224B5"/>
    <w:rsid w:val="000228B0"/>
    <w:rsid w:val="0002360E"/>
    <w:rsid w:val="00023863"/>
    <w:rsid w:val="000242E4"/>
    <w:rsid w:val="0002737A"/>
    <w:rsid w:val="000312C9"/>
    <w:rsid w:val="00031ED1"/>
    <w:rsid w:val="00032799"/>
    <w:rsid w:val="00035135"/>
    <w:rsid w:val="000360E7"/>
    <w:rsid w:val="000373BE"/>
    <w:rsid w:val="00037C9F"/>
    <w:rsid w:val="000407DF"/>
    <w:rsid w:val="000436D9"/>
    <w:rsid w:val="00045F21"/>
    <w:rsid w:val="00047C5D"/>
    <w:rsid w:val="0005291A"/>
    <w:rsid w:val="00053334"/>
    <w:rsid w:val="000542A7"/>
    <w:rsid w:val="00054E12"/>
    <w:rsid w:val="00056506"/>
    <w:rsid w:val="00057B77"/>
    <w:rsid w:val="00057E51"/>
    <w:rsid w:val="00060ED1"/>
    <w:rsid w:val="00061757"/>
    <w:rsid w:val="0006246A"/>
    <w:rsid w:val="0006437C"/>
    <w:rsid w:val="00064AC7"/>
    <w:rsid w:val="00064CD2"/>
    <w:rsid w:val="00066500"/>
    <w:rsid w:val="000673D0"/>
    <w:rsid w:val="00070864"/>
    <w:rsid w:val="00070A99"/>
    <w:rsid w:val="000721A4"/>
    <w:rsid w:val="00073657"/>
    <w:rsid w:val="00073D5B"/>
    <w:rsid w:val="000746CD"/>
    <w:rsid w:val="00075176"/>
    <w:rsid w:val="0008152C"/>
    <w:rsid w:val="00081BE9"/>
    <w:rsid w:val="00081E1A"/>
    <w:rsid w:val="00083C72"/>
    <w:rsid w:val="0008422D"/>
    <w:rsid w:val="00085BFD"/>
    <w:rsid w:val="00086F1B"/>
    <w:rsid w:val="00087E15"/>
    <w:rsid w:val="000908E1"/>
    <w:rsid w:val="000917EF"/>
    <w:rsid w:val="00091C29"/>
    <w:rsid w:val="000937DD"/>
    <w:rsid w:val="00093CD8"/>
    <w:rsid w:val="00093EB3"/>
    <w:rsid w:val="00094239"/>
    <w:rsid w:val="00094C9D"/>
    <w:rsid w:val="00095262"/>
    <w:rsid w:val="00095433"/>
    <w:rsid w:val="00096B5E"/>
    <w:rsid w:val="000A0C25"/>
    <w:rsid w:val="000A0FE7"/>
    <w:rsid w:val="000A1794"/>
    <w:rsid w:val="000A2C1D"/>
    <w:rsid w:val="000A5562"/>
    <w:rsid w:val="000A726F"/>
    <w:rsid w:val="000A7556"/>
    <w:rsid w:val="000A7AB6"/>
    <w:rsid w:val="000B017D"/>
    <w:rsid w:val="000B068B"/>
    <w:rsid w:val="000B1942"/>
    <w:rsid w:val="000B2105"/>
    <w:rsid w:val="000B2BD9"/>
    <w:rsid w:val="000B6A05"/>
    <w:rsid w:val="000B7045"/>
    <w:rsid w:val="000C024A"/>
    <w:rsid w:val="000C05E4"/>
    <w:rsid w:val="000C0927"/>
    <w:rsid w:val="000C09F4"/>
    <w:rsid w:val="000C16CC"/>
    <w:rsid w:val="000C1AE9"/>
    <w:rsid w:val="000C3E5E"/>
    <w:rsid w:val="000C4D69"/>
    <w:rsid w:val="000C4DF9"/>
    <w:rsid w:val="000C63D0"/>
    <w:rsid w:val="000C67B5"/>
    <w:rsid w:val="000D017D"/>
    <w:rsid w:val="000D1C99"/>
    <w:rsid w:val="000D33C2"/>
    <w:rsid w:val="000D7690"/>
    <w:rsid w:val="000E093A"/>
    <w:rsid w:val="000E1DD8"/>
    <w:rsid w:val="000E1E32"/>
    <w:rsid w:val="000E2223"/>
    <w:rsid w:val="000E3F48"/>
    <w:rsid w:val="000E5732"/>
    <w:rsid w:val="000E597C"/>
    <w:rsid w:val="000E6802"/>
    <w:rsid w:val="000E7657"/>
    <w:rsid w:val="000F2169"/>
    <w:rsid w:val="000F3E3E"/>
    <w:rsid w:val="000F5D7B"/>
    <w:rsid w:val="00101F15"/>
    <w:rsid w:val="0010364E"/>
    <w:rsid w:val="00105391"/>
    <w:rsid w:val="00106A6B"/>
    <w:rsid w:val="00106A84"/>
    <w:rsid w:val="00106B63"/>
    <w:rsid w:val="001075E4"/>
    <w:rsid w:val="00110BB9"/>
    <w:rsid w:val="001122CD"/>
    <w:rsid w:val="00112C93"/>
    <w:rsid w:val="00112D2D"/>
    <w:rsid w:val="00113000"/>
    <w:rsid w:val="00113603"/>
    <w:rsid w:val="001136B5"/>
    <w:rsid w:val="00114005"/>
    <w:rsid w:val="00114247"/>
    <w:rsid w:val="0011455F"/>
    <w:rsid w:val="001165D5"/>
    <w:rsid w:val="00116F3B"/>
    <w:rsid w:val="0011782E"/>
    <w:rsid w:val="00117FD8"/>
    <w:rsid w:val="00121B37"/>
    <w:rsid w:val="00121C9C"/>
    <w:rsid w:val="00124C88"/>
    <w:rsid w:val="00125901"/>
    <w:rsid w:val="001263B0"/>
    <w:rsid w:val="00127655"/>
    <w:rsid w:val="00127DAD"/>
    <w:rsid w:val="001312FF"/>
    <w:rsid w:val="00132644"/>
    <w:rsid w:val="001331C6"/>
    <w:rsid w:val="00133763"/>
    <w:rsid w:val="00133E98"/>
    <w:rsid w:val="001344D5"/>
    <w:rsid w:val="00135EAC"/>
    <w:rsid w:val="00136EDA"/>
    <w:rsid w:val="001373C5"/>
    <w:rsid w:val="0013769E"/>
    <w:rsid w:val="0013785E"/>
    <w:rsid w:val="001402C1"/>
    <w:rsid w:val="00140E01"/>
    <w:rsid w:val="00141AF8"/>
    <w:rsid w:val="00142C39"/>
    <w:rsid w:val="001438B6"/>
    <w:rsid w:val="00143AC8"/>
    <w:rsid w:val="00145710"/>
    <w:rsid w:val="00145D5A"/>
    <w:rsid w:val="00145EDA"/>
    <w:rsid w:val="001472BE"/>
    <w:rsid w:val="001479E7"/>
    <w:rsid w:val="001502AA"/>
    <w:rsid w:val="00154AF4"/>
    <w:rsid w:val="001560F5"/>
    <w:rsid w:val="001578D1"/>
    <w:rsid w:val="00160248"/>
    <w:rsid w:val="00160A51"/>
    <w:rsid w:val="00160B15"/>
    <w:rsid w:val="001623F7"/>
    <w:rsid w:val="00164A16"/>
    <w:rsid w:val="00166566"/>
    <w:rsid w:val="00167D90"/>
    <w:rsid w:val="00170B9F"/>
    <w:rsid w:val="0017244B"/>
    <w:rsid w:val="00172666"/>
    <w:rsid w:val="00173679"/>
    <w:rsid w:val="00173B90"/>
    <w:rsid w:val="00174AAF"/>
    <w:rsid w:val="001765B8"/>
    <w:rsid w:val="00176CB6"/>
    <w:rsid w:val="001800A2"/>
    <w:rsid w:val="00184242"/>
    <w:rsid w:val="00185564"/>
    <w:rsid w:val="00185D5F"/>
    <w:rsid w:val="00190212"/>
    <w:rsid w:val="0019065B"/>
    <w:rsid w:val="00190D9A"/>
    <w:rsid w:val="0019440B"/>
    <w:rsid w:val="0019494F"/>
    <w:rsid w:val="00194AC1"/>
    <w:rsid w:val="0019617B"/>
    <w:rsid w:val="001974E4"/>
    <w:rsid w:val="001A05DF"/>
    <w:rsid w:val="001A2975"/>
    <w:rsid w:val="001A376C"/>
    <w:rsid w:val="001A405E"/>
    <w:rsid w:val="001A408A"/>
    <w:rsid w:val="001A506B"/>
    <w:rsid w:val="001A7028"/>
    <w:rsid w:val="001A7E3E"/>
    <w:rsid w:val="001B11EC"/>
    <w:rsid w:val="001B1BAF"/>
    <w:rsid w:val="001B2844"/>
    <w:rsid w:val="001C0723"/>
    <w:rsid w:val="001C2316"/>
    <w:rsid w:val="001C36CB"/>
    <w:rsid w:val="001C3BD1"/>
    <w:rsid w:val="001C4C24"/>
    <w:rsid w:val="001C6BA5"/>
    <w:rsid w:val="001C7B6F"/>
    <w:rsid w:val="001D0E93"/>
    <w:rsid w:val="001D31B7"/>
    <w:rsid w:val="001D52F4"/>
    <w:rsid w:val="001D5A3C"/>
    <w:rsid w:val="001D6504"/>
    <w:rsid w:val="001D6ED7"/>
    <w:rsid w:val="001E01F7"/>
    <w:rsid w:val="001E15DB"/>
    <w:rsid w:val="001E16EE"/>
    <w:rsid w:val="001E3B79"/>
    <w:rsid w:val="001E3D99"/>
    <w:rsid w:val="001E5B0C"/>
    <w:rsid w:val="001E7687"/>
    <w:rsid w:val="001F0CB8"/>
    <w:rsid w:val="001F1421"/>
    <w:rsid w:val="001F1A3D"/>
    <w:rsid w:val="001F1E43"/>
    <w:rsid w:val="001F256A"/>
    <w:rsid w:val="001F260D"/>
    <w:rsid w:val="001F27A8"/>
    <w:rsid w:val="001F6067"/>
    <w:rsid w:val="001F768C"/>
    <w:rsid w:val="001F7CD7"/>
    <w:rsid w:val="00201CDD"/>
    <w:rsid w:val="00202831"/>
    <w:rsid w:val="00203459"/>
    <w:rsid w:val="00203B8A"/>
    <w:rsid w:val="002049C4"/>
    <w:rsid w:val="0020514B"/>
    <w:rsid w:val="00205D08"/>
    <w:rsid w:val="00206412"/>
    <w:rsid w:val="002066C6"/>
    <w:rsid w:val="00206CDC"/>
    <w:rsid w:val="0020719F"/>
    <w:rsid w:val="00207B98"/>
    <w:rsid w:val="002101D4"/>
    <w:rsid w:val="00210F69"/>
    <w:rsid w:val="0021246A"/>
    <w:rsid w:val="002126AE"/>
    <w:rsid w:val="002143DC"/>
    <w:rsid w:val="00214D8B"/>
    <w:rsid w:val="002204BF"/>
    <w:rsid w:val="002218B4"/>
    <w:rsid w:val="0022195A"/>
    <w:rsid w:val="00221DF2"/>
    <w:rsid w:val="00223ACC"/>
    <w:rsid w:val="00223B22"/>
    <w:rsid w:val="00224A76"/>
    <w:rsid w:val="00224F13"/>
    <w:rsid w:val="00224F45"/>
    <w:rsid w:val="00225BBF"/>
    <w:rsid w:val="0022627C"/>
    <w:rsid w:val="00227A19"/>
    <w:rsid w:val="00231490"/>
    <w:rsid w:val="0023169D"/>
    <w:rsid w:val="002324E3"/>
    <w:rsid w:val="00232749"/>
    <w:rsid w:val="00233C23"/>
    <w:rsid w:val="0023528D"/>
    <w:rsid w:val="00235C81"/>
    <w:rsid w:val="002415EC"/>
    <w:rsid w:val="0024162D"/>
    <w:rsid w:val="00243C03"/>
    <w:rsid w:val="002449AF"/>
    <w:rsid w:val="002454CD"/>
    <w:rsid w:val="00246E77"/>
    <w:rsid w:val="002475D7"/>
    <w:rsid w:val="00250F02"/>
    <w:rsid w:val="00251393"/>
    <w:rsid w:val="00253A09"/>
    <w:rsid w:val="00253B78"/>
    <w:rsid w:val="00256085"/>
    <w:rsid w:val="00256E59"/>
    <w:rsid w:val="00260BA7"/>
    <w:rsid w:val="00260E3F"/>
    <w:rsid w:val="002610F7"/>
    <w:rsid w:val="0026171F"/>
    <w:rsid w:val="002617FC"/>
    <w:rsid w:val="00261B47"/>
    <w:rsid w:val="0026205A"/>
    <w:rsid w:val="00262F60"/>
    <w:rsid w:val="00263AB3"/>
    <w:rsid w:val="00264BFD"/>
    <w:rsid w:val="002670FA"/>
    <w:rsid w:val="002705A9"/>
    <w:rsid w:val="00273DE2"/>
    <w:rsid w:val="00274805"/>
    <w:rsid w:val="0027551F"/>
    <w:rsid w:val="0027679F"/>
    <w:rsid w:val="00277B32"/>
    <w:rsid w:val="00281853"/>
    <w:rsid w:val="00281F8C"/>
    <w:rsid w:val="00282C91"/>
    <w:rsid w:val="002830C9"/>
    <w:rsid w:val="0028629D"/>
    <w:rsid w:val="002879F2"/>
    <w:rsid w:val="00287B90"/>
    <w:rsid w:val="00290C68"/>
    <w:rsid w:val="00292717"/>
    <w:rsid w:val="00292E2F"/>
    <w:rsid w:val="0029339E"/>
    <w:rsid w:val="00294082"/>
    <w:rsid w:val="002941E7"/>
    <w:rsid w:val="00294CC8"/>
    <w:rsid w:val="002954DD"/>
    <w:rsid w:val="00295DD6"/>
    <w:rsid w:val="00297CF6"/>
    <w:rsid w:val="00297E58"/>
    <w:rsid w:val="002A1420"/>
    <w:rsid w:val="002A22C5"/>
    <w:rsid w:val="002A3156"/>
    <w:rsid w:val="002A35DB"/>
    <w:rsid w:val="002A3780"/>
    <w:rsid w:val="002A3AAE"/>
    <w:rsid w:val="002A3CF6"/>
    <w:rsid w:val="002A4EB3"/>
    <w:rsid w:val="002A5551"/>
    <w:rsid w:val="002A57B8"/>
    <w:rsid w:val="002A595D"/>
    <w:rsid w:val="002A6C5F"/>
    <w:rsid w:val="002B2A88"/>
    <w:rsid w:val="002B3111"/>
    <w:rsid w:val="002B53D5"/>
    <w:rsid w:val="002B729A"/>
    <w:rsid w:val="002B7332"/>
    <w:rsid w:val="002B7E3A"/>
    <w:rsid w:val="002C1823"/>
    <w:rsid w:val="002C18A9"/>
    <w:rsid w:val="002C24DA"/>
    <w:rsid w:val="002D013E"/>
    <w:rsid w:val="002D2629"/>
    <w:rsid w:val="002D2F01"/>
    <w:rsid w:val="002D328A"/>
    <w:rsid w:val="002D3472"/>
    <w:rsid w:val="002D3EE3"/>
    <w:rsid w:val="002D4743"/>
    <w:rsid w:val="002D4810"/>
    <w:rsid w:val="002D65A0"/>
    <w:rsid w:val="002D6D95"/>
    <w:rsid w:val="002D759B"/>
    <w:rsid w:val="002D7801"/>
    <w:rsid w:val="002D7CC3"/>
    <w:rsid w:val="002E0850"/>
    <w:rsid w:val="002E0F51"/>
    <w:rsid w:val="002E1CBA"/>
    <w:rsid w:val="002E2952"/>
    <w:rsid w:val="002E2A26"/>
    <w:rsid w:val="002E5E21"/>
    <w:rsid w:val="002E638D"/>
    <w:rsid w:val="002E6ECC"/>
    <w:rsid w:val="002F0702"/>
    <w:rsid w:val="002F24B0"/>
    <w:rsid w:val="002F2CC4"/>
    <w:rsid w:val="002F3ED7"/>
    <w:rsid w:val="002F657D"/>
    <w:rsid w:val="002F73F5"/>
    <w:rsid w:val="00300BD5"/>
    <w:rsid w:val="00302E73"/>
    <w:rsid w:val="0030409F"/>
    <w:rsid w:val="0030454C"/>
    <w:rsid w:val="00304B44"/>
    <w:rsid w:val="003051B1"/>
    <w:rsid w:val="00305EB7"/>
    <w:rsid w:val="00307595"/>
    <w:rsid w:val="00307F49"/>
    <w:rsid w:val="00310BBC"/>
    <w:rsid w:val="00310C8E"/>
    <w:rsid w:val="00311101"/>
    <w:rsid w:val="00311776"/>
    <w:rsid w:val="00312E56"/>
    <w:rsid w:val="00313112"/>
    <w:rsid w:val="00315695"/>
    <w:rsid w:val="00320C6A"/>
    <w:rsid w:val="003213A2"/>
    <w:rsid w:val="00321CE5"/>
    <w:rsid w:val="00324207"/>
    <w:rsid w:val="00325ADE"/>
    <w:rsid w:val="00326BF8"/>
    <w:rsid w:val="00327164"/>
    <w:rsid w:val="00330870"/>
    <w:rsid w:val="00331756"/>
    <w:rsid w:val="00331C7C"/>
    <w:rsid w:val="0033457E"/>
    <w:rsid w:val="00334ED9"/>
    <w:rsid w:val="00336DC2"/>
    <w:rsid w:val="00337BE7"/>
    <w:rsid w:val="0034074D"/>
    <w:rsid w:val="003438DE"/>
    <w:rsid w:val="00344021"/>
    <w:rsid w:val="00345C65"/>
    <w:rsid w:val="00345F19"/>
    <w:rsid w:val="0034606A"/>
    <w:rsid w:val="00346923"/>
    <w:rsid w:val="003471F4"/>
    <w:rsid w:val="0034743C"/>
    <w:rsid w:val="00347445"/>
    <w:rsid w:val="00347AF6"/>
    <w:rsid w:val="003503BF"/>
    <w:rsid w:val="003525E4"/>
    <w:rsid w:val="00353487"/>
    <w:rsid w:val="003534FB"/>
    <w:rsid w:val="003539FE"/>
    <w:rsid w:val="0035682B"/>
    <w:rsid w:val="00356E4C"/>
    <w:rsid w:val="00357955"/>
    <w:rsid w:val="003579A5"/>
    <w:rsid w:val="003618D6"/>
    <w:rsid w:val="00362F97"/>
    <w:rsid w:val="00363066"/>
    <w:rsid w:val="00363522"/>
    <w:rsid w:val="00363587"/>
    <w:rsid w:val="00363C3B"/>
    <w:rsid w:val="00363CDC"/>
    <w:rsid w:val="00364691"/>
    <w:rsid w:val="0036520E"/>
    <w:rsid w:val="003654B0"/>
    <w:rsid w:val="00366649"/>
    <w:rsid w:val="00367990"/>
    <w:rsid w:val="00367A84"/>
    <w:rsid w:val="00371BFE"/>
    <w:rsid w:val="00372291"/>
    <w:rsid w:val="00373344"/>
    <w:rsid w:val="00373B1F"/>
    <w:rsid w:val="00373B89"/>
    <w:rsid w:val="003740E6"/>
    <w:rsid w:val="00374B39"/>
    <w:rsid w:val="00377738"/>
    <w:rsid w:val="003818FC"/>
    <w:rsid w:val="00382090"/>
    <w:rsid w:val="0038697F"/>
    <w:rsid w:val="0038774E"/>
    <w:rsid w:val="00390D83"/>
    <w:rsid w:val="003916EF"/>
    <w:rsid w:val="0039280B"/>
    <w:rsid w:val="00396200"/>
    <w:rsid w:val="00396C8C"/>
    <w:rsid w:val="00396D14"/>
    <w:rsid w:val="00397856"/>
    <w:rsid w:val="003A1139"/>
    <w:rsid w:val="003A1FB5"/>
    <w:rsid w:val="003A20E4"/>
    <w:rsid w:val="003A2DB5"/>
    <w:rsid w:val="003A32C8"/>
    <w:rsid w:val="003A5ACD"/>
    <w:rsid w:val="003B0579"/>
    <w:rsid w:val="003B1F5F"/>
    <w:rsid w:val="003B423B"/>
    <w:rsid w:val="003B4433"/>
    <w:rsid w:val="003B4889"/>
    <w:rsid w:val="003B4A93"/>
    <w:rsid w:val="003B53D3"/>
    <w:rsid w:val="003B6210"/>
    <w:rsid w:val="003B6A2F"/>
    <w:rsid w:val="003B6CEE"/>
    <w:rsid w:val="003C0117"/>
    <w:rsid w:val="003C0EE4"/>
    <w:rsid w:val="003C1467"/>
    <w:rsid w:val="003C3087"/>
    <w:rsid w:val="003C37D6"/>
    <w:rsid w:val="003C4BFB"/>
    <w:rsid w:val="003C635A"/>
    <w:rsid w:val="003C65D7"/>
    <w:rsid w:val="003C7BDC"/>
    <w:rsid w:val="003D0A13"/>
    <w:rsid w:val="003D3D71"/>
    <w:rsid w:val="003D54A5"/>
    <w:rsid w:val="003D5AA6"/>
    <w:rsid w:val="003D6366"/>
    <w:rsid w:val="003D74B5"/>
    <w:rsid w:val="003D7834"/>
    <w:rsid w:val="003E174D"/>
    <w:rsid w:val="003E221D"/>
    <w:rsid w:val="003E235D"/>
    <w:rsid w:val="003E29C3"/>
    <w:rsid w:val="003E3BF7"/>
    <w:rsid w:val="003E41A3"/>
    <w:rsid w:val="003E53B8"/>
    <w:rsid w:val="003E566D"/>
    <w:rsid w:val="003E6B66"/>
    <w:rsid w:val="003E6DD8"/>
    <w:rsid w:val="003E6E46"/>
    <w:rsid w:val="003E7827"/>
    <w:rsid w:val="003F0342"/>
    <w:rsid w:val="003F0F25"/>
    <w:rsid w:val="003F1ECA"/>
    <w:rsid w:val="003F254B"/>
    <w:rsid w:val="003F26E6"/>
    <w:rsid w:val="003F289E"/>
    <w:rsid w:val="003F2AA8"/>
    <w:rsid w:val="003F2ADA"/>
    <w:rsid w:val="003F38BB"/>
    <w:rsid w:val="003F684D"/>
    <w:rsid w:val="003F6896"/>
    <w:rsid w:val="003F7AE7"/>
    <w:rsid w:val="004018C8"/>
    <w:rsid w:val="004023BC"/>
    <w:rsid w:val="00403057"/>
    <w:rsid w:val="004033CD"/>
    <w:rsid w:val="004033CF"/>
    <w:rsid w:val="00406B02"/>
    <w:rsid w:val="00406CB2"/>
    <w:rsid w:val="00407165"/>
    <w:rsid w:val="00410528"/>
    <w:rsid w:val="004121D7"/>
    <w:rsid w:val="004136C3"/>
    <w:rsid w:val="00414560"/>
    <w:rsid w:val="00415614"/>
    <w:rsid w:val="00416C96"/>
    <w:rsid w:val="0041752E"/>
    <w:rsid w:val="00420183"/>
    <w:rsid w:val="00420D5E"/>
    <w:rsid w:val="004213AB"/>
    <w:rsid w:val="00422132"/>
    <w:rsid w:val="00422C9F"/>
    <w:rsid w:val="004231FF"/>
    <w:rsid w:val="0042323D"/>
    <w:rsid w:val="004240FE"/>
    <w:rsid w:val="004262B1"/>
    <w:rsid w:val="00426DE8"/>
    <w:rsid w:val="00430373"/>
    <w:rsid w:val="00431514"/>
    <w:rsid w:val="0043153A"/>
    <w:rsid w:val="004315B4"/>
    <w:rsid w:val="00431CE6"/>
    <w:rsid w:val="004324E0"/>
    <w:rsid w:val="00432860"/>
    <w:rsid w:val="00434F09"/>
    <w:rsid w:val="004353E8"/>
    <w:rsid w:val="00435F9C"/>
    <w:rsid w:val="00436879"/>
    <w:rsid w:val="00440935"/>
    <w:rsid w:val="00440AAD"/>
    <w:rsid w:val="00443458"/>
    <w:rsid w:val="004463BB"/>
    <w:rsid w:val="00446A9E"/>
    <w:rsid w:val="00446D47"/>
    <w:rsid w:val="00450B2A"/>
    <w:rsid w:val="00453530"/>
    <w:rsid w:val="004542C2"/>
    <w:rsid w:val="0045434F"/>
    <w:rsid w:val="00456BF8"/>
    <w:rsid w:val="00457588"/>
    <w:rsid w:val="00464BEA"/>
    <w:rsid w:val="00464EB4"/>
    <w:rsid w:val="00465158"/>
    <w:rsid w:val="004652DD"/>
    <w:rsid w:val="00466F41"/>
    <w:rsid w:val="004671B4"/>
    <w:rsid w:val="004672D2"/>
    <w:rsid w:val="00470DA7"/>
    <w:rsid w:val="00471C98"/>
    <w:rsid w:val="00471DAF"/>
    <w:rsid w:val="004725B6"/>
    <w:rsid w:val="004743FD"/>
    <w:rsid w:val="004747AA"/>
    <w:rsid w:val="004757D6"/>
    <w:rsid w:val="0047596B"/>
    <w:rsid w:val="00475BEC"/>
    <w:rsid w:val="00476E3C"/>
    <w:rsid w:val="00477439"/>
    <w:rsid w:val="00477EDE"/>
    <w:rsid w:val="0048078D"/>
    <w:rsid w:val="004819AA"/>
    <w:rsid w:val="00483CA2"/>
    <w:rsid w:val="0048540E"/>
    <w:rsid w:val="00485AC7"/>
    <w:rsid w:val="0048677C"/>
    <w:rsid w:val="004903EC"/>
    <w:rsid w:val="00490916"/>
    <w:rsid w:val="00491BF5"/>
    <w:rsid w:val="0049233F"/>
    <w:rsid w:val="00492768"/>
    <w:rsid w:val="0049393F"/>
    <w:rsid w:val="0049398B"/>
    <w:rsid w:val="00494397"/>
    <w:rsid w:val="0049548F"/>
    <w:rsid w:val="00495E01"/>
    <w:rsid w:val="004978B9"/>
    <w:rsid w:val="00497F44"/>
    <w:rsid w:val="004A21A2"/>
    <w:rsid w:val="004A21C8"/>
    <w:rsid w:val="004A32DF"/>
    <w:rsid w:val="004A37B8"/>
    <w:rsid w:val="004A4A03"/>
    <w:rsid w:val="004A7864"/>
    <w:rsid w:val="004B0011"/>
    <w:rsid w:val="004B1F79"/>
    <w:rsid w:val="004B3F12"/>
    <w:rsid w:val="004B444A"/>
    <w:rsid w:val="004B62B5"/>
    <w:rsid w:val="004B64A5"/>
    <w:rsid w:val="004B7161"/>
    <w:rsid w:val="004B7473"/>
    <w:rsid w:val="004B7DAA"/>
    <w:rsid w:val="004C43AF"/>
    <w:rsid w:val="004C453C"/>
    <w:rsid w:val="004C4B26"/>
    <w:rsid w:val="004C51A2"/>
    <w:rsid w:val="004C5304"/>
    <w:rsid w:val="004C7469"/>
    <w:rsid w:val="004D11F0"/>
    <w:rsid w:val="004D20A7"/>
    <w:rsid w:val="004D2A38"/>
    <w:rsid w:val="004D4132"/>
    <w:rsid w:val="004D5169"/>
    <w:rsid w:val="004D53D7"/>
    <w:rsid w:val="004D768B"/>
    <w:rsid w:val="004E0BF7"/>
    <w:rsid w:val="004E0C70"/>
    <w:rsid w:val="004E0E3D"/>
    <w:rsid w:val="004E3127"/>
    <w:rsid w:val="004E33EB"/>
    <w:rsid w:val="004E35C3"/>
    <w:rsid w:val="004E3D02"/>
    <w:rsid w:val="004E53C3"/>
    <w:rsid w:val="004E587C"/>
    <w:rsid w:val="004E6303"/>
    <w:rsid w:val="004E79B1"/>
    <w:rsid w:val="004F0021"/>
    <w:rsid w:val="004F1021"/>
    <w:rsid w:val="004F6B09"/>
    <w:rsid w:val="004F70D7"/>
    <w:rsid w:val="004F78FE"/>
    <w:rsid w:val="005009D1"/>
    <w:rsid w:val="00502A43"/>
    <w:rsid w:val="0050374C"/>
    <w:rsid w:val="00505CE8"/>
    <w:rsid w:val="00506376"/>
    <w:rsid w:val="005064F9"/>
    <w:rsid w:val="005070B3"/>
    <w:rsid w:val="0051027E"/>
    <w:rsid w:val="00510F10"/>
    <w:rsid w:val="005114CF"/>
    <w:rsid w:val="00514066"/>
    <w:rsid w:val="00516135"/>
    <w:rsid w:val="00517300"/>
    <w:rsid w:val="00517997"/>
    <w:rsid w:val="00517F86"/>
    <w:rsid w:val="00521BF5"/>
    <w:rsid w:val="005235B2"/>
    <w:rsid w:val="005243B2"/>
    <w:rsid w:val="00524405"/>
    <w:rsid w:val="00530AE0"/>
    <w:rsid w:val="00530E4E"/>
    <w:rsid w:val="00531504"/>
    <w:rsid w:val="00533360"/>
    <w:rsid w:val="00534F99"/>
    <w:rsid w:val="005356AC"/>
    <w:rsid w:val="00536480"/>
    <w:rsid w:val="0053663F"/>
    <w:rsid w:val="0053667C"/>
    <w:rsid w:val="00536E5E"/>
    <w:rsid w:val="005370F1"/>
    <w:rsid w:val="005377B7"/>
    <w:rsid w:val="0054106B"/>
    <w:rsid w:val="00542612"/>
    <w:rsid w:val="00542753"/>
    <w:rsid w:val="00542AF5"/>
    <w:rsid w:val="00543675"/>
    <w:rsid w:val="00545728"/>
    <w:rsid w:val="00545EE1"/>
    <w:rsid w:val="0055152E"/>
    <w:rsid w:val="00551B0E"/>
    <w:rsid w:val="00552607"/>
    <w:rsid w:val="00553B54"/>
    <w:rsid w:val="005545CB"/>
    <w:rsid w:val="00554EDD"/>
    <w:rsid w:val="0055510E"/>
    <w:rsid w:val="005573E7"/>
    <w:rsid w:val="00557A53"/>
    <w:rsid w:val="00557AFB"/>
    <w:rsid w:val="005605A1"/>
    <w:rsid w:val="00560BF3"/>
    <w:rsid w:val="00560EB3"/>
    <w:rsid w:val="005637AA"/>
    <w:rsid w:val="00563A94"/>
    <w:rsid w:val="005641BD"/>
    <w:rsid w:val="00565D89"/>
    <w:rsid w:val="005662FA"/>
    <w:rsid w:val="00566AF6"/>
    <w:rsid w:val="0056740A"/>
    <w:rsid w:val="00570E57"/>
    <w:rsid w:val="0057108E"/>
    <w:rsid w:val="005713BB"/>
    <w:rsid w:val="005746C4"/>
    <w:rsid w:val="0057672C"/>
    <w:rsid w:val="005776AB"/>
    <w:rsid w:val="00581956"/>
    <w:rsid w:val="0058213A"/>
    <w:rsid w:val="005821BB"/>
    <w:rsid w:val="005826C0"/>
    <w:rsid w:val="00582D85"/>
    <w:rsid w:val="00582F1C"/>
    <w:rsid w:val="0058503E"/>
    <w:rsid w:val="00587D30"/>
    <w:rsid w:val="00591121"/>
    <w:rsid w:val="00591C15"/>
    <w:rsid w:val="005921DD"/>
    <w:rsid w:val="00592CBE"/>
    <w:rsid w:val="00593A25"/>
    <w:rsid w:val="00593DEC"/>
    <w:rsid w:val="00595211"/>
    <w:rsid w:val="0059653E"/>
    <w:rsid w:val="00596FEC"/>
    <w:rsid w:val="005A000F"/>
    <w:rsid w:val="005A1BBB"/>
    <w:rsid w:val="005A2C07"/>
    <w:rsid w:val="005A372A"/>
    <w:rsid w:val="005A4156"/>
    <w:rsid w:val="005A4746"/>
    <w:rsid w:val="005A53E5"/>
    <w:rsid w:val="005A5BDE"/>
    <w:rsid w:val="005A6099"/>
    <w:rsid w:val="005A62E4"/>
    <w:rsid w:val="005A66CF"/>
    <w:rsid w:val="005B101B"/>
    <w:rsid w:val="005B1D04"/>
    <w:rsid w:val="005B201E"/>
    <w:rsid w:val="005B3072"/>
    <w:rsid w:val="005B3493"/>
    <w:rsid w:val="005B421C"/>
    <w:rsid w:val="005B6C7F"/>
    <w:rsid w:val="005B7A43"/>
    <w:rsid w:val="005C20FA"/>
    <w:rsid w:val="005C4479"/>
    <w:rsid w:val="005C456C"/>
    <w:rsid w:val="005C55E5"/>
    <w:rsid w:val="005D0639"/>
    <w:rsid w:val="005D0670"/>
    <w:rsid w:val="005D2024"/>
    <w:rsid w:val="005D2420"/>
    <w:rsid w:val="005D2C02"/>
    <w:rsid w:val="005D53A9"/>
    <w:rsid w:val="005D58DD"/>
    <w:rsid w:val="005D5E4C"/>
    <w:rsid w:val="005D6047"/>
    <w:rsid w:val="005D692A"/>
    <w:rsid w:val="005D6B87"/>
    <w:rsid w:val="005E0A7D"/>
    <w:rsid w:val="005E0AB1"/>
    <w:rsid w:val="005E202C"/>
    <w:rsid w:val="005E2FCF"/>
    <w:rsid w:val="005E31E9"/>
    <w:rsid w:val="005E3AF0"/>
    <w:rsid w:val="005E6049"/>
    <w:rsid w:val="005E6AB6"/>
    <w:rsid w:val="005F1366"/>
    <w:rsid w:val="005F194F"/>
    <w:rsid w:val="005F216C"/>
    <w:rsid w:val="005F3444"/>
    <w:rsid w:val="005F42D0"/>
    <w:rsid w:val="005F4A65"/>
    <w:rsid w:val="005F4F0E"/>
    <w:rsid w:val="005F7602"/>
    <w:rsid w:val="005F7E65"/>
    <w:rsid w:val="0060071D"/>
    <w:rsid w:val="00603842"/>
    <w:rsid w:val="006042C1"/>
    <w:rsid w:val="00604922"/>
    <w:rsid w:val="00604BF2"/>
    <w:rsid w:val="00605C0A"/>
    <w:rsid w:val="00610480"/>
    <w:rsid w:val="00610FAA"/>
    <w:rsid w:val="006118C8"/>
    <w:rsid w:val="006120DD"/>
    <w:rsid w:val="006127D8"/>
    <w:rsid w:val="006127EA"/>
    <w:rsid w:val="006142F2"/>
    <w:rsid w:val="00614525"/>
    <w:rsid w:val="00614F63"/>
    <w:rsid w:val="006171D5"/>
    <w:rsid w:val="00620C6C"/>
    <w:rsid w:val="00622693"/>
    <w:rsid w:val="00622F5D"/>
    <w:rsid w:val="00624215"/>
    <w:rsid w:val="00625373"/>
    <w:rsid w:val="006269E7"/>
    <w:rsid w:val="00626B0F"/>
    <w:rsid w:val="006300AF"/>
    <w:rsid w:val="006305C4"/>
    <w:rsid w:val="00631A46"/>
    <w:rsid w:val="00632DE9"/>
    <w:rsid w:val="006331FA"/>
    <w:rsid w:val="0063490C"/>
    <w:rsid w:val="00635102"/>
    <w:rsid w:val="00635135"/>
    <w:rsid w:val="006378E6"/>
    <w:rsid w:val="00640A90"/>
    <w:rsid w:val="006415FD"/>
    <w:rsid w:val="00641D16"/>
    <w:rsid w:val="0064324C"/>
    <w:rsid w:val="006435A4"/>
    <w:rsid w:val="00643C47"/>
    <w:rsid w:val="00643F30"/>
    <w:rsid w:val="0064462F"/>
    <w:rsid w:val="00644F2E"/>
    <w:rsid w:val="0064604A"/>
    <w:rsid w:val="006461CE"/>
    <w:rsid w:val="006505F4"/>
    <w:rsid w:val="00650605"/>
    <w:rsid w:val="00651259"/>
    <w:rsid w:val="006515DB"/>
    <w:rsid w:val="006537D5"/>
    <w:rsid w:val="00654624"/>
    <w:rsid w:val="00655C6E"/>
    <w:rsid w:val="006603D0"/>
    <w:rsid w:val="00660647"/>
    <w:rsid w:val="00660AB1"/>
    <w:rsid w:val="0066430F"/>
    <w:rsid w:val="00665B05"/>
    <w:rsid w:val="00665DF7"/>
    <w:rsid w:val="00665DFC"/>
    <w:rsid w:val="00667326"/>
    <w:rsid w:val="0066792E"/>
    <w:rsid w:val="00670B85"/>
    <w:rsid w:val="00674D07"/>
    <w:rsid w:val="00676ED3"/>
    <w:rsid w:val="00677970"/>
    <w:rsid w:val="00680CC6"/>
    <w:rsid w:val="00681562"/>
    <w:rsid w:val="00683170"/>
    <w:rsid w:val="00683666"/>
    <w:rsid w:val="006853BE"/>
    <w:rsid w:val="00685F95"/>
    <w:rsid w:val="00690575"/>
    <w:rsid w:val="00691CA1"/>
    <w:rsid w:val="0069221F"/>
    <w:rsid w:val="00695D88"/>
    <w:rsid w:val="00695F94"/>
    <w:rsid w:val="006965AE"/>
    <w:rsid w:val="00696FB5"/>
    <w:rsid w:val="0069717A"/>
    <w:rsid w:val="00697FD5"/>
    <w:rsid w:val="006A0494"/>
    <w:rsid w:val="006A1F0D"/>
    <w:rsid w:val="006A73B4"/>
    <w:rsid w:val="006A7A78"/>
    <w:rsid w:val="006B0250"/>
    <w:rsid w:val="006B1A2E"/>
    <w:rsid w:val="006B36FE"/>
    <w:rsid w:val="006B75CF"/>
    <w:rsid w:val="006B7660"/>
    <w:rsid w:val="006B7EA4"/>
    <w:rsid w:val="006C0FDF"/>
    <w:rsid w:val="006C22C5"/>
    <w:rsid w:val="006C358E"/>
    <w:rsid w:val="006C56B6"/>
    <w:rsid w:val="006D1A36"/>
    <w:rsid w:val="006D1BC6"/>
    <w:rsid w:val="006D45D2"/>
    <w:rsid w:val="006D4683"/>
    <w:rsid w:val="006D4DD0"/>
    <w:rsid w:val="006D7A95"/>
    <w:rsid w:val="006D7CC2"/>
    <w:rsid w:val="006D7F87"/>
    <w:rsid w:val="006E0979"/>
    <w:rsid w:val="006E118B"/>
    <w:rsid w:val="006E1826"/>
    <w:rsid w:val="006E1E28"/>
    <w:rsid w:val="006E2392"/>
    <w:rsid w:val="006E308E"/>
    <w:rsid w:val="006E5124"/>
    <w:rsid w:val="006E536E"/>
    <w:rsid w:val="006E5C61"/>
    <w:rsid w:val="006E61A2"/>
    <w:rsid w:val="006E6BD2"/>
    <w:rsid w:val="006F0739"/>
    <w:rsid w:val="006F287C"/>
    <w:rsid w:val="006F4563"/>
    <w:rsid w:val="006F4567"/>
    <w:rsid w:val="007006BA"/>
    <w:rsid w:val="007012E9"/>
    <w:rsid w:val="00702E76"/>
    <w:rsid w:val="00704439"/>
    <w:rsid w:val="00704B89"/>
    <w:rsid w:val="0070532D"/>
    <w:rsid w:val="00712107"/>
    <w:rsid w:val="00712DB1"/>
    <w:rsid w:val="007131B1"/>
    <w:rsid w:val="007156C9"/>
    <w:rsid w:val="00715AB8"/>
    <w:rsid w:val="00715AF3"/>
    <w:rsid w:val="0071755D"/>
    <w:rsid w:val="007178DD"/>
    <w:rsid w:val="00722176"/>
    <w:rsid w:val="0072316C"/>
    <w:rsid w:val="00723993"/>
    <w:rsid w:val="007243E1"/>
    <w:rsid w:val="0072693F"/>
    <w:rsid w:val="007279FF"/>
    <w:rsid w:val="00730A65"/>
    <w:rsid w:val="00730D2D"/>
    <w:rsid w:val="00731C32"/>
    <w:rsid w:val="007322BE"/>
    <w:rsid w:val="0073448D"/>
    <w:rsid w:val="00734D00"/>
    <w:rsid w:val="00735166"/>
    <w:rsid w:val="00736A5F"/>
    <w:rsid w:val="00740DC3"/>
    <w:rsid w:val="007413AE"/>
    <w:rsid w:val="00741F41"/>
    <w:rsid w:val="007420C5"/>
    <w:rsid w:val="00742D9B"/>
    <w:rsid w:val="00742DAB"/>
    <w:rsid w:val="0074788B"/>
    <w:rsid w:val="00747DF9"/>
    <w:rsid w:val="00751200"/>
    <w:rsid w:val="00751F40"/>
    <w:rsid w:val="007525C7"/>
    <w:rsid w:val="007535B5"/>
    <w:rsid w:val="00753A81"/>
    <w:rsid w:val="00753EC6"/>
    <w:rsid w:val="00755243"/>
    <w:rsid w:val="00757EA6"/>
    <w:rsid w:val="00760DB2"/>
    <w:rsid w:val="00761275"/>
    <w:rsid w:val="0076188C"/>
    <w:rsid w:val="00761D3A"/>
    <w:rsid w:val="00761EAC"/>
    <w:rsid w:val="00763173"/>
    <w:rsid w:val="0076440C"/>
    <w:rsid w:val="00766060"/>
    <w:rsid w:val="00766400"/>
    <w:rsid w:val="007669D2"/>
    <w:rsid w:val="00766A66"/>
    <w:rsid w:val="00766FA9"/>
    <w:rsid w:val="00767983"/>
    <w:rsid w:val="00767B58"/>
    <w:rsid w:val="00767D93"/>
    <w:rsid w:val="00771DAB"/>
    <w:rsid w:val="00771E7F"/>
    <w:rsid w:val="0077261D"/>
    <w:rsid w:val="0077367D"/>
    <w:rsid w:val="00773752"/>
    <w:rsid w:val="007737B8"/>
    <w:rsid w:val="0077468D"/>
    <w:rsid w:val="0077539F"/>
    <w:rsid w:val="007804E4"/>
    <w:rsid w:val="00780BB3"/>
    <w:rsid w:val="007840D1"/>
    <w:rsid w:val="007847A7"/>
    <w:rsid w:val="00784E9B"/>
    <w:rsid w:val="00787781"/>
    <w:rsid w:val="00787ED9"/>
    <w:rsid w:val="007905DC"/>
    <w:rsid w:val="007914D9"/>
    <w:rsid w:val="00792628"/>
    <w:rsid w:val="007935E5"/>
    <w:rsid w:val="007947A6"/>
    <w:rsid w:val="00797F67"/>
    <w:rsid w:val="007A1373"/>
    <w:rsid w:val="007A3840"/>
    <w:rsid w:val="007A3862"/>
    <w:rsid w:val="007A4237"/>
    <w:rsid w:val="007A5B89"/>
    <w:rsid w:val="007B004A"/>
    <w:rsid w:val="007B0D8E"/>
    <w:rsid w:val="007B209A"/>
    <w:rsid w:val="007B2AD6"/>
    <w:rsid w:val="007B3E4C"/>
    <w:rsid w:val="007B4E66"/>
    <w:rsid w:val="007B5311"/>
    <w:rsid w:val="007B54ED"/>
    <w:rsid w:val="007B5F0F"/>
    <w:rsid w:val="007B62E2"/>
    <w:rsid w:val="007B6C47"/>
    <w:rsid w:val="007B6DC6"/>
    <w:rsid w:val="007C0531"/>
    <w:rsid w:val="007C0A48"/>
    <w:rsid w:val="007C0EA7"/>
    <w:rsid w:val="007C11EF"/>
    <w:rsid w:val="007C2582"/>
    <w:rsid w:val="007C28AE"/>
    <w:rsid w:val="007C57C0"/>
    <w:rsid w:val="007C71E1"/>
    <w:rsid w:val="007D054D"/>
    <w:rsid w:val="007D3A61"/>
    <w:rsid w:val="007D5952"/>
    <w:rsid w:val="007D5C97"/>
    <w:rsid w:val="007D63B1"/>
    <w:rsid w:val="007D6786"/>
    <w:rsid w:val="007D7A97"/>
    <w:rsid w:val="007D7DE4"/>
    <w:rsid w:val="007E02E7"/>
    <w:rsid w:val="007E1F06"/>
    <w:rsid w:val="007E2742"/>
    <w:rsid w:val="007E2972"/>
    <w:rsid w:val="007E2FDE"/>
    <w:rsid w:val="007E4F7A"/>
    <w:rsid w:val="007E5112"/>
    <w:rsid w:val="007E56EC"/>
    <w:rsid w:val="007F069D"/>
    <w:rsid w:val="007F140F"/>
    <w:rsid w:val="007F1DA8"/>
    <w:rsid w:val="007F2A7A"/>
    <w:rsid w:val="007F2E79"/>
    <w:rsid w:val="007F37C1"/>
    <w:rsid w:val="007F39A5"/>
    <w:rsid w:val="007F3F4F"/>
    <w:rsid w:val="007F4261"/>
    <w:rsid w:val="007F4B8B"/>
    <w:rsid w:val="007F65D5"/>
    <w:rsid w:val="00800704"/>
    <w:rsid w:val="00800F56"/>
    <w:rsid w:val="008013A3"/>
    <w:rsid w:val="00801703"/>
    <w:rsid w:val="00802C3F"/>
    <w:rsid w:val="00810625"/>
    <w:rsid w:val="00810FBC"/>
    <w:rsid w:val="00811AF5"/>
    <w:rsid w:val="00812516"/>
    <w:rsid w:val="00813511"/>
    <w:rsid w:val="00814912"/>
    <w:rsid w:val="00814B49"/>
    <w:rsid w:val="00815197"/>
    <w:rsid w:val="008154CB"/>
    <w:rsid w:val="00815F72"/>
    <w:rsid w:val="0081674D"/>
    <w:rsid w:val="008170AF"/>
    <w:rsid w:val="00817106"/>
    <w:rsid w:val="00817C72"/>
    <w:rsid w:val="00820F7A"/>
    <w:rsid w:val="00821490"/>
    <w:rsid w:val="00821F5D"/>
    <w:rsid w:val="00822042"/>
    <w:rsid w:val="00823ACD"/>
    <w:rsid w:val="008247DA"/>
    <w:rsid w:val="00824D94"/>
    <w:rsid w:val="0082512A"/>
    <w:rsid w:val="008254A1"/>
    <w:rsid w:val="00831236"/>
    <w:rsid w:val="00832B7F"/>
    <w:rsid w:val="008336AA"/>
    <w:rsid w:val="00834F07"/>
    <w:rsid w:val="00835BEC"/>
    <w:rsid w:val="00836EB4"/>
    <w:rsid w:val="00837459"/>
    <w:rsid w:val="00837524"/>
    <w:rsid w:val="00837BE7"/>
    <w:rsid w:val="0084137C"/>
    <w:rsid w:val="00841482"/>
    <w:rsid w:val="00842DB6"/>
    <w:rsid w:val="0084307C"/>
    <w:rsid w:val="00843F3C"/>
    <w:rsid w:val="00844EA6"/>
    <w:rsid w:val="00845ECD"/>
    <w:rsid w:val="00851711"/>
    <w:rsid w:val="0085190A"/>
    <w:rsid w:val="00851984"/>
    <w:rsid w:val="00854252"/>
    <w:rsid w:val="00854558"/>
    <w:rsid w:val="00854D9A"/>
    <w:rsid w:val="00855EAA"/>
    <w:rsid w:val="00856585"/>
    <w:rsid w:val="00857617"/>
    <w:rsid w:val="00857983"/>
    <w:rsid w:val="00861983"/>
    <w:rsid w:val="008630D3"/>
    <w:rsid w:val="00863229"/>
    <w:rsid w:val="00863943"/>
    <w:rsid w:val="00866A8C"/>
    <w:rsid w:val="00866DD8"/>
    <w:rsid w:val="00866DEF"/>
    <w:rsid w:val="00873487"/>
    <w:rsid w:val="00876BD8"/>
    <w:rsid w:val="00877AD5"/>
    <w:rsid w:val="008825D3"/>
    <w:rsid w:val="00884B2C"/>
    <w:rsid w:val="00884E58"/>
    <w:rsid w:val="00886B7F"/>
    <w:rsid w:val="008906E1"/>
    <w:rsid w:val="0089104B"/>
    <w:rsid w:val="00891830"/>
    <w:rsid w:val="0089230A"/>
    <w:rsid w:val="008925E4"/>
    <w:rsid w:val="00892907"/>
    <w:rsid w:val="008950D0"/>
    <w:rsid w:val="008953BE"/>
    <w:rsid w:val="00895BE8"/>
    <w:rsid w:val="00896CD1"/>
    <w:rsid w:val="00897A97"/>
    <w:rsid w:val="008A04D4"/>
    <w:rsid w:val="008A0B3D"/>
    <w:rsid w:val="008A248B"/>
    <w:rsid w:val="008A44A1"/>
    <w:rsid w:val="008A6D74"/>
    <w:rsid w:val="008A7AAB"/>
    <w:rsid w:val="008A7AC0"/>
    <w:rsid w:val="008B16A2"/>
    <w:rsid w:val="008B1F7D"/>
    <w:rsid w:val="008B3DB0"/>
    <w:rsid w:val="008B54D1"/>
    <w:rsid w:val="008B61FC"/>
    <w:rsid w:val="008B6DBB"/>
    <w:rsid w:val="008B703E"/>
    <w:rsid w:val="008C0580"/>
    <w:rsid w:val="008C1332"/>
    <w:rsid w:val="008C2497"/>
    <w:rsid w:val="008C29FC"/>
    <w:rsid w:val="008C39BF"/>
    <w:rsid w:val="008C3BDE"/>
    <w:rsid w:val="008C47D0"/>
    <w:rsid w:val="008C5C1E"/>
    <w:rsid w:val="008C5EFF"/>
    <w:rsid w:val="008C74B1"/>
    <w:rsid w:val="008D1202"/>
    <w:rsid w:val="008D2B87"/>
    <w:rsid w:val="008D2C46"/>
    <w:rsid w:val="008D41BE"/>
    <w:rsid w:val="008D5214"/>
    <w:rsid w:val="008D68BC"/>
    <w:rsid w:val="008D7901"/>
    <w:rsid w:val="008E015B"/>
    <w:rsid w:val="008E0561"/>
    <w:rsid w:val="008E132C"/>
    <w:rsid w:val="008E1BF3"/>
    <w:rsid w:val="008E4C58"/>
    <w:rsid w:val="008E5D39"/>
    <w:rsid w:val="008E78B2"/>
    <w:rsid w:val="008F224F"/>
    <w:rsid w:val="008F44EF"/>
    <w:rsid w:val="008F5057"/>
    <w:rsid w:val="008F506D"/>
    <w:rsid w:val="008F6B9E"/>
    <w:rsid w:val="008F6F21"/>
    <w:rsid w:val="008F757B"/>
    <w:rsid w:val="009009E7"/>
    <w:rsid w:val="00900D63"/>
    <w:rsid w:val="00901322"/>
    <w:rsid w:val="00901A12"/>
    <w:rsid w:val="0090235C"/>
    <w:rsid w:val="0090241C"/>
    <w:rsid w:val="0090251A"/>
    <w:rsid w:val="009030A0"/>
    <w:rsid w:val="0090368F"/>
    <w:rsid w:val="009055C7"/>
    <w:rsid w:val="0090712B"/>
    <w:rsid w:val="0091115E"/>
    <w:rsid w:val="00911436"/>
    <w:rsid w:val="0091181F"/>
    <w:rsid w:val="00911AC3"/>
    <w:rsid w:val="00912D48"/>
    <w:rsid w:val="009133C9"/>
    <w:rsid w:val="00913657"/>
    <w:rsid w:val="009136FE"/>
    <w:rsid w:val="00913E9E"/>
    <w:rsid w:val="00914BEF"/>
    <w:rsid w:val="00915BDA"/>
    <w:rsid w:val="009164B8"/>
    <w:rsid w:val="009175DE"/>
    <w:rsid w:val="009177EB"/>
    <w:rsid w:val="00917F14"/>
    <w:rsid w:val="00920972"/>
    <w:rsid w:val="009213D6"/>
    <w:rsid w:val="009224F7"/>
    <w:rsid w:val="009226F8"/>
    <w:rsid w:val="009232E1"/>
    <w:rsid w:val="0092535B"/>
    <w:rsid w:val="00925A14"/>
    <w:rsid w:val="0092707A"/>
    <w:rsid w:val="009306AD"/>
    <w:rsid w:val="00931AF6"/>
    <w:rsid w:val="00931C87"/>
    <w:rsid w:val="00933D44"/>
    <w:rsid w:val="009353A8"/>
    <w:rsid w:val="0093699D"/>
    <w:rsid w:val="00937021"/>
    <w:rsid w:val="00940FD6"/>
    <w:rsid w:val="009447BB"/>
    <w:rsid w:val="00945C15"/>
    <w:rsid w:val="009465E7"/>
    <w:rsid w:val="00947125"/>
    <w:rsid w:val="009508FE"/>
    <w:rsid w:val="00951462"/>
    <w:rsid w:val="0095282B"/>
    <w:rsid w:val="00954051"/>
    <w:rsid w:val="0095551D"/>
    <w:rsid w:val="00957721"/>
    <w:rsid w:val="0096036B"/>
    <w:rsid w:val="0096209D"/>
    <w:rsid w:val="009640F0"/>
    <w:rsid w:val="009712A6"/>
    <w:rsid w:val="00971622"/>
    <w:rsid w:val="00972601"/>
    <w:rsid w:val="009732A3"/>
    <w:rsid w:val="0097426B"/>
    <w:rsid w:val="009743FD"/>
    <w:rsid w:val="0097541A"/>
    <w:rsid w:val="0097764E"/>
    <w:rsid w:val="00977687"/>
    <w:rsid w:val="00982F40"/>
    <w:rsid w:val="009853F4"/>
    <w:rsid w:val="00986236"/>
    <w:rsid w:val="00986A48"/>
    <w:rsid w:val="00987521"/>
    <w:rsid w:val="009915B8"/>
    <w:rsid w:val="00992532"/>
    <w:rsid w:val="009931DC"/>
    <w:rsid w:val="009939CF"/>
    <w:rsid w:val="00993C92"/>
    <w:rsid w:val="009943AC"/>
    <w:rsid w:val="0099523A"/>
    <w:rsid w:val="00995C15"/>
    <w:rsid w:val="00996915"/>
    <w:rsid w:val="009977F6"/>
    <w:rsid w:val="009A0C92"/>
    <w:rsid w:val="009A142A"/>
    <w:rsid w:val="009A1E06"/>
    <w:rsid w:val="009A5364"/>
    <w:rsid w:val="009A5672"/>
    <w:rsid w:val="009A793A"/>
    <w:rsid w:val="009B03D0"/>
    <w:rsid w:val="009B2493"/>
    <w:rsid w:val="009B365B"/>
    <w:rsid w:val="009B5417"/>
    <w:rsid w:val="009B66BE"/>
    <w:rsid w:val="009B6EE0"/>
    <w:rsid w:val="009C092A"/>
    <w:rsid w:val="009C527B"/>
    <w:rsid w:val="009C5A32"/>
    <w:rsid w:val="009C6602"/>
    <w:rsid w:val="009D1F4D"/>
    <w:rsid w:val="009D30BD"/>
    <w:rsid w:val="009E20A5"/>
    <w:rsid w:val="009E279C"/>
    <w:rsid w:val="009E4250"/>
    <w:rsid w:val="009E446F"/>
    <w:rsid w:val="009E5552"/>
    <w:rsid w:val="009E5A30"/>
    <w:rsid w:val="009E64D0"/>
    <w:rsid w:val="009E754B"/>
    <w:rsid w:val="009E76F2"/>
    <w:rsid w:val="009F0470"/>
    <w:rsid w:val="009F280E"/>
    <w:rsid w:val="009F2C0C"/>
    <w:rsid w:val="009F32E4"/>
    <w:rsid w:val="009F4EE7"/>
    <w:rsid w:val="009F5203"/>
    <w:rsid w:val="009F586D"/>
    <w:rsid w:val="009F58E3"/>
    <w:rsid w:val="009F5FFF"/>
    <w:rsid w:val="009F63B3"/>
    <w:rsid w:val="009F6AF3"/>
    <w:rsid w:val="009F6B4D"/>
    <w:rsid w:val="009F6E89"/>
    <w:rsid w:val="009F7EC7"/>
    <w:rsid w:val="00A05E66"/>
    <w:rsid w:val="00A10928"/>
    <w:rsid w:val="00A11429"/>
    <w:rsid w:val="00A11FD2"/>
    <w:rsid w:val="00A127BA"/>
    <w:rsid w:val="00A1517F"/>
    <w:rsid w:val="00A15F6C"/>
    <w:rsid w:val="00A1776B"/>
    <w:rsid w:val="00A20703"/>
    <w:rsid w:val="00A2129C"/>
    <w:rsid w:val="00A214FF"/>
    <w:rsid w:val="00A215DF"/>
    <w:rsid w:val="00A22490"/>
    <w:rsid w:val="00A23291"/>
    <w:rsid w:val="00A2520D"/>
    <w:rsid w:val="00A311A3"/>
    <w:rsid w:val="00A31359"/>
    <w:rsid w:val="00A33430"/>
    <w:rsid w:val="00A3470E"/>
    <w:rsid w:val="00A359C3"/>
    <w:rsid w:val="00A35CF8"/>
    <w:rsid w:val="00A36922"/>
    <w:rsid w:val="00A37417"/>
    <w:rsid w:val="00A378BD"/>
    <w:rsid w:val="00A37A98"/>
    <w:rsid w:val="00A4221B"/>
    <w:rsid w:val="00A4275A"/>
    <w:rsid w:val="00A432E3"/>
    <w:rsid w:val="00A43CE6"/>
    <w:rsid w:val="00A44F1D"/>
    <w:rsid w:val="00A455E1"/>
    <w:rsid w:val="00A50577"/>
    <w:rsid w:val="00A50A3F"/>
    <w:rsid w:val="00A513EF"/>
    <w:rsid w:val="00A55008"/>
    <w:rsid w:val="00A55133"/>
    <w:rsid w:val="00A56131"/>
    <w:rsid w:val="00A56702"/>
    <w:rsid w:val="00A6070B"/>
    <w:rsid w:val="00A610D6"/>
    <w:rsid w:val="00A6206D"/>
    <w:rsid w:val="00A62627"/>
    <w:rsid w:val="00A62E39"/>
    <w:rsid w:val="00A64A2E"/>
    <w:rsid w:val="00A679BE"/>
    <w:rsid w:val="00A70077"/>
    <w:rsid w:val="00A70317"/>
    <w:rsid w:val="00A7074A"/>
    <w:rsid w:val="00A7167D"/>
    <w:rsid w:val="00A75261"/>
    <w:rsid w:val="00A75634"/>
    <w:rsid w:val="00A75A08"/>
    <w:rsid w:val="00A777B8"/>
    <w:rsid w:val="00A777CE"/>
    <w:rsid w:val="00A80047"/>
    <w:rsid w:val="00A817AD"/>
    <w:rsid w:val="00A81E77"/>
    <w:rsid w:val="00A8203C"/>
    <w:rsid w:val="00A84C91"/>
    <w:rsid w:val="00A85711"/>
    <w:rsid w:val="00A85B3C"/>
    <w:rsid w:val="00A86227"/>
    <w:rsid w:val="00A874EB"/>
    <w:rsid w:val="00A87BCC"/>
    <w:rsid w:val="00A87C2F"/>
    <w:rsid w:val="00A904A1"/>
    <w:rsid w:val="00A90C28"/>
    <w:rsid w:val="00A90DBD"/>
    <w:rsid w:val="00A93700"/>
    <w:rsid w:val="00A93EFD"/>
    <w:rsid w:val="00A9408A"/>
    <w:rsid w:val="00A9481E"/>
    <w:rsid w:val="00A97156"/>
    <w:rsid w:val="00AA385B"/>
    <w:rsid w:val="00AA525A"/>
    <w:rsid w:val="00AA64CE"/>
    <w:rsid w:val="00AA689D"/>
    <w:rsid w:val="00AA6FED"/>
    <w:rsid w:val="00AB242E"/>
    <w:rsid w:val="00AB37F2"/>
    <w:rsid w:val="00AB3CE8"/>
    <w:rsid w:val="00AB5309"/>
    <w:rsid w:val="00AB533F"/>
    <w:rsid w:val="00AB6FBF"/>
    <w:rsid w:val="00AB7969"/>
    <w:rsid w:val="00AB7ECA"/>
    <w:rsid w:val="00AC07F1"/>
    <w:rsid w:val="00AC326C"/>
    <w:rsid w:val="00AC373D"/>
    <w:rsid w:val="00AC44E3"/>
    <w:rsid w:val="00AC6D9F"/>
    <w:rsid w:val="00AC78F0"/>
    <w:rsid w:val="00AC7908"/>
    <w:rsid w:val="00AC7B7B"/>
    <w:rsid w:val="00AC7CFE"/>
    <w:rsid w:val="00AD1D23"/>
    <w:rsid w:val="00AD3E3D"/>
    <w:rsid w:val="00AD4417"/>
    <w:rsid w:val="00AD4902"/>
    <w:rsid w:val="00AD4B6B"/>
    <w:rsid w:val="00AD6B2F"/>
    <w:rsid w:val="00AD72C1"/>
    <w:rsid w:val="00AE1F87"/>
    <w:rsid w:val="00AE209A"/>
    <w:rsid w:val="00AE2CED"/>
    <w:rsid w:val="00AE3005"/>
    <w:rsid w:val="00AE40CA"/>
    <w:rsid w:val="00AE5AE8"/>
    <w:rsid w:val="00AE6D5A"/>
    <w:rsid w:val="00AE76BB"/>
    <w:rsid w:val="00AF00DE"/>
    <w:rsid w:val="00AF0387"/>
    <w:rsid w:val="00AF03E1"/>
    <w:rsid w:val="00AF31A0"/>
    <w:rsid w:val="00AF448F"/>
    <w:rsid w:val="00AF44E5"/>
    <w:rsid w:val="00AF54DB"/>
    <w:rsid w:val="00AF5C70"/>
    <w:rsid w:val="00AF6EAB"/>
    <w:rsid w:val="00AF7203"/>
    <w:rsid w:val="00B00272"/>
    <w:rsid w:val="00B00DBF"/>
    <w:rsid w:val="00B02A79"/>
    <w:rsid w:val="00B03D68"/>
    <w:rsid w:val="00B04BED"/>
    <w:rsid w:val="00B05152"/>
    <w:rsid w:val="00B05269"/>
    <w:rsid w:val="00B05775"/>
    <w:rsid w:val="00B076D1"/>
    <w:rsid w:val="00B07970"/>
    <w:rsid w:val="00B07DA7"/>
    <w:rsid w:val="00B07E41"/>
    <w:rsid w:val="00B1020C"/>
    <w:rsid w:val="00B10CF7"/>
    <w:rsid w:val="00B129CD"/>
    <w:rsid w:val="00B13603"/>
    <w:rsid w:val="00B17453"/>
    <w:rsid w:val="00B22A21"/>
    <w:rsid w:val="00B24CE4"/>
    <w:rsid w:val="00B25AA2"/>
    <w:rsid w:val="00B274F8"/>
    <w:rsid w:val="00B27912"/>
    <w:rsid w:val="00B3441F"/>
    <w:rsid w:val="00B34714"/>
    <w:rsid w:val="00B36A5A"/>
    <w:rsid w:val="00B372DD"/>
    <w:rsid w:val="00B40078"/>
    <w:rsid w:val="00B405D6"/>
    <w:rsid w:val="00B4221C"/>
    <w:rsid w:val="00B42C6C"/>
    <w:rsid w:val="00B447DA"/>
    <w:rsid w:val="00B47148"/>
    <w:rsid w:val="00B500A2"/>
    <w:rsid w:val="00B51644"/>
    <w:rsid w:val="00B51BDF"/>
    <w:rsid w:val="00B53A74"/>
    <w:rsid w:val="00B55946"/>
    <w:rsid w:val="00B5739E"/>
    <w:rsid w:val="00B57F18"/>
    <w:rsid w:val="00B6012F"/>
    <w:rsid w:val="00B61077"/>
    <w:rsid w:val="00B613B2"/>
    <w:rsid w:val="00B613C2"/>
    <w:rsid w:val="00B61764"/>
    <w:rsid w:val="00B618BE"/>
    <w:rsid w:val="00B628BC"/>
    <w:rsid w:val="00B64642"/>
    <w:rsid w:val="00B64940"/>
    <w:rsid w:val="00B655EB"/>
    <w:rsid w:val="00B65924"/>
    <w:rsid w:val="00B66195"/>
    <w:rsid w:val="00B66898"/>
    <w:rsid w:val="00B66C53"/>
    <w:rsid w:val="00B66F0D"/>
    <w:rsid w:val="00B677D7"/>
    <w:rsid w:val="00B67AB8"/>
    <w:rsid w:val="00B67BAA"/>
    <w:rsid w:val="00B67E35"/>
    <w:rsid w:val="00B70924"/>
    <w:rsid w:val="00B70953"/>
    <w:rsid w:val="00B714E6"/>
    <w:rsid w:val="00B7185D"/>
    <w:rsid w:val="00B73D6B"/>
    <w:rsid w:val="00B7447E"/>
    <w:rsid w:val="00B74E5A"/>
    <w:rsid w:val="00B7552B"/>
    <w:rsid w:val="00B76B89"/>
    <w:rsid w:val="00B771E9"/>
    <w:rsid w:val="00B7750E"/>
    <w:rsid w:val="00B77AE9"/>
    <w:rsid w:val="00B77B90"/>
    <w:rsid w:val="00B8058C"/>
    <w:rsid w:val="00B82633"/>
    <w:rsid w:val="00B83E82"/>
    <w:rsid w:val="00B84032"/>
    <w:rsid w:val="00B857C2"/>
    <w:rsid w:val="00B85A0D"/>
    <w:rsid w:val="00B87828"/>
    <w:rsid w:val="00B87D35"/>
    <w:rsid w:val="00B901D7"/>
    <w:rsid w:val="00B90691"/>
    <w:rsid w:val="00B90AC4"/>
    <w:rsid w:val="00B93563"/>
    <w:rsid w:val="00B938F4"/>
    <w:rsid w:val="00B93C9D"/>
    <w:rsid w:val="00B96408"/>
    <w:rsid w:val="00B976E8"/>
    <w:rsid w:val="00B977B5"/>
    <w:rsid w:val="00BA07BD"/>
    <w:rsid w:val="00BA11B0"/>
    <w:rsid w:val="00BA1519"/>
    <w:rsid w:val="00BA1924"/>
    <w:rsid w:val="00BA3A1B"/>
    <w:rsid w:val="00BA3CB1"/>
    <w:rsid w:val="00BA4018"/>
    <w:rsid w:val="00BA4326"/>
    <w:rsid w:val="00BA4D95"/>
    <w:rsid w:val="00BA4FEE"/>
    <w:rsid w:val="00BA6ABD"/>
    <w:rsid w:val="00BA6ECF"/>
    <w:rsid w:val="00BA6EDC"/>
    <w:rsid w:val="00BB1C27"/>
    <w:rsid w:val="00BB2F84"/>
    <w:rsid w:val="00BB4F9C"/>
    <w:rsid w:val="00BB5076"/>
    <w:rsid w:val="00BB65D5"/>
    <w:rsid w:val="00BB72E9"/>
    <w:rsid w:val="00BC0C3C"/>
    <w:rsid w:val="00BC108E"/>
    <w:rsid w:val="00BC1A39"/>
    <w:rsid w:val="00BC2622"/>
    <w:rsid w:val="00BC33BC"/>
    <w:rsid w:val="00BC5509"/>
    <w:rsid w:val="00BC5EB6"/>
    <w:rsid w:val="00BC69C3"/>
    <w:rsid w:val="00BC7A7B"/>
    <w:rsid w:val="00BC7BA0"/>
    <w:rsid w:val="00BD0527"/>
    <w:rsid w:val="00BD2DB0"/>
    <w:rsid w:val="00BD44B0"/>
    <w:rsid w:val="00BD538F"/>
    <w:rsid w:val="00BD6A7D"/>
    <w:rsid w:val="00BD7A04"/>
    <w:rsid w:val="00BD7E09"/>
    <w:rsid w:val="00BE0A36"/>
    <w:rsid w:val="00BE0CDF"/>
    <w:rsid w:val="00BE282F"/>
    <w:rsid w:val="00BE35AD"/>
    <w:rsid w:val="00BE3795"/>
    <w:rsid w:val="00BE4F8A"/>
    <w:rsid w:val="00BE6398"/>
    <w:rsid w:val="00BE7A60"/>
    <w:rsid w:val="00BE7B83"/>
    <w:rsid w:val="00BF0BAE"/>
    <w:rsid w:val="00BF33CB"/>
    <w:rsid w:val="00BF3BB0"/>
    <w:rsid w:val="00BF40F6"/>
    <w:rsid w:val="00BF5BBD"/>
    <w:rsid w:val="00BF6948"/>
    <w:rsid w:val="00BF6D5D"/>
    <w:rsid w:val="00BF703A"/>
    <w:rsid w:val="00C00C3D"/>
    <w:rsid w:val="00C00F90"/>
    <w:rsid w:val="00C02635"/>
    <w:rsid w:val="00C03D8A"/>
    <w:rsid w:val="00C04767"/>
    <w:rsid w:val="00C05B42"/>
    <w:rsid w:val="00C05E05"/>
    <w:rsid w:val="00C07541"/>
    <w:rsid w:val="00C078BB"/>
    <w:rsid w:val="00C11E7F"/>
    <w:rsid w:val="00C12B2D"/>
    <w:rsid w:val="00C15577"/>
    <w:rsid w:val="00C162AD"/>
    <w:rsid w:val="00C168A5"/>
    <w:rsid w:val="00C179B3"/>
    <w:rsid w:val="00C228C8"/>
    <w:rsid w:val="00C2425D"/>
    <w:rsid w:val="00C249F2"/>
    <w:rsid w:val="00C25EB2"/>
    <w:rsid w:val="00C272DD"/>
    <w:rsid w:val="00C31844"/>
    <w:rsid w:val="00C31DB8"/>
    <w:rsid w:val="00C3258E"/>
    <w:rsid w:val="00C3296C"/>
    <w:rsid w:val="00C339C9"/>
    <w:rsid w:val="00C33E1F"/>
    <w:rsid w:val="00C37A89"/>
    <w:rsid w:val="00C41252"/>
    <w:rsid w:val="00C43506"/>
    <w:rsid w:val="00C44940"/>
    <w:rsid w:val="00C45DD2"/>
    <w:rsid w:val="00C46C0F"/>
    <w:rsid w:val="00C4770F"/>
    <w:rsid w:val="00C47CB5"/>
    <w:rsid w:val="00C50F72"/>
    <w:rsid w:val="00C523E5"/>
    <w:rsid w:val="00C54174"/>
    <w:rsid w:val="00C552F2"/>
    <w:rsid w:val="00C5678E"/>
    <w:rsid w:val="00C56DA3"/>
    <w:rsid w:val="00C57C44"/>
    <w:rsid w:val="00C60D5A"/>
    <w:rsid w:val="00C6460A"/>
    <w:rsid w:val="00C66550"/>
    <w:rsid w:val="00C676D3"/>
    <w:rsid w:val="00C67BBB"/>
    <w:rsid w:val="00C70017"/>
    <w:rsid w:val="00C703C4"/>
    <w:rsid w:val="00C72CE2"/>
    <w:rsid w:val="00C73C63"/>
    <w:rsid w:val="00C75D43"/>
    <w:rsid w:val="00C773CA"/>
    <w:rsid w:val="00C77E4A"/>
    <w:rsid w:val="00C8120C"/>
    <w:rsid w:val="00C8257E"/>
    <w:rsid w:val="00C8260D"/>
    <w:rsid w:val="00C82D29"/>
    <w:rsid w:val="00C833D9"/>
    <w:rsid w:val="00C93691"/>
    <w:rsid w:val="00C93843"/>
    <w:rsid w:val="00C93C35"/>
    <w:rsid w:val="00C947F1"/>
    <w:rsid w:val="00C955DF"/>
    <w:rsid w:val="00C9600D"/>
    <w:rsid w:val="00C961BE"/>
    <w:rsid w:val="00C96D9F"/>
    <w:rsid w:val="00C96EB5"/>
    <w:rsid w:val="00CA2041"/>
    <w:rsid w:val="00CB24D7"/>
    <w:rsid w:val="00CB2ED5"/>
    <w:rsid w:val="00CB4047"/>
    <w:rsid w:val="00CB441E"/>
    <w:rsid w:val="00CB550E"/>
    <w:rsid w:val="00CB577D"/>
    <w:rsid w:val="00CB5A71"/>
    <w:rsid w:val="00CB6C84"/>
    <w:rsid w:val="00CB74A6"/>
    <w:rsid w:val="00CC0F1F"/>
    <w:rsid w:val="00CC19EA"/>
    <w:rsid w:val="00CC4C2A"/>
    <w:rsid w:val="00CC5DF5"/>
    <w:rsid w:val="00CC6DAB"/>
    <w:rsid w:val="00CD2EAF"/>
    <w:rsid w:val="00CD3F58"/>
    <w:rsid w:val="00CD4A52"/>
    <w:rsid w:val="00CD6000"/>
    <w:rsid w:val="00CD7875"/>
    <w:rsid w:val="00CE2FC5"/>
    <w:rsid w:val="00CE5266"/>
    <w:rsid w:val="00CE5C8D"/>
    <w:rsid w:val="00CE64D0"/>
    <w:rsid w:val="00CE69AC"/>
    <w:rsid w:val="00CE7D9B"/>
    <w:rsid w:val="00CE7DDA"/>
    <w:rsid w:val="00CF0E8F"/>
    <w:rsid w:val="00CF1990"/>
    <w:rsid w:val="00CF38A2"/>
    <w:rsid w:val="00CF45B3"/>
    <w:rsid w:val="00CF5675"/>
    <w:rsid w:val="00CF569B"/>
    <w:rsid w:val="00CF65EE"/>
    <w:rsid w:val="00D01942"/>
    <w:rsid w:val="00D01E54"/>
    <w:rsid w:val="00D02C96"/>
    <w:rsid w:val="00D02FFF"/>
    <w:rsid w:val="00D04FBA"/>
    <w:rsid w:val="00D05796"/>
    <w:rsid w:val="00D06CAA"/>
    <w:rsid w:val="00D07236"/>
    <w:rsid w:val="00D07DB9"/>
    <w:rsid w:val="00D11480"/>
    <w:rsid w:val="00D1287E"/>
    <w:rsid w:val="00D12C7E"/>
    <w:rsid w:val="00D13649"/>
    <w:rsid w:val="00D1529B"/>
    <w:rsid w:val="00D162EC"/>
    <w:rsid w:val="00D1674E"/>
    <w:rsid w:val="00D20423"/>
    <w:rsid w:val="00D21194"/>
    <w:rsid w:val="00D212D4"/>
    <w:rsid w:val="00D222A3"/>
    <w:rsid w:val="00D22DFB"/>
    <w:rsid w:val="00D244B3"/>
    <w:rsid w:val="00D25A83"/>
    <w:rsid w:val="00D25AF7"/>
    <w:rsid w:val="00D26E33"/>
    <w:rsid w:val="00D321FB"/>
    <w:rsid w:val="00D32C5C"/>
    <w:rsid w:val="00D33139"/>
    <w:rsid w:val="00D33CCC"/>
    <w:rsid w:val="00D34DD0"/>
    <w:rsid w:val="00D352CA"/>
    <w:rsid w:val="00D35FA4"/>
    <w:rsid w:val="00D3630A"/>
    <w:rsid w:val="00D378E9"/>
    <w:rsid w:val="00D4007F"/>
    <w:rsid w:val="00D4054E"/>
    <w:rsid w:val="00D41384"/>
    <w:rsid w:val="00D4307E"/>
    <w:rsid w:val="00D45838"/>
    <w:rsid w:val="00D45B85"/>
    <w:rsid w:val="00D50DD0"/>
    <w:rsid w:val="00D51AEF"/>
    <w:rsid w:val="00D51D8D"/>
    <w:rsid w:val="00D524B6"/>
    <w:rsid w:val="00D52CCE"/>
    <w:rsid w:val="00D53B66"/>
    <w:rsid w:val="00D53D9F"/>
    <w:rsid w:val="00D5459B"/>
    <w:rsid w:val="00D5680F"/>
    <w:rsid w:val="00D617DB"/>
    <w:rsid w:val="00D62F08"/>
    <w:rsid w:val="00D64B69"/>
    <w:rsid w:val="00D65F32"/>
    <w:rsid w:val="00D67955"/>
    <w:rsid w:val="00D7171B"/>
    <w:rsid w:val="00D7234E"/>
    <w:rsid w:val="00D723C4"/>
    <w:rsid w:val="00D72609"/>
    <w:rsid w:val="00D73794"/>
    <w:rsid w:val="00D7389E"/>
    <w:rsid w:val="00D73DC5"/>
    <w:rsid w:val="00D7650E"/>
    <w:rsid w:val="00D80466"/>
    <w:rsid w:val="00D80E7E"/>
    <w:rsid w:val="00D81217"/>
    <w:rsid w:val="00D82288"/>
    <w:rsid w:val="00D82B43"/>
    <w:rsid w:val="00D8573F"/>
    <w:rsid w:val="00D85D78"/>
    <w:rsid w:val="00D863BA"/>
    <w:rsid w:val="00D86FAF"/>
    <w:rsid w:val="00D90098"/>
    <w:rsid w:val="00D904BF"/>
    <w:rsid w:val="00D90758"/>
    <w:rsid w:val="00D90A1A"/>
    <w:rsid w:val="00D9147A"/>
    <w:rsid w:val="00D920E4"/>
    <w:rsid w:val="00D93E0E"/>
    <w:rsid w:val="00D97926"/>
    <w:rsid w:val="00DA0D64"/>
    <w:rsid w:val="00DA0F06"/>
    <w:rsid w:val="00DA1DA0"/>
    <w:rsid w:val="00DA2507"/>
    <w:rsid w:val="00DA2E5F"/>
    <w:rsid w:val="00DA304B"/>
    <w:rsid w:val="00DA52F5"/>
    <w:rsid w:val="00DB2927"/>
    <w:rsid w:val="00DB2A3F"/>
    <w:rsid w:val="00DB5317"/>
    <w:rsid w:val="00DB59AA"/>
    <w:rsid w:val="00DB7219"/>
    <w:rsid w:val="00DB7A01"/>
    <w:rsid w:val="00DC27A0"/>
    <w:rsid w:val="00DC3F67"/>
    <w:rsid w:val="00DC4F15"/>
    <w:rsid w:val="00DC5AC6"/>
    <w:rsid w:val="00DC6F04"/>
    <w:rsid w:val="00DC75DD"/>
    <w:rsid w:val="00DC78DF"/>
    <w:rsid w:val="00DD0B87"/>
    <w:rsid w:val="00DD384B"/>
    <w:rsid w:val="00DD39FE"/>
    <w:rsid w:val="00DD53AF"/>
    <w:rsid w:val="00DD7133"/>
    <w:rsid w:val="00DE0EF5"/>
    <w:rsid w:val="00DE1235"/>
    <w:rsid w:val="00DE3592"/>
    <w:rsid w:val="00DE4203"/>
    <w:rsid w:val="00DE4801"/>
    <w:rsid w:val="00DE4C4E"/>
    <w:rsid w:val="00DE6B66"/>
    <w:rsid w:val="00DE6D69"/>
    <w:rsid w:val="00DE7D51"/>
    <w:rsid w:val="00DF2BF6"/>
    <w:rsid w:val="00DF3D98"/>
    <w:rsid w:val="00DF41A2"/>
    <w:rsid w:val="00DF5030"/>
    <w:rsid w:val="00DF520D"/>
    <w:rsid w:val="00DF6580"/>
    <w:rsid w:val="00E01E8D"/>
    <w:rsid w:val="00E023DC"/>
    <w:rsid w:val="00E0253B"/>
    <w:rsid w:val="00E0420A"/>
    <w:rsid w:val="00E077A9"/>
    <w:rsid w:val="00E079D8"/>
    <w:rsid w:val="00E1074D"/>
    <w:rsid w:val="00E10CA1"/>
    <w:rsid w:val="00E12376"/>
    <w:rsid w:val="00E136D5"/>
    <w:rsid w:val="00E13833"/>
    <w:rsid w:val="00E13976"/>
    <w:rsid w:val="00E151E4"/>
    <w:rsid w:val="00E1562D"/>
    <w:rsid w:val="00E158A7"/>
    <w:rsid w:val="00E16706"/>
    <w:rsid w:val="00E16C10"/>
    <w:rsid w:val="00E170BC"/>
    <w:rsid w:val="00E171EA"/>
    <w:rsid w:val="00E22306"/>
    <w:rsid w:val="00E24793"/>
    <w:rsid w:val="00E24831"/>
    <w:rsid w:val="00E274CF"/>
    <w:rsid w:val="00E27F67"/>
    <w:rsid w:val="00E30E9A"/>
    <w:rsid w:val="00E32D55"/>
    <w:rsid w:val="00E34F56"/>
    <w:rsid w:val="00E355DF"/>
    <w:rsid w:val="00E3662F"/>
    <w:rsid w:val="00E36C86"/>
    <w:rsid w:val="00E37505"/>
    <w:rsid w:val="00E37EBD"/>
    <w:rsid w:val="00E436F6"/>
    <w:rsid w:val="00E439E8"/>
    <w:rsid w:val="00E43C79"/>
    <w:rsid w:val="00E45306"/>
    <w:rsid w:val="00E46FE2"/>
    <w:rsid w:val="00E4746F"/>
    <w:rsid w:val="00E47DA7"/>
    <w:rsid w:val="00E5416A"/>
    <w:rsid w:val="00E55572"/>
    <w:rsid w:val="00E55A7B"/>
    <w:rsid w:val="00E56012"/>
    <w:rsid w:val="00E561C1"/>
    <w:rsid w:val="00E5678E"/>
    <w:rsid w:val="00E60573"/>
    <w:rsid w:val="00E65C10"/>
    <w:rsid w:val="00E65CEE"/>
    <w:rsid w:val="00E6607A"/>
    <w:rsid w:val="00E66189"/>
    <w:rsid w:val="00E6701C"/>
    <w:rsid w:val="00E67626"/>
    <w:rsid w:val="00E6784D"/>
    <w:rsid w:val="00E67AC0"/>
    <w:rsid w:val="00E7032A"/>
    <w:rsid w:val="00E7057A"/>
    <w:rsid w:val="00E70A9A"/>
    <w:rsid w:val="00E71FD8"/>
    <w:rsid w:val="00E731C9"/>
    <w:rsid w:val="00E73B1C"/>
    <w:rsid w:val="00E743F0"/>
    <w:rsid w:val="00E752B9"/>
    <w:rsid w:val="00E7585A"/>
    <w:rsid w:val="00E75A10"/>
    <w:rsid w:val="00E76257"/>
    <w:rsid w:val="00E77C23"/>
    <w:rsid w:val="00E77CA5"/>
    <w:rsid w:val="00E81465"/>
    <w:rsid w:val="00E817A4"/>
    <w:rsid w:val="00E81A72"/>
    <w:rsid w:val="00E852CF"/>
    <w:rsid w:val="00E85A81"/>
    <w:rsid w:val="00E85EC1"/>
    <w:rsid w:val="00E86B71"/>
    <w:rsid w:val="00E87EA5"/>
    <w:rsid w:val="00E90565"/>
    <w:rsid w:val="00E90C0B"/>
    <w:rsid w:val="00E91238"/>
    <w:rsid w:val="00E9149E"/>
    <w:rsid w:val="00E92839"/>
    <w:rsid w:val="00E93581"/>
    <w:rsid w:val="00E9473A"/>
    <w:rsid w:val="00E951C4"/>
    <w:rsid w:val="00E95D57"/>
    <w:rsid w:val="00E95F59"/>
    <w:rsid w:val="00E96189"/>
    <w:rsid w:val="00E9680D"/>
    <w:rsid w:val="00E9694D"/>
    <w:rsid w:val="00E96C4B"/>
    <w:rsid w:val="00E9706A"/>
    <w:rsid w:val="00E97178"/>
    <w:rsid w:val="00E97522"/>
    <w:rsid w:val="00E9786F"/>
    <w:rsid w:val="00E97D3C"/>
    <w:rsid w:val="00EA0847"/>
    <w:rsid w:val="00EA2602"/>
    <w:rsid w:val="00EA496B"/>
    <w:rsid w:val="00EA4A80"/>
    <w:rsid w:val="00EA7401"/>
    <w:rsid w:val="00EA7530"/>
    <w:rsid w:val="00EB06D1"/>
    <w:rsid w:val="00EB2DD9"/>
    <w:rsid w:val="00EB3C2F"/>
    <w:rsid w:val="00EB415B"/>
    <w:rsid w:val="00EB44C9"/>
    <w:rsid w:val="00EB459E"/>
    <w:rsid w:val="00EB5A21"/>
    <w:rsid w:val="00EB615B"/>
    <w:rsid w:val="00EC0B68"/>
    <w:rsid w:val="00EC0F80"/>
    <w:rsid w:val="00EC168F"/>
    <w:rsid w:val="00EC1EF0"/>
    <w:rsid w:val="00EC22E7"/>
    <w:rsid w:val="00EC2681"/>
    <w:rsid w:val="00EC298E"/>
    <w:rsid w:val="00EC39B5"/>
    <w:rsid w:val="00EC3DED"/>
    <w:rsid w:val="00EC3FAA"/>
    <w:rsid w:val="00EC4DA7"/>
    <w:rsid w:val="00EC6585"/>
    <w:rsid w:val="00ED11F9"/>
    <w:rsid w:val="00ED1922"/>
    <w:rsid w:val="00ED1A0E"/>
    <w:rsid w:val="00ED1DFF"/>
    <w:rsid w:val="00ED3730"/>
    <w:rsid w:val="00ED3F03"/>
    <w:rsid w:val="00ED4D29"/>
    <w:rsid w:val="00ED74D2"/>
    <w:rsid w:val="00EE6C8D"/>
    <w:rsid w:val="00EE6FAF"/>
    <w:rsid w:val="00EF37D7"/>
    <w:rsid w:val="00EF3A41"/>
    <w:rsid w:val="00EF42CD"/>
    <w:rsid w:val="00EF77E9"/>
    <w:rsid w:val="00EF7870"/>
    <w:rsid w:val="00F00623"/>
    <w:rsid w:val="00F00EAB"/>
    <w:rsid w:val="00F019A8"/>
    <w:rsid w:val="00F01D37"/>
    <w:rsid w:val="00F0204A"/>
    <w:rsid w:val="00F038E9"/>
    <w:rsid w:val="00F0461D"/>
    <w:rsid w:val="00F057C6"/>
    <w:rsid w:val="00F06020"/>
    <w:rsid w:val="00F067BF"/>
    <w:rsid w:val="00F06C45"/>
    <w:rsid w:val="00F06C93"/>
    <w:rsid w:val="00F06F3D"/>
    <w:rsid w:val="00F07C25"/>
    <w:rsid w:val="00F07F96"/>
    <w:rsid w:val="00F103B9"/>
    <w:rsid w:val="00F1073F"/>
    <w:rsid w:val="00F10A76"/>
    <w:rsid w:val="00F118F8"/>
    <w:rsid w:val="00F11AED"/>
    <w:rsid w:val="00F1440D"/>
    <w:rsid w:val="00F14462"/>
    <w:rsid w:val="00F144C9"/>
    <w:rsid w:val="00F159B2"/>
    <w:rsid w:val="00F16E46"/>
    <w:rsid w:val="00F16EAE"/>
    <w:rsid w:val="00F17914"/>
    <w:rsid w:val="00F21809"/>
    <w:rsid w:val="00F21E91"/>
    <w:rsid w:val="00F2302D"/>
    <w:rsid w:val="00F235F7"/>
    <w:rsid w:val="00F23EAA"/>
    <w:rsid w:val="00F24B0C"/>
    <w:rsid w:val="00F258A2"/>
    <w:rsid w:val="00F27096"/>
    <w:rsid w:val="00F300A2"/>
    <w:rsid w:val="00F32713"/>
    <w:rsid w:val="00F36C23"/>
    <w:rsid w:val="00F36E95"/>
    <w:rsid w:val="00F3716B"/>
    <w:rsid w:val="00F40627"/>
    <w:rsid w:val="00F43129"/>
    <w:rsid w:val="00F43B68"/>
    <w:rsid w:val="00F45A37"/>
    <w:rsid w:val="00F467F1"/>
    <w:rsid w:val="00F46EC9"/>
    <w:rsid w:val="00F47115"/>
    <w:rsid w:val="00F50EC7"/>
    <w:rsid w:val="00F518E1"/>
    <w:rsid w:val="00F5389F"/>
    <w:rsid w:val="00F5512F"/>
    <w:rsid w:val="00F56A16"/>
    <w:rsid w:val="00F57B22"/>
    <w:rsid w:val="00F61D17"/>
    <w:rsid w:val="00F62A34"/>
    <w:rsid w:val="00F64FBB"/>
    <w:rsid w:val="00F65285"/>
    <w:rsid w:val="00F71F55"/>
    <w:rsid w:val="00F725C5"/>
    <w:rsid w:val="00F727E5"/>
    <w:rsid w:val="00F72F74"/>
    <w:rsid w:val="00F75302"/>
    <w:rsid w:val="00F76600"/>
    <w:rsid w:val="00F769DE"/>
    <w:rsid w:val="00F76BD8"/>
    <w:rsid w:val="00F81117"/>
    <w:rsid w:val="00F83F9E"/>
    <w:rsid w:val="00F8407F"/>
    <w:rsid w:val="00F843C1"/>
    <w:rsid w:val="00F85C7A"/>
    <w:rsid w:val="00F87017"/>
    <w:rsid w:val="00F90721"/>
    <w:rsid w:val="00F90C8E"/>
    <w:rsid w:val="00F916B5"/>
    <w:rsid w:val="00F92007"/>
    <w:rsid w:val="00F92A01"/>
    <w:rsid w:val="00F93814"/>
    <w:rsid w:val="00F9424B"/>
    <w:rsid w:val="00F953B7"/>
    <w:rsid w:val="00F9630C"/>
    <w:rsid w:val="00F96F9B"/>
    <w:rsid w:val="00F97AE5"/>
    <w:rsid w:val="00FA0FA9"/>
    <w:rsid w:val="00FA2286"/>
    <w:rsid w:val="00FA2C67"/>
    <w:rsid w:val="00FA4450"/>
    <w:rsid w:val="00FA4ABA"/>
    <w:rsid w:val="00FA5C87"/>
    <w:rsid w:val="00FA6FAC"/>
    <w:rsid w:val="00FA7780"/>
    <w:rsid w:val="00FB18CC"/>
    <w:rsid w:val="00FB25A5"/>
    <w:rsid w:val="00FB637D"/>
    <w:rsid w:val="00FB647A"/>
    <w:rsid w:val="00FB7139"/>
    <w:rsid w:val="00FC09EE"/>
    <w:rsid w:val="00FC0C80"/>
    <w:rsid w:val="00FC0D91"/>
    <w:rsid w:val="00FC3B61"/>
    <w:rsid w:val="00FC43EF"/>
    <w:rsid w:val="00FC4996"/>
    <w:rsid w:val="00FC79BF"/>
    <w:rsid w:val="00FD1A07"/>
    <w:rsid w:val="00FD4368"/>
    <w:rsid w:val="00FD5C75"/>
    <w:rsid w:val="00FD5E0C"/>
    <w:rsid w:val="00FE0AA1"/>
    <w:rsid w:val="00FE147A"/>
    <w:rsid w:val="00FE2101"/>
    <w:rsid w:val="00FE2817"/>
    <w:rsid w:val="00FE2866"/>
    <w:rsid w:val="00FE541B"/>
    <w:rsid w:val="00FE5EFF"/>
    <w:rsid w:val="00FE66F7"/>
    <w:rsid w:val="00FF117F"/>
    <w:rsid w:val="00FF375E"/>
    <w:rsid w:val="00FF5A8D"/>
    <w:rsid w:val="00FF6126"/>
    <w:rsid w:val="00FF674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90"/>
    </o:shapedefaults>
    <o:shapelayout v:ext="edit">
      <o:idmap v:ext="edit" data="2"/>
    </o:shapelayout>
  </w:shapeDefaults>
  <w:decimalSymbol w:val="."/>
  <w:listSeparator w:val=","/>
  <w14:docId w14:val="50267F28"/>
  <w15:docId w15:val="{D1FD873B-9843-4576-9965-D1360F879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pPr>
        <w:spacing w:after="200"/>
        <w:jc w:val="both"/>
      </w:pPr>
    </w:pPrDefault>
  </w:docDefaults>
  <w:latentStyles w:defLockedState="0" w:defUIPriority="0" w:defSemiHidden="0" w:defUnhideWhenUsed="0" w:defQFormat="0" w:count="376">
    <w:lsdException w:name="heading 2" w:semiHidden="1" w:unhideWhenUsed="1"/>
    <w:lsdException w:name="heading 3" w:semiHidden="1" w:unhideWhenUsed="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0224B5"/>
  </w:style>
  <w:style w:type="paragraph" w:styleId="Heading10">
    <w:name w:val="heading 1"/>
    <w:basedOn w:val="Normal"/>
    <w:next w:val="Normal"/>
    <w:link w:val="Heading1Char"/>
    <w:rsid w:val="004E0E3D"/>
    <w:pPr>
      <w:keepNext/>
      <w:keepLines/>
      <w:numPr>
        <w:numId w:val="5"/>
      </w:numPr>
      <w:tabs>
        <w:tab w:val="left" w:pos="284"/>
      </w:tabs>
      <w:spacing w:before="160" w:after="80" w:line="225" w:lineRule="exact"/>
      <w:jc w:val="center"/>
      <w:outlineLvl w:val="0"/>
    </w:pPr>
    <w:rPr>
      <w:rFonts w:eastAsia="SimSun"/>
      <w:b/>
      <w:smallCaps/>
      <w:noProof/>
      <w:szCs w:val="19"/>
      <w:lang w:val="en-US" w:eastAsia="en-US"/>
    </w:rPr>
  </w:style>
  <w:style w:type="paragraph" w:styleId="Heading20">
    <w:name w:val="heading 2"/>
    <w:basedOn w:val="Normal"/>
    <w:next w:val="Normal"/>
    <w:rsid w:val="002D3472"/>
    <w:pPr>
      <w:keepNext/>
      <w:numPr>
        <w:ilvl w:val="1"/>
        <w:numId w:val="5"/>
      </w:numPr>
      <w:spacing w:before="240" w:after="60"/>
      <w:outlineLvl w:val="1"/>
    </w:pPr>
    <w:rPr>
      <w:rFonts w:ascii="Arial" w:hAnsi="Arial" w:cs="Arial"/>
      <w:b/>
      <w:bCs/>
      <w:i/>
      <w:iCs/>
      <w:sz w:val="28"/>
      <w:szCs w:val="28"/>
    </w:rPr>
  </w:style>
  <w:style w:type="paragraph" w:styleId="Heading30">
    <w:name w:val="heading 3"/>
    <w:basedOn w:val="Normal"/>
    <w:next w:val="Normal"/>
    <w:rsid w:val="002D3472"/>
    <w:pPr>
      <w:keepNext/>
      <w:numPr>
        <w:ilvl w:val="2"/>
        <w:numId w:val="5"/>
      </w:numPr>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teHeading">
    <w:name w:val="Note Heading"/>
    <w:basedOn w:val="Normal"/>
    <w:next w:val="Normal"/>
    <w:rsid w:val="002D3472"/>
  </w:style>
  <w:style w:type="paragraph" w:customStyle="1" w:styleId="Titel1">
    <w:name w:val="Titel1"/>
    <w:basedOn w:val="Normal"/>
    <w:next w:val="authorgroup"/>
    <w:rsid w:val="002D3472"/>
    <w:pPr>
      <w:spacing w:after="240"/>
      <w:outlineLvl w:val="0"/>
    </w:pPr>
    <w:rPr>
      <w:b/>
      <w:bCs/>
      <w:sz w:val="36"/>
      <w:szCs w:val="36"/>
    </w:rPr>
  </w:style>
  <w:style w:type="paragraph" w:customStyle="1" w:styleId="author">
    <w:name w:val="author"/>
    <w:basedOn w:val="Normal"/>
    <w:next w:val="authorinfo"/>
    <w:rsid w:val="002D3472"/>
    <w:pPr>
      <w:spacing w:before="120"/>
    </w:pPr>
    <w:rPr>
      <w:smallCaps/>
    </w:rPr>
  </w:style>
  <w:style w:type="paragraph" w:customStyle="1" w:styleId="authorinfo">
    <w:name w:val="authorinfo"/>
    <w:basedOn w:val="author"/>
    <w:next w:val="LJAbstrDEstep1"/>
    <w:rsid w:val="002D3472"/>
    <w:pPr>
      <w:spacing w:before="0" w:after="120"/>
    </w:pPr>
    <w:rPr>
      <w:i/>
      <w:iCs/>
    </w:rPr>
  </w:style>
  <w:style w:type="paragraph" w:customStyle="1" w:styleId="abstractEN">
    <w:name w:val="abstractEN"/>
    <w:basedOn w:val="Normal"/>
    <w:next w:val="heading1"/>
    <w:rsid w:val="002D3472"/>
    <w:pPr>
      <w:spacing w:before="220"/>
      <w:ind w:firstLine="709"/>
    </w:pPr>
    <w:rPr>
      <w:b/>
      <w:bCs/>
      <w:lang w:val="en-US"/>
    </w:rPr>
  </w:style>
  <w:style w:type="paragraph" w:customStyle="1" w:styleId="LJAbstrDEstep1">
    <w:name w:val="LJ_Abstr.DE (step1)"/>
    <w:link w:val="LJAbstrDEstep1Zchn"/>
    <w:qFormat/>
    <w:rsid w:val="009A793A"/>
    <w:rPr>
      <w:b/>
      <w:color w:val="000000"/>
      <w:spacing w:val="-4"/>
    </w:rPr>
  </w:style>
  <w:style w:type="paragraph" w:customStyle="1" w:styleId="heading1">
    <w:name w:val="heading1"/>
    <w:basedOn w:val="Normal"/>
    <w:next w:val="text"/>
    <w:rsid w:val="004747AA"/>
    <w:pPr>
      <w:numPr>
        <w:numId w:val="1"/>
      </w:numPr>
      <w:spacing w:before="360" w:after="240"/>
      <w:outlineLvl w:val="0"/>
    </w:pPr>
    <w:rPr>
      <w:b/>
      <w:bCs/>
      <w:sz w:val="28"/>
      <w:szCs w:val="32"/>
    </w:rPr>
  </w:style>
  <w:style w:type="paragraph" w:customStyle="1" w:styleId="heading2">
    <w:name w:val="heading2"/>
    <w:basedOn w:val="Normal"/>
    <w:next w:val="text"/>
    <w:rsid w:val="002D3472"/>
    <w:pPr>
      <w:numPr>
        <w:ilvl w:val="1"/>
        <w:numId w:val="1"/>
      </w:numPr>
      <w:spacing w:before="240" w:after="120"/>
      <w:outlineLvl w:val="1"/>
    </w:pPr>
    <w:rPr>
      <w:b/>
      <w:bCs/>
      <w:sz w:val="28"/>
      <w:szCs w:val="28"/>
    </w:rPr>
  </w:style>
  <w:style w:type="paragraph" w:customStyle="1" w:styleId="heading3">
    <w:name w:val="heading3"/>
    <w:basedOn w:val="Normal"/>
    <w:next w:val="text"/>
    <w:rsid w:val="002D3472"/>
    <w:pPr>
      <w:numPr>
        <w:ilvl w:val="2"/>
        <w:numId w:val="1"/>
      </w:numPr>
      <w:tabs>
        <w:tab w:val="num" w:pos="851"/>
      </w:tabs>
      <w:spacing w:before="240" w:after="120"/>
      <w:ind w:left="851"/>
      <w:outlineLvl w:val="2"/>
    </w:pPr>
    <w:rPr>
      <w:b/>
      <w:bCs/>
      <w:sz w:val="24"/>
      <w:szCs w:val="24"/>
    </w:rPr>
  </w:style>
  <w:style w:type="paragraph" w:styleId="FootnoteText">
    <w:name w:val="footnote text"/>
    <w:basedOn w:val="Normal"/>
    <w:semiHidden/>
    <w:rsid w:val="002D3472"/>
    <w:rPr>
      <w:sz w:val="18"/>
      <w:szCs w:val="18"/>
    </w:rPr>
  </w:style>
  <w:style w:type="paragraph" w:customStyle="1" w:styleId="figlegend">
    <w:name w:val="figlegend"/>
    <w:basedOn w:val="Caption"/>
    <w:rsid w:val="002D3472"/>
    <w:rPr>
      <w:lang w:val="en-GB"/>
    </w:rPr>
  </w:style>
  <w:style w:type="paragraph" w:styleId="Caption">
    <w:name w:val="caption"/>
    <w:basedOn w:val="Normal"/>
    <w:next w:val="Normal"/>
    <w:link w:val="CaptionChar"/>
    <w:rsid w:val="00BC33BC"/>
    <w:pPr>
      <w:keepNext/>
      <w:numPr>
        <w:numId w:val="3"/>
      </w:numPr>
      <w:tabs>
        <w:tab w:val="left" w:pos="1004"/>
        <w:tab w:val="left" w:pos="1134"/>
      </w:tabs>
      <w:spacing w:before="120" w:after="120"/>
    </w:pPr>
    <w:rPr>
      <w:bCs/>
      <w:i/>
      <w:sz w:val="18"/>
      <w:szCs w:val="18"/>
      <w:lang w:val="en-US"/>
    </w:rPr>
  </w:style>
  <w:style w:type="paragraph" w:customStyle="1" w:styleId="tablelegend">
    <w:name w:val="tablelegend"/>
    <w:basedOn w:val="Caption"/>
    <w:rsid w:val="002D3472"/>
    <w:rPr>
      <w:bCs w:val="0"/>
    </w:rPr>
  </w:style>
  <w:style w:type="paragraph" w:customStyle="1" w:styleId="text">
    <w:name w:val="text"/>
    <w:basedOn w:val="Normal"/>
    <w:link w:val="textZchn1"/>
    <w:autoRedefine/>
    <w:rsid w:val="00CD3F58"/>
    <w:pPr>
      <w:tabs>
        <w:tab w:val="left" w:pos="3686"/>
      </w:tabs>
      <w:ind w:right="-1"/>
    </w:pPr>
    <w:rPr>
      <w:lang w:val="en-US"/>
    </w:rPr>
  </w:style>
  <w:style w:type="paragraph" w:customStyle="1" w:styleId="numItem">
    <w:name w:val="numItem"/>
    <w:basedOn w:val="Normal"/>
    <w:rsid w:val="002D3472"/>
    <w:pPr>
      <w:ind w:left="357" w:hanging="357"/>
    </w:pPr>
  </w:style>
  <w:style w:type="paragraph" w:customStyle="1" w:styleId="footnote">
    <w:name w:val="footnote"/>
    <w:basedOn w:val="FootnoteText"/>
    <w:rsid w:val="002D3472"/>
  </w:style>
  <w:style w:type="character" w:styleId="Hyperlink">
    <w:name w:val="Hyperlink"/>
    <w:basedOn w:val="DefaultParagraphFont"/>
    <w:rsid w:val="002D3472"/>
    <w:rPr>
      <w:rFonts w:cs="Times New Roman"/>
      <w:color w:val="0000FF"/>
      <w:u w:val="single"/>
    </w:rPr>
  </w:style>
  <w:style w:type="paragraph" w:customStyle="1" w:styleId="litID">
    <w:name w:val="litID"/>
    <w:basedOn w:val="Normal"/>
    <w:rsid w:val="002D3472"/>
  </w:style>
  <w:style w:type="paragraph" w:customStyle="1" w:styleId="litText">
    <w:name w:val="litText"/>
    <w:basedOn w:val="Normal"/>
    <w:rsid w:val="002D3472"/>
  </w:style>
  <w:style w:type="paragraph" w:styleId="PlainText">
    <w:name w:val="Plain Text"/>
    <w:basedOn w:val="Normal"/>
    <w:rsid w:val="002D3472"/>
    <w:rPr>
      <w:rFonts w:ascii="Courier New" w:hAnsi="Courier New" w:cs="Courier New"/>
    </w:rPr>
  </w:style>
  <w:style w:type="paragraph" w:styleId="Header">
    <w:name w:val="header"/>
    <w:basedOn w:val="Normal"/>
    <w:link w:val="HeaderChar"/>
    <w:uiPriority w:val="99"/>
    <w:rsid w:val="002D3472"/>
    <w:pPr>
      <w:tabs>
        <w:tab w:val="center" w:pos="4536"/>
        <w:tab w:val="right" w:pos="9072"/>
      </w:tabs>
    </w:pPr>
  </w:style>
  <w:style w:type="paragraph" w:styleId="Footer">
    <w:name w:val="footer"/>
    <w:basedOn w:val="Normal"/>
    <w:link w:val="FooterChar"/>
    <w:uiPriority w:val="99"/>
    <w:rsid w:val="002D3472"/>
    <w:pPr>
      <w:tabs>
        <w:tab w:val="center" w:pos="4536"/>
        <w:tab w:val="right" w:pos="9072"/>
      </w:tabs>
    </w:pPr>
  </w:style>
  <w:style w:type="character" w:styleId="PageNumber">
    <w:name w:val="page number"/>
    <w:basedOn w:val="DefaultParagraphFont"/>
    <w:rsid w:val="002D3472"/>
    <w:rPr>
      <w:rFonts w:cs="Times New Roman"/>
    </w:rPr>
  </w:style>
  <w:style w:type="paragraph" w:customStyle="1" w:styleId="heading">
    <w:name w:val="heading"/>
    <w:basedOn w:val="text"/>
    <w:next w:val="text"/>
    <w:rsid w:val="004747AA"/>
    <w:pPr>
      <w:spacing w:before="360" w:after="240"/>
    </w:pPr>
    <w:rPr>
      <w:b/>
      <w:bCs/>
      <w:sz w:val="28"/>
      <w:szCs w:val="32"/>
    </w:rPr>
  </w:style>
  <w:style w:type="character" w:styleId="FollowedHyperlink">
    <w:name w:val="FollowedHyperlink"/>
    <w:basedOn w:val="DefaultParagraphFont"/>
    <w:uiPriority w:val="99"/>
    <w:rsid w:val="002D3472"/>
    <w:rPr>
      <w:rFonts w:cs="Times New Roman"/>
      <w:color w:val="800080"/>
      <w:u w:val="single"/>
    </w:rPr>
  </w:style>
  <w:style w:type="character" w:customStyle="1" w:styleId="AbbildungHochformat">
    <w:name w:val="AbbildungHochformat"/>
    <w:basedOn w:val="DefaultParagraphFont"/>
    <w:rsid w:val="00E3662F"/>
    <w:rPr>
      <w:lang w:eastAsia="de-DE"/>
    </w:rPr>
  </w:style>
  <w:style w:type="paragraph" w:styleId="BodyTextIndent2">
    <w:name w:val="Body Text Indent 2"/>
    <w:basedOn w:val="Normal"/>
    <w:rsid w:val="002D3472"/>
    <w:pPr>
      <w:spacing w:after="120" w:line="480" w:lineRule="auto"/>
      <w:ind w:left="283"/>
    </w:pPr>
  </w:style>
  <w:style w:type="paragraph" w:styleId="BodyText">
    <w:name w:val="Body Text"/>
    <w:aliases w:val="LJ_Body_DE"/>
    <w:basedOn w:val="Normal"/>
    <w:link w:val="BodyTextChar"/>
    <w:qFormat/>
    <w:rsid w:val="00000356"/>
    <w:pPr>
      <w:ind w:firstLine="369"/>
    </w:pPr>
    <w:rPr>
      <w:color w:val="000000"/>
      <w:spacing w:val="-1"/>
      <w:lang w:eastAsia="zh-CN"/>
    </w:rPr>
  </w:style>
  <w:style w:type="paragraph" w:styleId="BodyTextIndent3">
    <w:name w:val="Body Text Indent 3"/>
    <w:basedOn w:val="Normal"/>
    <w:rsid w:val="002D3472"/>
    <w:pPr>
      <w:spacing w:after="120"/>
      <w:ind w:left="283"/>
    </w:pPr>
    <w:rPr>
      <w:sz w:val="16"/>
      <w:szCs w:val="16"/>
    </w:rPr>
  </w:style>
  <w:style w:type="paragraph" w:customStyle="1" w:styleId="reference">
    <w:name w:val="reference"/>
    <w:basedOn w:val="Normal"/>
    <w:rsid w:val="002D3472"/>
    <w:pPr>
      <w:overflowPunct w:val="0"/>
      <w:autoSpaceDE w:val="0"/>
      <w:autoSpaceDN w:val="0"/>
      <w:adjustRightInd w:val="0"/>
      <w:ind w:firstLine="227"/>
      <w:textAlignment w:val="baseline"/>
    </w:pPr>
    <w:rPr>
      <w:sz w:val="18"/>
      <w:szCs w:val="18"/>
      <w:lang w:eastAsia="zh-CN"/>
    </w:rPr>
  </w:style>
  <w:style w:type="character" w:customStyle="1" w:styleId="textZchn">
    <w:name w:val="text Zchn"/>
    <w:basedOn w:val="DefaultParagraphFont"/>
    <w:rsid w:val="002D3472"/>
    <w:rPr>
      <w:rFonts w:cs="Times New Roman"/>
      <w:lang w:val="de-DE" w:eastAsia="de-DE"/>
    </w:rPr>
  </w:style>
  <w:style w:type="paragraph" w:customStyle="1" w:styleId="abstractgroup">
    <w:name w:val="abstractgroup"/>
    <w:basedOn w:val="Normal"/>
    <w:next w:val="abstractEN"/>
    <w:rsid w:val="002D3472"/>
    <w:pPr>
      <w:outlineLvl w:val="1"/>
    </w:pPr>
  </w:style>
  <w:style w:type="paragraph" w:customStyle="1" w:styleId="authorgroup">
    <w:name w:val="authorgroup"/>
    <w:basedOn w:val="Normal"/>
    <w:next w:val="author"/>
    <w:rsid w:val="002D3472"/>
    <w:pPr>
      <w:outlineLvl w:val="1"/>
    </w:pPr>
  </w:style>
  <w:style w:type="paragraph" w:customStyle="1" w:styleId="LJGraphicsposition">
    <w:name w:val="LJ Graphics (position)"/>
    <w:basedOn w:val="text"/>
    <w:qFormat/>
    <w:rsid w:val="00406B02"/>
    <w:pPr>
      <w:spacing w:before="60" w:after="60"/>
      <w:ind w:right="0"/>
      <w:jc w:val="center"/>
    </w:pPr>
    <w:rPr>
      <w:noProof/>
    </w:rPr>
  </w:style>
  <w:style w:type="paragraph" w:customStyle="1" w:styleId="equation">
    <w:name w:val="equation"/>
    <w:basedOn w:val="Normal"/>
    <w:next w:val="Normal"/>
    <w:rsid w:val="00367A84"/>
    <w:pPr>
      <w:overflowPunct w:val="0"/>
      <w:autoSpaceDE w:val="0"/>
      <w:autoSpaceDN w:val="0"/>
      <w:adjustRightInd w:val="0"/>
      <w:spacing w:before="120" w:after="120" w:line="360" w:lineRule="auto"/>
      <w:jc w:val="center"/>
      <w:textAlignment w:val="baseline"/>
    </w:pPr>
    <w:rPr>
      <w:sz w:val="24"/>
      <w:szCs w:val="24"/>
      <w:lang w:eastAsia="zh-CN"/>
    </w:rPr>
  </w:style>
  <w:style w:type="paragraph" w:styleId="BalloonText">
    <w:name w:val="Balloon Text"/>
    <w:basedOn w:val="Normal"/>
    <w:link w:val="BalloonTextChar"/>
    <w:uiPriority w:val="99"/>
    <w:semiHidden/>
    <w:rsid w:val="0055152E"/>
    <w:rPr>
      <w:rFonts w:ascii="Tahoma" w:hAnsi="Tahoma" w:cs="Tahoma"/>
      <w:sz w:val="16"/>
      <w:szCs w:val="16"/>
    </w:rPr>
  </w:style>
  <w:style w:type="table" w:styleId="TableGrid">
    <w:name w:val="Table Grid"/>
    <w:basedOn w:val="TableNormal"/>
    <w:rsid w:val="00C05B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635135"/>
    <w:pPr>
      <w:shd w:val="clear" w:color="auto" w:fill="000080"/>
    </w:pPr>
    <w:rPr>
      <w:rFonts w:ascii="Tahoma" w:hAnsi="Tahoma" w:cs="Tahoma"/>
    </w:rPr>
  </w:style>
  <w:style w:type="character" w:customStyle="1" w:styleId="textZchn1">
    <w:name w:val="text Zchn1"/>
    <w:basedOn w:val="DefaultParagraphFont"/>
    <w:link w:val="text"/>
    <w:rsid w:val="00CD3F58"/>
    <w:rPr>
      <w:lang w:val="en-US"/>
    </w:rPr>
  </w:style>
  <w:style w:type="paragraph" w:customStyle="1" w:styleId="xl68">
    <w:name w:val="xl68"/>
    <w:basedOn w:val="Normal"/>
    <w:rsid w:val="00EE6C8D"/>
    <w:pPr>
      <w:spacing w:before="100" w:beforeAutospacing="1" w:after="100" w:afterAutospacing="1"/>
      <w:jc w:val="center"/>
    </w:pPr>
    <w:rPr>
      <w:sz w:val="24"/>
      <w:szCs w:val="24"/>
    </w:rPr>
  </w:style>
  <w:style w:type="paragraph" w:customStyle="1" w:styleId="xl69">
    <w:name w:val="xl69"/>
    <w:basedOn w:val="Normal"/>
    <w:rsid w:val="00EE6C8D"/>
    <w:pPr>
      <w:spacing w:before="100" w:beforeAutospacing="1" w:after="100" w:afterAutospacing="1"/>
    </w:pPr>
    <w:rPr>
      <w:rFonts w:ascii="Arial" w:hAnsi="Arial" w:cs="Arial"/>
      <w:sz w:val="16"/>
      <w:szCs w:val="16"/>
    </w:rPr>
  </w:style>
  <w:style w:type="paragraph" w:customStyle="1" w:styleId="xl70">
    <w:name w:val="xl70"/>
    <w:basedOn w:val="Normal"/>
    <w:rsid w:val="00EE6C8D"/>
    <w:pPr>
      <w:spacing w:before="100" w:beforeAutospacing="1" w:after="100" w:afterAutospacing="1"/>
      <w:jc w:val="center"/>
    </w:pPr>
    <w:rPr>
      <w:rFonts w:ascii="Arial" w:hAnsi="Arial" w:cs="Arial"/>
      <w:sz w:val="16"/>
      <w:szCs w:val="16"/>
    </w:rPr>
  </w:style>
  <w:style w:type="paragraph" w:customStyle="1" w:styleId="xl71">
    <w:name w:val="xl71"/>
    <w:basedOn w:val="Normal"/>
    <w:rsid w:val="00EE6C8D"/>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2">
    <w:name w:val="xl72"/>
    <w:basedOn w:val="Normal"/>
    <w:rsid w:val="00EE6C8D"/>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3">
    <w:name w:val="xl73"/>
    <w:basedOn w:val="Normal"/>
    <w:rsid w:val="00EE6C8D"/>
    <w:pPr>
      <w:pBdr>
        <w:right w:val="single" w:sz="4" w:space="0" w:color="auto"/>
      </w:pBdr>
      <w:spacing w:before="100" w:beforeAutospacing="1" w:after="100" w:afterAutospacing="1"/>
      <w:jc w:val="center"/>
    </w:pPr>
    <w:rPr>
      <w:rFonts w:ascii="Arial" w:hAnsi="Arial" w:cs="Arial"/>
      <w:sz w:val="16"/>
      <w:szCs w:val="16"/>
    </w:rPr>
  </w:style>
  <w:style w:type="paragraph" w:customStyle="1" w:styleId="xl74">
    <w:name w:val="xl74"/>
    <w:basedOn w:val="Normal"/>
    <w:rsid w:val="00EE6C8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5">
    <w:name w:val="xl75"/>
    <w:basedOn w:val="Normal"/>
    <w:rsid w:val="00EE6C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76">
    <w:name w:val="xl76"/>
    <w:basedOn w:val="Normal"/>
    <w:rsid w:val="00EE6C8D"/>
    <w:pPr>
      <w:pBdr>
        <w:right w:val="single" w:sz="4" w:space="0" w:color="auto"/>
      </w:pBdr>
      <w:spacing w:before="100" w:beforeAutospacing="1" w:after="100" w:afterAutospacing="1"/>
    </w:pPr>
    <w:rPr>
      <w:rFonts w:ascii="Arial" w:hAnsi="Arial" w:cs="Arial"/>
      <w:sz w:val="16"/>
      <w:szCs w:val="16"/>
    </w:rPr>
  </w:style>
  <w:style w:type="paragraph" w:customStyle="1" w:styleId="xl77">
    <w:name w:val="xl77"/>
    <w:basedOn w:val="Normal"/>
    <w:rsid w:val="00EE6C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78">
    <w:name w:val="xl78"/>
    <w:basedOn w:val="Normal"/>
    <w:rsid w:val="00EE6C8D"/>
    <w:pPr>
      <w:pBdr>
        <w:top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79">
    <w:name w:val="xl79"/>
    <w:basedOn w:val="Normal"/>
    <w:rsid w:val="00EE6C8D"/>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80">
    <w:name w:val="xl80"/>
    <w:basedOn w:val="Normal"/>
    <w:rsid w:val="00EE6C8D"/>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4"/>
      <w:szCs w:val="14"/>
    </w:rPr>
  </w:style>
  <w:style w:type="paragraph" w:customStyle="1" w:styleId="xl81">
    <w:name w:val="xl81"/>
    <w:basedOn w:val="Normal"/>
    <w:rsid w:val="00EE6C8D"/>
    <w:pPr>
      <w:pBdr>
        <w:top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82">
    <w:name w:val="xl82"/>
    <w:basedOn w:val="Normal"/>
    <w:rsid w:val="00EE6C8D"/>
    <w:pPr>
      <w:pBdr>
        <w:top w:val="single" w:sz="4" w:space="0" w:color="auto"/>
        <w:left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83">
    <w:name w:val="xl83"/>
    <w:basedOn w:val="Normal"/>
    <w:rsid w:val="00EE6C8D"/>
    <w:pPr>
      <w:pBdr>
        <w:left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84">
    <w:name w:val="xl84"/>
    <w:basedOn w:val="Normal"/>
    <w:rsid w:val="00EE6C8D"/>
    <w:pPr>
      <w:spacing w:before="100" w:beforeAutospacing="1" w:after="100" w:afterAutospacing="1"/>
    </w:pPr>
    <w:rPr>
      <w:rFonts w:ascii="Arial" w:hAnsi="Arial" w:cs="Arial"/>
      <w:sz w:val="14"/>
      <w:szCs w:val="14"/>
    </w:rPr>
  </w:style>
  <w:style w:type="paragraph" w:customStyle="1" w:styleId="xl85">
    <w:name w:val="xl85"/>
    <w:basedOn w:val="Normal"/>
    <w:rsid w:val="00EE6C8D"/>
    <w:pPr>
      <w:pBdr>
        <w:right w:val="single" w:sz="4" w:space="0" w:color="auto"/>
      </w:pBdr>
      <w:spacing w:before="100" w:beforeAutospacing="1" w:after="100" w:afterAutospacing="1"/>
    </w:pPr>
    <w:rPr>
      <w:rFonts w:ascii="Arial" w:hAnsi="Arial" w:cs="Arial"/>
      <w:sz w:val="14"/>
      <w:szCs w:val="14"/>
    </w:rPr>
  </w:style>
  <w:style w:type="paragraph" w:customStyle="1" w:styleId="xl86">
    <w:name w:val="xl86"/>
    <w:basedOn w:val="Normal"/>
    <w:rsid w:val="00EE6C8D"/>
    <w:pPr>
      <w:pBdr>
        <w:left w:val="single" w:sz="4" w:space="0" w:color="auto"/>
        <w:right w:val="single" w:sz="4" w:space="0" w:color="auto"/>
      </w:pBdr>
      <w:spacing w:before="100" w:beforeAutospacing="1" w:after="100" w:afterAutospacing="1"/>
      <w:jc w:val="center"/>
    </w:pPr>
    <w:rPr>
      <w:rFonts w:ascii="Arial" w:hAnsi="Arial" w:cs="Arial"/>
      <w:sz w:val="14"/>
      <w:szCs w:val="14"/>
    </w:rPr>
  </w:style>
  <w:style w:type="paragraph" w:customStyle="1" w:styleId="xl87">
    <w:name w:val="xl87"/>
    <w:basedOn w:val="Normal"/>
    <w:rsid w:val="00EE6C8D"/>
    <w:pPr>
      <w:pBdr>
        <w:left w:val="single" w:sz="4" w:space="0" w:color="auto"/>
      </w:pBdr>
      <w:spacing w:before="100" w:beforeAutospacing="1" w:after="100" w:afterAutospacing="1"/>
    </w:pPr>
    <w:rPr>
      <w:rFonts w:ascii="Arial" w:hAnsi="Arial" w:cs="Arial"/>
      <w:sz w:val="14"/>
      <w:szCs w:val="14"/>
    </w:rPr>
  </w:style>
  <w:style w:type="paragraph" w:customStyle="1" w:styleId="xl88">
    <w:name w:val="xl88"/>
    <w:basedOn w:val="Normal"/>
    <w:rsid w:val="00EE6C8D"/>
    <w:pPr>
      <w:pBdr>
        <w:left w:val="single" w:sz="8" w:space="0" w:color="auto"/>
        <w:right w:val="single" w:sz="4" w:space="0" w:color="auto"/>
      </w:pBdr>
      <w:spacing w:before="100" w:beforeAutospacing="1" w:after="100" w:afterAutospacing="1"/>
      <w:jc w:val="center"/>
    </w:pPr>
    <w:rPr>
      <w:rFonts w:ascii="Arial" w:hAnsi="Arial" w:cs="Arial"/>
      <w:sz w:val="14"/>
      <w:szCs w:val="14"/>
    </w:rPr>
  </w:style>
  <w:style w:type="paragraph" w:customStyle="1" w:styleId="xl89">
    <w:name w:val="xl89"/>
    <w:basedOn w:val="Normal"/>
    <w:rsid w:val="00EE6C8D"/>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sz w:val="14"/>
      <w:szCs w:val="14"/>
    </w:rPr>
  </w:style>
  <w:style w:type="paragraph" w:customStyle="1" w:styleId="xl90">
    <w:name w:val="xl90"/>
    <w:basedOn w:val="Normal"/>
    <w:rsid w:val="00EE6C8D"/>
    <w:pPr>
      <w:pBdr>
        <w:bottom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91">
    <w:name w:val="xl91"/>
    <w:basedOn w:val="Normal"/>
    <w:rsid w:val="00EE6C8D"/>
    <w:pPr>
      <w:pBdr>
        <w:bottom w:val="single" w:sz="4" w:space="0" w:color="auto"/>
      </w:pBdr>
      <w:spacing w:before="100" w:beforeAutospacing="1" w:after="100" w:afterAutospacing="1"/>
    </w:pPr>
    <w:rPr>
      <w:rFonts w:ascii="Arial" w:hAnsi="Arial" w:cs="Arial"/>
      <w:sz w:val="14"/>
      <w:szCs w:val="14"/>
    </w:rPr>
  </w:style>
  <w:style w:type="paragraph" w:customStyle="1" w:styleId="xl92">
    <w:name w:val="xl92"/>
    <w:basedOn w:val="Normal"/>
    <w:rsid w:val="00EE6C8D"/>
    <w:pPr>
      <w:pBdr>
        <w:left w:val="single" w:sz="4" w:space="0" w:color="auto"/>
        <w:bottom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93">
    <w:name w:val="xl93"/>
    <w:basedOn w:val="Normal"/>
    <w:rsid w:val="00EE6C8D"/>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4"/>
      <w:szCs w:val="14"/>
    </w:rPr>
  </w:style>
  <w:style w:type="paragraph" w:customStyle="1" w:styleId="xl94">
    <w:name w:val="xl94"/>
    <w:basedOn w:val="Normal"/>
    <w:rsid w:val="00EE6C8D"/>
    <w:pPr>
      <w:pBdr>
        <w:left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95">
    <w:name w:val="xl95"/>
    <w:basedOn w:val="Normal"/>
    <w:rsid w:val="00EE6C8D"/>
    <w:pPr>
      <w:pBdr>
        <w:top w:val="single" w:sz="4" w:space="0" w:color="auto"/>
        <w:left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96">
    <w:name w:val="xl96"/>
    <w:basedOn w:val="Normal"/>
    <w:rsid w:val="00EE6C8D"/>
    <w:pPr>
      <w:spacing w:before="100" w:beforeAutospacing="1" w:after="100" w:afterAutospacing="1"/>
    </w:pPr>
    <w:rPr>
      <w:rFonts w:ascii="Arial" w:hAnsi="Arial" w:cs="Arial"/>
      <w:sz w:val="14"/>
      <w:szCs w:val="14"/>
    </w:rPr>
  </w:style>
  <w:style w:type="paragraph" w:customStyle="1" w:styleId="xl97">
    <w:name w:val="xl97"/>
    <w:basedOn w:val="Normal"/>
    <w:rsid w:val="00EE6C8D"/>
    <w:pPr>
      <w:pBdr>
        <w:top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98">
    <w:name w:val="xl98"/>
    <w:basedOn w:val="Normal"/>
    <w:rsid w:val="00EE6C8D"/>
    <w:pPr>
      <w:pBdr>
        <w:right w:val="single" w:sz="4" w:space="0" w:color="auto"/>
      </w:pBdr>
      <w:spacing w:before="100" w:beforeAutospacing="1" w:after="100" w:afterAutospacing="1"/>
    </w:pPr>
    <w:rPr>
      <w:rFonts w:ascii="Arial" w:hAnsi="Arial" w:cs="Arial"/>
      <w:sz w:val="14"/>
      <w:szCs w:val="14"/>
    </w:rPr>
  </w:style>
  <w:style w:type="paragraph" w:customStyle="1" w:styleId="xl99">
    <w:name w:val="xl99"/>
    <w:basedOn w:val="Normal"/>
    <w:rsid w:val="00EE6C8D"/>
    <w:pPr>
      <w:spacing w:before="100" w:beforeAutospacing="1" w:after="100" w:afterAutospacing="1"/>
      <w:jc w:val="center"/>
    </w:pPr>
    <w:rPr>
      <w:rFonts w:ascii="Arial" w:hAnsi="Arial" w:cs="Arial"/>
      <w:sz w:val="14"/>
      <w:szCs w:val="14"/>
    </w:rPr>
  </w:style>
  <w:style w:type="paragraph" w:customStyle="1" w:styleId="xl100">
    <w:name w:val="xl100"/>
    <w:basedOn w:val="Normal"/>
    <w:rsid w:val="00EE6C8D"/>
    <w:pPr>
      <w:pBdr>
        <w:top w:val="single" w:sz="4" w:space="0" w:color="auto"/>
        <w:right w:val="single" w:sz="4" w:space="0" w:color="auto"/>
      </w:pBdr>
      <w:spacing w:before="100" w:beforeAutospacing="1" w:after="100" w:afterAutospacing="1"/>
      <w:jc w:val="center"/>
    </w:pPr>
    <w:rPr>
      <w:rFonts w:ascii="Arial" w:hAnsi="Arial" w:cs="Arial"/>
      <w:sz w:val="14"/>
      <w:szCs w:val="14"/>
    </w:rPr>
  </w:style>
  <w:style w:type="paragraph" w:customStyle="1" w:styleId="xl101">
    <w:name w:val="xl101"/>
    <w:basedOn w:val="Normal"/>
    <w:rsid w:val="00EE6C8D"/>
    <w:pPr>
      <w:pBdr>
        <w:right w:val="single" w:sz="4" w:space="0" w:color="auto"/>
      </w:pBdr>
      <w:spacing w:before="100" w:beforeAutospacing="1" w:after="100" w:afterAutospacing="1"/>
      <w:jc w:val="center"/>
    </w:pPr>
    <w:rPr>
      <w:rFonts w:ascii="Arial" w:hAnsi="Arial" w:cs="Arial"/>
      <w:sz w:val="14"/>
      <w:szCs w:val="14"/>
    </w:rPr>
  </w:style>
  <w:style w:type="paragraph" w:customStyle="1" w:styleId="xl102">
    <w:name w:val="xl102"/>
    <w:basedOn w:val="Normal"/>
    <w:rsid w:val="00EE6C8D"/>
    <w:pPr>
      <w:pBdr>
        <w:bottom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103">
    <w:name w:val="xl103"/>
    <w:basedOn w:val="Normal"/>
    <w:rsid w:val="00EE6C8D"/>
    <w:pPr>
      <w:pBdr>
        <w:left w:val="single" w:sz="4" w:space="0" w:color="auto"/>
        <w:bottom w:val="single" w:sz="4" w:space="0" w:color="auto"/>
        <w:right w:val="single" w:sz="4" w:space="0" w:color="auto"/>
      </w:pBdr>
      <w:spacing w:before="100" w:beforeAutospacing="1" w:after="100" w:afterAutospacing="1"/>
    </w:pPr>
    <w:rPr>
      <w:rFonts w:ascii="Arial" w:hAnsi="Arial" w:cs="Arial"/>
      <w:sz w:val="14"/>
      <w:szCs w:val="14"/>
    </w:rPr>
  </w:style>
  <w:style w:type="paragraph" w:customStyle="1" w:styleId="xl104">
    <w:name w:val="xl104"/>
    <w:basedOn w:val="Normal"/>
    <w:rsid w:val="00EE6C8D"/>
    <w:pPr>
      <w:pBdr>
        <w:bottom w:val="single" w:sz="4" w:space="0" w:color="auto"/>
      </w:pBdr>
      <w:spacing w:before="100" w:beforeAutospacing="1" w:after="100" w:afterAutospacing="1"/>
    </w:pPr>
    <w:rPr>
      <w:rFonts w:ascii="Arial" w:hAnsi="Arial" w:cs="Arial"/>
      <w:sz w:val="14"/>
      <w:szCs w:val="14"/>
    </w:rPr>
  </w:style>
  <w:style w:type="paragraph" w:customStyle="1" w:styleId="xl105">
    <w:name w:val="xl105"/>
    <w:basedOn w:val="Normal"/>
    <w:rsid w:val="00EE6C8D"/>
    <w:pPr>
      <w:pBdr>
        <w:bottom w:val="single" w:sz="4" w:space="0" w:color="auto"/>
      </w:pBdr>
      <w:spacing w:before="100" w:beforeAutospacing="1" w:after="100" w:afterAutospacing="1"/>
      <w:jc w:val="center"/>
    </w:pPr>
    <w:rPr>
      <w:rFonts w:ascii="Arial" w:hAnsi="Arial" w:cs="Arial"/>
      <w:sz w:val="14"/>
      <w:szCs w:val="14"/>
    </w:rPr>
  </w:style>
  <w:style w:type="paragraph" w:customStyle="1" w:styleId="xl106">
    <w:name w:val="xl106"/>
    <w:basedOn w:val="Normal"/>
    <w:rsid w:val="00EE6C8D"/>
    <w:pPr>
      <w:pBdr>
        <w:bottom w:val="single" w:sz="4" w:space="0" w:color="auto"/>
        <w:right w:val="single" w:sz="4" w:space="0" w:color="auto"/>
      </w:pBdr>
      <w:spacing w:before="100" w:beforeAutospacing="1" w:after="100" w:afterAutospacing="1"/>
      <w:jc w:val="center"/>
    </w:pPr>
    <w:rPr>
      <w:rFonts w:ascii="Arial" w:hAnsi="Arial" w:cs="Arial"/>
      <w:sz w:val="14"/>
      <w:szCs w:val="14"/>
    </w:rPr>
  </w:style>
  <w:style w:type="paragraph" w:styleId="Title">
    <w:name w:val="Title"/>
    <w:aliases w:val="Dokumententitel"/>
    <w:basedOn w:val="Normal"/>
    <w:next w:val="Normal"/>
    <w:link w:val="TitleChar"/>
    <w:rsid w:val="00AF03E1"/>
    <w:pPr>
      <w:spacing w:after="240"/>
      <w:contextualSpacing/>
      <w:jc w:val="center"/>
    </w:pPr>
    <w:rPr>
      <w:rFonts w:ascii="Arial" w:eastAsiaTheme="majorEastAsia" w:hAnsi="Arial" w:cs="Arial"/>
      <w:b/>
      <w:spacing w:val="-4"/>
      <w:kern w:val="28"/>
      <w:sz w:val="42"/>
      <w:szCs w:val="42"/>
      <w:lang w:val="en-US" w:eastAsia="en-US"/>
    </w:rPr>
  </w:style>
  <w:style w:type="character" w:customStyle="1" w:styleId="TitleChar">
    <w:name w:val="Title Char"/>
    <w:aliases w:val="Dokumententitel Char"/>
    <w:basedOn w:val="DefaultParagraphFont"/>
    <w:link w:val="Title"/>
    <w:rsid w:val="00AF03E1"/>
    <w:rPr>
      <w:rFonts w:ascii="Arial" w:eastAsiaTheme="majorEastAsia" w:hAnsi="Arial" w:cs="Arial"/>
      <w:b/>
      <w:spacing w:val="-4"/>
      <w:kern w:val="28"/>
      <w:sz w:val="42"/>
      <w:szCs w:val="42"/>
      <w:lang w:val="en-US" w:eastAsia="en-US"/>
    </w:rPr>
  </w:style>
  <w:style w:type="character" w:customStyle="1" w:styleId="HeaderChar">
    <w:name w:val="Header Char"/>
    <w:basedOn w:val="DefaultParagraphFont"/>
    <w:link w:val="Header"/>
    <w:uiPriority w:val="99"/>
    <w:rsid w:val="002B53D5"/>
  </w:style>
  <w:style w:type="paragraph" w:customStyle="1" w:styleId="LJTitle1mainDE">
    <w:name w:val="LJ_Title1 (main)_DE"/>
    <w:basedOn w:val="Title"/>
    <w:link w:val="LJTitle1mainDEZchn"/>
    <w:qFormat/>
    <w:rsid w:val="00F00EAB"/>
    <w:pPr>
      <w:spacing w:after="200"/>
      <w:contextualSpacing w:val="0"/>
    </w:pPr>
    <w:rPr>
      <w:sz w:val="36"/>
      <w:lang w:val="de-DE"/>
    </w:rPr>
  </w:style>
  <w:style w:type="paragraph" w:customStyle="1" w:styleId="papersubtitle">
    <w:name w:val="paper subtitle"/>
    <w:link w:val="papersubtitleZchn"/>
    <w:rsid w:val="00AF03E1"/>
    <w:pPr>
      <w:spacing w:after="120" w:line="225" w:lineRule="exact"/>
      <w:ind w:firstLine="369"/>
      <w:jc w:val="center"/>
    </w:pPr>
    <w:rPr>
      <w:rFonts w:eastAsia="MS Mincho"/>
      <w:noProof/>
      <w:sz w:val="28"/>
      <w:szCs w:val="28"/>
      <w:lang w:val="en-US" w:eastAsia="en-US"/>
    </w:rPr>
  </w:style>
  <w:style w:type="character" w:customStyle="1" w:styleId="LJTitle1mainDEZchn">
    <w:name w:val="LJ_Title1 (main)_DE Zchn"/>
    <w:basedOn w:val="TitleChar"/>
    <w:link w:val="LJTitle1mainDE"/>
    <w:rsid w:val="00F00EAB"/>
    <w:rPr>
      <w:rFonts w:ascii="Arial" w:eastAsiaTheme="majorEastAsia" w:hAnsi="Arial" w:cs="Arial"/>
      <w:b/>
      <w:spacing w:val="-4"/>
      <w:kern w:val="28"/>
      <w:sz w:val="36"/>
      <w:szCs w:val="42"/>
      <w:lang w:val="en-US" w:eastAsia="en-US"/>
    </w:rPr>
  </w:style>
  <w:style w:type="paragraph" w:customStyle="1" w:styleId="LJTitle2OptionSubtitleEN">
    <w:name w:val="LJ_Title2 (Option Subtitle)_EN"/>
    <w:basedOn w:val="papersubtitle"/>
    <w:link w:val="LJTitle2OptionSubtitleENZchn"/>
    <w:qFormat/>
    <w:rsid w:val="00644F2E"/>
    <w:pPr>
      <w:spacing w:after="400" w:line="240" w:lineRule="auto"/>
      <w:ind w:firstLine="0"/>
      <w:contextualSpacing/>
    </w:pPr>
    <w:rPr>
      <w:rFonts w:ascii="Arial" w:eastAsiaTheme="majorEastAsia" w:hAnsi="Arial" w:cs="Arial"/>
      <w:bCs/>
      <w:noProof w:val="0"/>
      <w:spacing w:val="-4"/>
      <w:kern w:val="28"/>
      <w:szCs w:val="42"/>
    </w:rPr>
  </w:style>
  <w:style w:type="paragraph" w:customStyle="1" w:styleId="Author0">
    <w:name w:val="Author"/>
    <w:link w:val="AuthorZchn"/>
    <w:rsid w:val="00E32D55"/>
    <w:pPr>
      <w:spacing w:before="360" w:after="40" w:line="225" w:lineRule="exact"/>
      <w:ind w:firstLine="369"/>
      <w:jc w:val="center"/>
    </w:pPr>
    <w:rPr>
      <w:rFonts w:eastAsia="SimSun"/>
      <w:noProof/>
      <w:sz w:val="22"/>
      <w:szCs w:val="22"/>
      <w:lang w:val="en-US" w:eastAsia="en-US"/>
    </w:rPr>
  </w:style>
  <w:style w:type="character" w:customStyle="1" w:styleId="papersubtitleZchn">
    <w:name w:val="paper subtitle Zchn"/>
    <w:basedOn w:val="DefaultParagraphFont"/>
    <w:link w:val="papersubtitle"/>
    <w:rsid w:val="00AF03E1"/>
    <w:rPr>
      <w:rFonts w:eastAsia="MS Mincho"/>
      <w:noProof/>
      <w:sz w:val="28"/>
      <w:szCs w:val="28"/>
      <w:lang w:val="en-US" w:eastAsia="en-US"/>
    </w:rPr>
  </w:style>
  <w:style w:type="character" w:customStyle="1" w:styleId="LJTitle2OptionSubtitleENZchn">
    <w:name w:val="LJ_Title2 (Option Subtitle)_EN Zchn"/>
    <w:basedOn w:val="papersubtitleZchn"/>
    <w:link w:val="LJTitle2OptionSubtitleEN"/>
    <w:rsid w:val="00644F2E"/>
    <w:rPr>
      <w:rFonts w:ascii="Arial" w:eastAsiaTheme="majorEastAsia" w:hAnsi="Arial" w:cs="Arial"/>
      <w:bCs/>
      <w:noProof/>
      <w:spacing w:val="-4"/>
      <w:kern w:val="28"/>
      <w:sz w:val="28"/>
      <w:szCs w:val="42"/>
      <w:lang w:val="en-US" w:eastAsia="en-US"/>
    </w:rPr>
  </w:style>
  <w:style w:type="paragraph" w:customStyle="1" w:styleId="LJAbstrENstep1">
    <w:name w:val="LJ_Abstr.EN (step1)"/>
    <w:basedOn w:val="LJAbstrDEstep1"/>
    <w:link w:val="LJAbstrENstep1Zchn"/>
    <w:qFormat/>
    <w:rsid w:val="00A20703"/>
    <w:rPr>
      <w:lang w:val="en-US"/>
    </w:rPr>
  </w:style>
  <w:style w:type="paragraph" w:customStyle="1" w:styleId="LJAbstrInitialestep2">
    <w:name w:val="LJ_Abstr.Initiale(step2)"/>
    <w:basedOn w:val="LJAbstrDEstep1"/>
    <w:link w:val="LJAbstrInitialestep2Zchn"/>
    <w:qFormat/>
    <w:rsid w:val="00C41252"/>
    <w:pPr>
      <w:keepNext/>
      <w:framePr w:wrap="around" w:vAnchor="text" w:hAnchor="text"/>
      <w:spacing w:after="0" w:line="459" w:lineRule="exact"/>
      <w:ind w:right="34"/>
      <w:textAlignment w:val="baseline"/>
    </w:pPr>
    <w:rPr>
      <w:position w:val="-5"/>
      <w:sz w:val="58"/>
    </w:rPr>
  </w:style>
  <w:style w:type="character" w:customStyle="1" w:styleId="LJAbstrDEstep1Zchn">
    <w:name w:val="LJ_Abstr.DE (step1) Zchn"/>
    <w:basedOn w:val="DefaultParagraphFont"/>
    <w:link w:val="LJAbstrDEstep1"/>
    <w:rsid w:val="009A793A"/>
    <w:rPr>
      <w:b/>
      <w:color w:val="000000"/>
      <w:spacing w:val="-4"/>
    </w:rPr>
  </w:style>
  <w:style w:type="character" w:customStyle="1" w:styleId="LJAbstrInitialestep2Zchn">
    <w:name w:val="LJ_Abstr.Initiale(step2) Zchn"/>
    <w:basedOn w:val="LJAbstrDEstep1Zchn"/>
    <w:link w:val="LJAbstrInitialestep2"/>
    <w:rsid w:val="00C41252"/>
    <w:rPr>
      <w:rFonts w:eastAsia="SimSun"/>
      <w:b/>
      <w:bCs/>
      <w:color w:val="000000"/>
      <w:spacing w:val="-4"/>
      <w:position w:val="-5"/>
      <w:sz w:val="58"/>
      <w:szCs w:val="19"/>
      <w:lang w:val="en-US" w:eastAsia="en-US"/>
    </w:rPr>
  </w:style>
  <w:style w:type="paragraph" w:customStyle="1" w:styleId="figurecaption">
    <w:name w:val="figure caption"/>
    <w:rsid w:val="00F32713"/>
    <w:pPr>
      <w:numPr>
        <w:numId w:val="2"/>
      </w:numPr>
      <w:spacing w:before="80" w:line="225" w:lineRule="exact"/>
      <w:jc w:val="center"/>
    </w:pPr>
    <w:rPr>
      <w:rFonts w:eastAsia="SimSun"/>
      <w:noProof/>
      <w:sz w:val="16"/>
      <w:szCs w:val="16"/>
      <w:lang w:val="en-US" w:eastAsia="en-US"/>
    </w:rPr>
  </w:style>
  <w:style w:type="paragraph" w:customStyle="1" w:styleId="LJFigureDE">
    <w:name w:val="LJ_Figure_DE"/>
    <w:basedOn w:val="Caption"/>
    <w:next w:val="figurecaption"/>
    <w:link w:val="LJFigureDEZchn"/>
    <w:qFormat/>
    <w:rsid w:val="00D52CCE"/>
    <w:pPr>
      <w:numPr>
        <w:numId w:val="8"/>
      </w:numPr>
      <w:tabs>
        <w:tab w:val="clear" w:pos="1004"/>
      </w:tabs>
      <w:spacing w:before="80"/>
      <w:ind w:left="0" w:firstLine="0"/>
      <w:jc w:val="left"/>
    </w:pPr>
  </w:style>
  <w:style w:type="character" w:customStyle="1" w:styleId="CaptionChar">
    <w:name w:val="Caption Char"/>
    <w:basedOn w:val="DefaultParagraphFont"/>
    <w:link w:val="Caption"/>
    <w:rsid w:val="00BC33BC"/>
    <w:rPr>
      <w:bCs/>
      <w:i/>
      <w:sz w:val="18"/>
      <w:szCs w:val="18"/>
      <w:lang w:val="en-US"/>
    </w:rPr>
  </w:style>
  <w:style w:type="character" w:customStyle="1" w:styleId="LJFigureDEZchn">
    <w:name w:val="LJ_Figure_DE Zchn"/>
    <w:basedOn w:val="CaptionChar"/>
    <w:link w:val="LJFigureDE"/>
    <w:rsid w:val="00D52CCE"/>
    <w:rPr>
      <w:bCs/>
      <w:i/>
      <w:sz w:val="18"/>
      <w:szCs w:val="18"/>
      <w:lang w:val="en-US"/>
    </w:rPr>
  </w:style>
  <w:style w:type="paragraph" w:customStyle="1" w:styleId="LJBulletListDE">
    <w:name w:val="LJ_Bullet List_DE"/>
    <w:basedOn w:val="text"/>
    <w:link w:val="LJBulletListDEZchn"/>
    <w:qFormat/>
    <w:rsid w:val="00C46C0F"/>
    <w:pPr>
      <w:numPr>
        <w:numId w:val="4"/>
      </w:numPr>
      <w:spacing w:before="80" w:after="120"/>
      <w:ind w:left="738" w:right="0" w:hanging="369"/>
      <w:jc w:val="left"/>
    </w:pPr>
    <w:rPr>
      <w:lang w:val="de-DE"/>
    </w:rPr>
  </w:style>
  <w:style w:type="paragraph" w:customStyle="1" w:styleId="LJAuthorDE">
    <w:name w:val="LJ_Author_DE"/>
    <w:basedOn w:val="Author0"/>
    <w:link w:val="LJAuthorDEZchn"/>
    <w:qFormat/>
    <w:rsid w:val="00B613C2"/>
    <w:pPr>
      <w:spacing w:before="120" w:after="80" w:line="240" w:lineRule="auto"/>
      <w:ind w:firstLine="0"/>
    </w:pPr>
    <w:rPr>
      <w:rFonts w:ascii="Arial" w:hAnsi="Arial"/>
      <w:i/>
      <w:iCs/>
      <w:noProof w:val="0"/>
      <w:sz w:val="18"/>
      <w:lang w:val="de-DE"/>
    </w:rPr>
  </w:style>
  <w:style w:type="character" w:customStyle="1" w:styleId="LJBulletListDEZchn">
    <w:name w:val="LJ_Bullet List_DE Zchn"/>
    <w:basedOn w:val="textZchn1"/>
    <w:link w:val="LJBulletListDE"/>
    <w:rsid w:val="00C46C0F"/>
    <w:rPr>
      <w:lang w:val="en-US"/>
    </w:rPr>
  </w:style>
  <w:style w:type="paragraph" w:styleId="TableofFigures">
    <w:name w:val="table of figures"/>
    <w:basedOn w:val="Normal"/>
    <w:next w:val="Normal"/>
    <w:uiPriority w:val="99"/>
    <w:rsid w:val="00815F72"/>
    <w:pPr>
      <w:spacing w:after="0"/>
    </w:pPr>
  </w:style>
  <w:style w:type="paragraph" w:customStyle="1" w:styleId="LJCaptionwithwithoutnumberingEN">
    <w:name w:val="LJ_Caption (with/without numbering)_EN"/>
    <w:basedOn w:val="Heading10"/>
    <w:link w:val="LJCaptionwithwithoutnumberingENZchn"/>
    <w:rsid w:val="00B500A2"/>
    <w:pPr>
      <w:numPr>
        <w:numId w:val="0"/>
      </w:numPr>
      <w:tabs>
        <w:tab w:val="clear" w:pos="284"/>
        <w:tab w:val="left" w:pos="0"/>
      </w:tabs>
      <w:spacing w:after="120"/>
    </w:pPr>
  </w:style>
  <w:style w:type="paragraph" w:customStyle="1" w:styleId="LJ1HeadlineEN">
    <w:name w:val="LJ 1Headline_EN"/>
    <w:basedOn w:val="LJCaptionwithwithoutnumberingEN"/>
    <w:link w:val="LJ1HeadlineENZchn"/>
    <w:rsid w:val="00094239"/>
    <w:pPr>
      <w:numPr>
        <w:numId w:val="6"/>
      </w:numPr>
      <w:spacing w:before="400" w:after="200" w:line="240" w:lineRule="auto"/>
      <w:ind w:left="238" w:hanging="238"/>
      <w:jc w:val="left"/>
    </w:pPr>
    <w:rPr>
      <w:noProof w:val="0"/>
    </w:rPr>
  </w:style>
  <w:style w:type="character" w:customStyle="1" w:styleId="Heading1Char">
    <w:name w:val="Heading 1 Char"/>
    <w:basedOn w:val="DefaultParagraphFont"/>
    <w:link w:val="Heading10"/>
    <w:rsid w:val="00B500A2"/>
    <w:rPr>
      <w:rFonts w:eastAsia="SimSun"/>
      <w:b/>
      <w:smallCaps/>
      <w:noProof/>
      <w:szCs w:val="19"/>
      <w:lang w:val="en-US" w:eastAsia="en-US"/>
    </w:rPr>
  </w:style>
  <w:style w:type="character" w:customStyle="1" w:styleId="LJCaptionwithwithoutnumberingENZchn">
    <w:name w:val="LJ_Caption (with/without numbering)_EN Zchn"/>
    <w:basedOn w:val="Heading1Char"/>
    <w:link w:val="LJCaptionwithwithoutnumberingEN"/>
    <w:rsid w:val="00B500A2"/>
    <w:rPr>
      <w:rFonts w:eastAsia="SimSun"/>
      <w:b/>
      <w:smallCaps/>
      <w:noProof/>
      <w:szCs w:val="19"/>
      <w:lang w:val="en-US" w:eastAsia="en-US"/>
    </w:rPr>
  </w:style>
  <w:style w:type="character" w:customStyle="1" w:styleId="LJ1HeadlineENZchn">
    <w:name w:val="LJ 1Headline_EN Zchn"/>
    <w:basedOn w:val="LJCaptionwithwithoutnumberingENZchn"/>
    <w:link w:val="LJ1HeadlineEN"/>
    <w:rsid w:val="00094239"/>
    <w:rPr>
      <w:rFonts w:eastAsia="SimSun"/>
      <w:b/>
      <w:smallCaps/>
      <w:noProof/>
      <w:szCs w:val="19"/>
      <w:lang w:val="en-US" w:eastAsia="en-US"/>
    </w:rPr>
  </w:style>
  <w:style w:type="paragraph" w:customStyle="1" w:styleId="LJTextoEohneEinzug">
    <w:name w:val="LJ_Text_oE (ohne Einzug)"/>
    <w:basedOn w:val="text"/>
    <w:link w:val="LJTextoEohneEinzugZchn"/>
    <w:qFormat/>
    <w:rsid w:val="00AE5AE8"/>
  </w:style>
  <w:style w:type="character" w:customStyle="1" w:styleId="LJTextoEohneEinzugZchn">
    <w:name w:val="LJ_Text_oE (ohne Einzug) Zchn"/>
    <w:basedOn w:val="textZchn1"/>
    <w:link w:val="LJTextoEohneEinzug"/>
    <w:rsid w:val="00AE5AE8"/>
    <w:rPr>
      <w:lang w:val="en-US"/>
    </w:rPr>
  </w:style>
  <w:style w:type="character" w:styleId="FootnoteReference">
    <w:name w:val="footnote reference"/>
    <w:basedOn w:val="DefaultParagraphFont"/>
    <w:rsid w:val="008C3BDE"/>
    <w:rPr>
      <w:vertAlign w:val="superscript"/>
    </w:rPr>
  </w:style>
  <w:style w:type="paragraph" w:customStyle="1" w:styleId="Titel2">
    <w:name w:val="Titel2"/>
    <w:basedOn w:val="Normal"/>
    <w:next w:val="Normal"/>
    <w:rsid w:val="008C3BDE"/>
    <w:pPr>
      <w:spacing w:after="240"/>
      <w:jc w:val="left"/>
      <w:outlineLvl w:val="0"/>
    </w:pPr>
    <w:rPr>
      <w:b/>
      <w:bCs/>
      <w:sz w:val="36"/>
      <w:szCs w:val="36"/>
    </w:rPr>
  </w:style>
  <w:style w:type="character" w:customStyle="1" w:styleId="BalloonTextChar">
    <w:name w:val="Balloon Text Char"/>
    <w:basedOn w:val="DefaultParagraphFont"/>
    <w:link w:val="BalloonText"/>
    <w:uiPriority w:val="99"/>
    <w:semiHidden/>
    <w:rsid w:val="008C3BDE"/>
    <w:rPr>
      <w:rFonts w:ascii="Tahoma" w:hAnsi="Tahoma" w:cs="Tahoma"/>
      <w:sz w:val="16"/>
      <w:szCs w:val="16"/>
    </w:rPr>
  </w:style>
  <w:style w:type="paragraph" w:customStyle="1" w:styleId="abstractDE">
    <w:name w:val="abstractDE"/>
    <w:basedOn w:val="Normal"/>
    <w:next w:val="Normal"/>
    <w:rsid w:val="008C3BDE"/>
    <w:pPr>
      <w:spacing w:before="220" w:after="0"/>
      <w:ind w:firstLine="709"/>
    </w:pPr>
    <w:rPr>
      <w:b/>
      <w:bCs/>
    </w:rPr>
  </w:style>
  <w:style w:type="character" w:styleId="CommentReference">
    <w:name w:val="annotation reference"/>
    <w:basedOn w:val="DefaultParagraphFont"/>
    <w:uiPriority w:val="99"/>
    <w:unhideWhenUsed/>
    <w:rsid w:val="008C3BDE"/>
    <w:rPr>
      <w:sz w:val="16"/>
      <w:szCs w:val="16"/>
    </w:rPr>
  </w:style>
  <w:style w:type="paragraph" w:styleId="CommentText">
    <w:name w:val="annotation text"/>
    <w:basedOn w:val="Normal"/>
    <w:link w:val="CommentTextChar"/>
    <w:uiPriority w:val="99"/>
    <w:unhideWhenUsed/>
    <w:rsid w:val="008C3BDE"/>
    <w:pPr>
      <w:spacing w:after="0"/>
      <w:jc w:val="left"/>
    </w:pPr>
    <w:rPr>
      <w:rFonts w:eastAsia="SimSun"/>
      <w:lang w:val="en-US" w:eastAsia="zh-CN"/>
    </w:rPr>
  </w:style>
  <w:style w:type="character" w:customStyle="1" w:styleId="CommentTextChar">
    <w:name w:val="Comment Text Char"/>
    <w:basedOn w:val="DefaultParagraphFont"/>
    <w:link w:val="CommentText"/>
    <w:uiPriority w:val="99"/>
    <w:rsid w:val="008C3BDE"/>
    <w:rPr>
      <w:rFonts w:eastAsia="SimSun"/>
      <w:lang w:val="en-US" w:eastAsia="zh-CN"/>
    </w:rPr>
  </w:style>
  <w:style w:type="paragraph" w:styleId="CommentSubject">
    <w:name w:val="annotation subject"/>
    <w:basedOn w:val="CommentText"/>
    <w:next w:val="CommentText"/>
    <w:link w:val="CommentSubjectChar"/>
    <w:uiPriority w:val="99"/>
    <w:unhideWhenUsed/>
    <w:rsid w:val="008C3BDE"/>
    <w:rPr>
      <w:b/>
      <w:bCs/>
    </w:rPr>
  </w:style>
  <w:style w:type="character" w:customStyle="1" w:styleId="CommentSubjectChar">
    <w:name w:val="Comment Subject Char"/>
    <w:basedOn w:val="CommentTextChar"/>
    <w:link w:val="CommentSubject"/>
    <w:uiPriority w:val="99"/>
    <w:rsid w:val="008C3BDE"/>
    <w:rPr>
      <w:rFonts w:eastAsia="SimSun"/>
      <w:b/>
      <w:bCs/>
      <w:lang w:val="en-US" w:eastAsia="zh-CN"/>
    </w:rPr>
  </w:style>
  <w:style w:type="character" w:customStyle="1" w:styleId="FooterChar">
    <w:name w:val="Footer Char"/>
    <w:basedOn w:val="DefaultParagraphFont"/>
    <w:link w:val="Footer"/>
    <w:uiPriority w:val="99"/>
    <w:rsid w:val="008C3BDE"/>
  </w:style>
  <w:style w:type="character" w:customStyle="1" w:styleId="BodyTextChar">
    <w:name w:val="Body Text Char"/>
    <w:aliases w:val="LJ_Body_DE Char"/>
    <w:basedOn w:val="DefaultParagraphFont"/>
    <w:link w:val="BodyText"/>
    <w:rsid w:val="00000356"/>
    <w:rPr>
      <w:color w:val="000000"/>
      <w:spacing w:val="-1"/>
      <w:lang w:eastAsia="zh-CN"/>
    </w:rPr>
  </w:style>
  <w:style w:type="paragraph" w:customStyle="1" w:styleId="LJKeywordsKeywords">
    <w:name w:val="LJ_Keywords [Keywords: ..."/>
    <w:aliases w:val="...,...]"/>
    <w:basedOn w:val="BodyText"/>
    <w:rsid w:val="001A05DF"/>
  </w:style>
  <w:style w:type="paragraph" w:customStyle="1" w:styleId="LJ2HeadlineDE">
    <w:name w:val="LJ_2Headline_DE"/>
    <w:basedOn w:val="LJ1HeadlineEN"/>
    <w:link w:val="LJ2HeadlineDEZchn"/>
    <w:qFormat/>
    <w:rsid w:val="002066C6"/>
    <w:pPr>
      <w:numPr>
        <w:ilvl w:val="1"/>
      </w:numPr>
      <w:spacing w:before="200"/>
      <w:ind w:left="369" w:hanging="369"/>
    </w:pPr>
    <w:rPr>
      <w:lang w:val="de-DE"/>
    </w:rPr>
  </w:style>
  <w:style w:type="paragraph" w:customStyle="1" w:styleId="LJ3HeadlineDE">
    <w:name w:val="LJ_3Headline_DE"/>
    <w:basedOn w:val="LJ2HeadlineDE"/>
    <w:link w:val="LJ3HeadlineDEZchn"/>
    <w:qFormat/>
    <w:rsid w:val="00397856"/>
    <w:pPr>
      <w:numPr>
        <w:ilvl w:val="2"/>
      </w:numPr>
      <w:ind w:left="567" w:hanging="567"/>
    </w:pPr>
  </w:style>
  <w:style w:type="character" w:customStyle="1" w:styleId="LJ2HeadlineDEZchn">
    <w:name w:val="LJ_2Headline_DE Zchn"/>
    <w:basedOn w:val="LJ1HeadlineENZchn"/>
    <w:link w:val="LJ2HeadlineDE"/>
    <w:rsid w:val="002066C6"/>
    <w:rPr>
      <w:rFonts w:eastAsia="SimSun"/>
      <w:b/>
      <w:smallCaps/>
      <w:noProof/>
      <w:szCs w:val="19"/>
      <w:lang w:val="en-US" w:eastAsia="en-US"/>
    </w:rPr>
  </w:style>
  <w:style w:type="character" w:customStyle="1" w:styleId="LJ3HeadlineDEZchn">
    <w:name w:val="LJ_3Headline_DE Zchn"/>
    <w:basedOn w:val="LJ2HeadlineDEZchn"/>
    <w:link w:val="LJ3HeadlineDE"/>
    <w:rsid w:val="00397856"/>
    <w:rPr>
      <w:rFonts w:eastAsia="SimSun"/>
      <w:b/>
      <w:smallCaps/>
      <w:noProof/>
      <w:szCs w:val="19"/>
      <w:lang w:val="en-US" w:eastAsia="en-US"/>
    </w:rPr>
  </w:style>
  <w:style w:type="paragraph" w:styleId="ListParagraph">
    <w:name w:val="List Paragraph"/>
    <w:basedOn w:val="Normal"/>
    <w:uiPriority w:val="34"/>
    <w:qFormat/>
    <w:rsid w:val="00324207"/>
    <w:pPr>
      <w:ind w:left="720"/>
      <w:contextualSpacing/>
    </w:pPr>
  </w:style>
  <w:style w:type="paragraph" w:customStyle="1" w:styleId="LJSchlsselwrterDE">
    <w:name w:val="LJ_Schlüsselwörter_DE"/>
    <w:basedOn w:val="Normal"/>
    <w:link w:val="LJSchlsselwrterDEZchn"/>
    <w:qFormat/>
    <w:rsid w:val="009A793A"/>
    <w:pPr>
      <w:tabs>
        <w:tab w:val="left" w:pos="1276"/>
      </w:tabs>
      <w:spacing w:after="400"/>
    </w:pPr>
    <w:rPr>
      <w:rFonts w:eastAsia="SimSun"/>
      <w:bCs/>
      <w:i/>
      <w:sz w:val="18"/>
      <w:szCs w:val="18"/>
      <w:lang w:eastAsia="en-US"/>
    </w:rPr>
  </w:style>
  <w:style w:type="paragraph" w:customStyle="1" w:styleId="LJKeywordsEN">
    <w:name w:val="LJ_Keywords_EN"/>
    <w:basedOn w:val="LJSchlsselwrterDE"/>
    <w:link w:val="LJKeywordsENZchn"/>
    <w:qFormat/>
    <w:rsid w:val="009A793A"/>
    <w:rPr>
      <w:lang w:val="en-US"/>
    </w:rPr>
  </w:style>
  <w:style w:type="character" w:customStyle="1" w:styleId="LJSchlsselwrterDEZchn">
    <w:name w:val="LJ_Schlüsselwörter_DE Zchn"/>
    <w:basedOn w:val="DefaultParagraphFont"/>
    <w:link w:val="LJSchlsselwrterDE"/>
    <w:rsid w:val="009A793A"/>
    <w:rPr>
      <w:rFonts w:eastAsia="SimSun"/>
      <w:bCs/>
      <w:i/>
      <w:sz w:val="18"/>
      <w:szCs w:val="18"/>
      <w:lang w:eastAsia="en-US"/>
    </w:rPr>
  </w:style>
  <w:style w:type="character" w:customStyle="1" w:styleId="LJAbstrENstep1Zchn">
    <w:name w:val="LJ_Abstr.EN (step1) Zchn"/>
    <w:basedOn w:val="LJAbstrDEstep1Zchn"/>
    <w:link w:val="LJAbstrENstep1"/>
    <w:rsid w:val="00A20703"/>
    <w:rPr>
      <w:b/>
      <w:color w:val="000000"/>
      <w:spacing w:val="-4"/>
      <w:lang w:val="en-US"/>
    </w:rPr>
  </w:style>
  <w:style w:type="character" w:customStyle="1" w:styleId="LJKeywordsENZchn">
    <w:name w:val="LJ_Keywords_EN Zchn"/>
    <w:basedOn w:val="LJSchlsselwrterDEZchn"/>
    <w:link w:val="LJKeywordsEN"/>
    <w:rsid w:val="009A793A"/>
    <w:rPr>
      <w:rFonts w:eastAsia="SimSun"/>
      <w:bCs/>
      <w:i/>
      <w:sz w:val="18"/>
      <w:szCs w:val="18"/>
      <w:lang w:val="en-US" w:eastAsia="en-US"/>
    </w:rPr>
  </w:style>
  <w:style w:type="paragraph" w:styleId="NoSpacing">
    <w:name w:val="No Spacing"/>
    <w:link w:val="NoSpacingChar"/>
    <w:uiPriority w:val="1"/>
    <w:rsid w:val="00125901"/>
    <w:pPr>
      <w:spacing w:after="0"/>
      <w:jc w:val="left"/>
    </w:pPr>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125901"/>
    <w:rPr>
      <w:rFonts w:asciiTheme="minorHAnsi" w:eastAsiaTheme="minorEastAsia" w:hAnsiTheme="minorHAnsi" w:cstheme="minorBidi"/>
      <w:sz w:val="22"/>
      <w:szCs w:val="22"/>
      <w:lang w:eastAsia="en-US"/>
    </w:rPr>
  </w:style>
  <w:style w:type="paragraph" w:customStyle="1" w:styleId="LJTableDE">
    <w:name w:val="LJ_Table_DE"/>
    <w:basedOn w:val="LJFigureDE"/>
    <w:link w:val="LJTableDEZchn"/>
    <w:qFormat/>
    <w:rsid w:val="00114005"/>
    <w:pPr>
      <w:numPr>
        <w:numId w:val="12"/>
      </w:numPr>
      <w:tabs>
        <w:tab w:val="clear" w:pos="1134"/>
        <w:tab w:val="left" w:pos="851"/>
      </w:tabs>
      <w:ind w:left="0" w:firstLine="0"/>
    </w:pPr>
    <w:rPr>
      <w:rFonts w:eastAsia="SimSun"/>
      <w:lang w:val="de-DE" w:eastAsia="zh-CN"/>
    </w:rPr>
  </w:style>
  <w:style w:type="numbering" w:customStyle="1" w:styleId="Formatvorlage1">
    <w:name w:val="Formatvorlage1"/>
    <w:uiPriority w:val="99"/>
    <w:rsid w:val="00377738"/>
    <w:pPr>
      <w:numPr>
        <w:numId w:val="9"/>
      </w:numPr>
    </w:pPr>
  </w:style>
  <w:style w:type="character" w:customStyle="1" w:styleId="LJTableDEZchn">
    <w:name w:val="LJ_Table_DE Zchn"/>
    <w:basedOn w:val="LJFigureDEZchn"/>
    <w:link w:val="LJTableDE"/>
    <w:rsid w:val="00114005"/>
    <w:rPr>
      <w:rFonts w:eastAsia="SimSun"/>
      <w:bCs/>
      <w:i/>
      <w:sz w:val="18"/>
      <w:szCs w:val="18"/>
      <w:lang w:val="en-US" w:eastAsia="zh-CN"/>
    </w:rPr>
  </w:style>
  <w:style w:type="numbering" w:customStyle="1" w:styleId="Tabellenberschrift1">
    <w:name w:val="Tabellenüberschrift1"/>
    <w:uiPriority w:val="99"/>
    <w:rsid w:val="00377738"/>
    <w:pPr>
      <w:numPr>
        <w:numId w:val="10"/>
      </w:numPr>
    </w:pPr>
  </w:style>
  <w:style w:type="numbering" w:customStyle="1" w:styleId="Tabelle1">
    <w:name w:val="Tabelle1"/>
    <w:uiPriority w:val="99"/>
    <w:rsid w:val="004018C8"/>
    <w:pPr>
      <w:numPr>
        <w:numId w:val="11"/>
      </w:numPr>
    </w:pPr>
  </w:style>
  <w:style w:type="paragraph" w:customStyle="1" w:styleId="LJTabReferenceDE">
    <w:name w:val="LJ_TabReference_DE"/>
    <w:basedOn w:val="BodyText"/>
    <w:link w:val="LJTabReferenceDEZchn"/>
    <w:qFormat/>
    <w:rsid w:val="00B07970"/>
    <w:pPr>
      <w:jc w:val="right"/>
    </w:pPr>
    <w:rPr>
      <w:rFonts w:ascii="Arial" w:hAnsi="Arial" w:cs="Arial"/>
      <w:sz w:val="12"/>
    </w:rPr>
  </w:style>
  <w:style w:type="character" w:customStyle="1" w:styleId="LJTabReferenceDEZchn">
    <w:name w:val="LJ_TabReference_DE Zchn"/>
    <w:basedOn w:val="BodyTextChar"/>
    <w:link w:val="LJTabReferenceDE"/>
    <w:rsid w:val="00B07970"/>
    <w:rPr>
      <w:rFonts w:ascii="Arial" w:hAnsi="Arial" w:cs="Arial"/>
      <w:color w:val="000000"/>
      <w:spacing w:val="-1"/>
      <w:sz w:val="12"/>
      <w:lang w:eastAsia="zh-CN"/>
    </w:rPr>
  </w:style>
  <w:style w:type="paragraph" w:customStyle="1" w:styleId="LJAuthorNameDE">
    <w:name w:val="LJ_AuthorName_DE"/>
    <w:basedOn w:val="LJAuthorDE"/>
    <w:link w:val="LJAuthorNameDEZchn"/>
    <w:qFormat/>
    <w:rsid w:val="00F00EAB"/>
    <w:pPr>
      <w:spacing w:before="240" w:after="160"/>
    </w:pPr>
    <w:rPr>
      <w:rFonts w:cs="Arial"/>
      <w:b/>
    </w:rPr>
  </w:style>
  <w:style w:type="character" w:customStyle="1" w:styleId="AuthorZchn">
    <w:name w:val="Author Zchn"/>
    <w:basedOn w:val="DefaultParagraphFont"/>
    <w:link w:val="Author0"/>
    <w:rsid w:val="00AA689D"/>
    <w:rPr>
      <w:rFonts w:eastAsia="SimSun"/>
      <w:noProof/>
      <w:sz w:val="22"/>
      <w:szCs w:val="22"/>
      <w:lang w:val="en-US" w:eastAsia="en-US"/>
    </w:rPr>
  </w:style>
  <w:style w:type="character" w:customStyle="1" w:styleId="LJAuthorDEZchn">
    <w:name w:val="LJ_Author_DE Zchn"/>
    <w:basedOn w:val="AuthorZchn"/>
    <w:link w:val="LJAuthorDE"/>
    <w:rsid w:val="00AA689D"/>
    <w:rPr>
      <w:rFonts w:ascii="Arial" w:eastAsia="SimSun" w:hAnsi="Arial"/>
      <w:i/>
      <w:iCs/>
      <w:noProof/>
      <w:sz w:val="18"/>
      <w:szCs w:val="22"/>
      <w:lang w:val="en-US" w:eastAsia="en-US"/>
    </w:rPr>
  </w:style>
  <w:style w:type="character" w:customStyle="1" w:styleId="LJAuthorNameDEZchn">
    <w:name w:val="LJ_AuthorName_DE Zchn"/>
    <w:basedOn w:val="LJAuthorDEZchn"/>
    <w:link w:val="LJAuthorNameDE"/>
    <w:rsid w:val="00F00EAB"/>
    <w:rPr>
      <w:rFonts w:ascii="Arial" w:eastAsia="SimSun" w:hAnsi="Arial" w:cs="Arial"/>
      <w:b/>
      <w:i/>
      <w:iCs/>
      <w:noProof/>
      <w:sz w:val="18"/>
      <w:szCs w:val="22"/>
      <w:lang w:val="en-US" w:eastAsia="en-US"/>
    </w:rPr>
  </w:style>
  <w:style w:type="paragraph" w:customStyle="1" w:styleId="LJ1HeadlineDE">
    <w:name w:val="LJ 1Headline_DE"/>
    <w:basedOn w:val="LJCaptionwithwithoutnumberingEN"/>
    <w:link w:val="LJ1HeadlineDEZchn"/>
    <w:rsid w:val="00B51BDF"/>
    <w:pPr>
      <w:spacing w:before="400" w:after="200" w:line="240" w:lineRule="auto"/>
      <w:ind w:left="738" w:hanging="369"/>
      <w:jc w:val="left"/>
    </w:pPr>
  </w:style>
  <w:style w:type="character" w:customStyle="1" w:styleId="LJ1HeadlineDEZchn">
    <w:name w:val="LJ 1Headline_DE Zchn"/>
    <w:basedOn w:val="LJCaptionwithwithoutnumberingENZchn"/>
    <w:link w:val="LJ1HeadlineDE"/>
    <w:rsid w:val="00B51BDF"/>
    <w:rPr>
      <w:rFonts w:eastAsia="SimSun"/>
      <w:b/>
      <w:smallCaps/>
      <w:noProof/>
      <w:szCs w:val="19"/>
      <w:lang w:val="en-US" w:eastAsia="en-US"/>
    </w:rPr>
  </w:style>
  <w:style w:type="paragraph" w:customStyle="1" w:styleId="LJ2HeadlineDE0">
    <w:name w:val="LJ 2Headline_DE"/>
    <w:basedOn w:val="LJ1HeadlineDE"/>
    <w:rsid w:val="00B51BDF"/>
    <w:pPr>
      <w:spacing w:before="200"/>
      <w:ind w:left="1021" w:hanging="652"/>
    </w:pPr>
  </w:style>
  <w:style w:type="paragraph" w:customStyle="1" w:styleId="LJ3HeadlineDE0">
    <w:name w:val="LJ 3Headline_DE"/>
    <w:basedOn w:val="LJ2HeadlineDE0"/>
    <w:rsid w:val="00B51BDF"/>
  </w:style>
  <w:style w:type="paragraph" w:customStyle="1" w:styleId="LJ1HeadlineDE0">
    <w:name w:val="LJ_1Headline_DE"/>
    <w:basedOn w:val="LJ1HeadlineEN"/>
    <w:qFormat/>
    <w:rsid w:val="003B0579"/>
    <w:pPr>
      <w:ind w:left="369" w:hanging="369"/>
    </w:pPr>
    <w:rPr>
      <w:spacing w:val="-2"/>
      <w:lang w:val="de-DE"/>
    </w:rPr>
  </w:style>
  <w:style w:type="character" w:styleId="UnresolvedMention">
    <w:name w:val="Unresolved Mention"/>
    <w:basedOn w:val="DefaultParagraphFont"/>
    <w:uiPriority w:val="99"/>
    <w:semiHidden/>
    <w:unhideWhenUsed/>
    <w:rsid w:val="00EC4D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43985502">
      <w:bodyDiv w:val="1"/>
      <w:marLeft w:val="0"/>
      <w:marRight w:val="0"/>
      <w:marTop w:val="0"/>
      <w:marBottom w:val="0"/>
      <w:divBdr>
        <w:top w:val="none" w:sz="0" w:space="0" w:color="auto"/>
        <w:left w:val="none" w:sz="0" w:space="0" w:color="auto"/>
        <w:bottom w:val="none" w:sz="0" w:space="0" w:color="auto"/>
        <w:right w:val="none" w:sz="0" w:space="0" w:color="auto"/>
      </w:divBdr>
    </w:div>
    <w:div w:id="62021840">
      <w:bodyDiv w:val="1"/>
      <w:marLeft w:val="0"/>
      <w:marRight w:val="0"/>
      <w:marTop w:val="0"/>
      <w:marBottom w:val="0"/>
      <w:divBdr>
        <w:top w:val="none" w:sz="0" w:space="0" w:color="auto"/>
        <w:left w:val="none" w:sz="0" w:space="0" w:color="auto"/>
        <w:bottom w:val="none" w:sz="0" w:space="0" w:color="auto"/>
        <w:right w:val="none" w:sz="0" w:space="0" w:color="auto"/>
      </w:divBdr>
    </w:div>
    <w:div w:id="127627202">
      <w:bodyDiv w:val="1"/>
      <w:marLeft w:val="0"/>
      <w:marRight w:val="0"/>
      <w:marTop w:val="0"/>
      <w:marBottom w:val="0"/>
      <w:divBdr>
        <w:top w:val="none" w:sz="0" w:space="0" w:color="auto"/>
        <w:left w:val="none" w:sz="0" w:space="0" w:color="auto"/>
        <w:bottom w:val="none" w:sz="0" w:space="0" w:color="auto"/>
        <w:right w:val="none" w:sz="0" w:space="0" w:color="auto"/>
      </w:divBdr>
    </w:div>
    <w:div w:id="185410990">
      <w:bodyDiv w:val="1"/>
      <w:marLeft w:val="0"/>
      <w:marRight w:val="0"/>
      <w:marTop w:val="0"/>
      <w:marBottom w:val="0"/>
      <w:divBdr>
        <w:top w:val="none" w:sz="0" w:space="0" w:color="auto"/>
        <w:left w:val="none" w:sz="0" w:space="0" w:color="auto"/>
        <w:bottom w:val="none" w:sz="0" w:space="0" w:color="auto"/>
        <w:right w:val="none" w:sz="0" w:space="0" w:color="auto"/>
      </w:divBdr>
    </w:div>
    <w:div w:id="195042642">
      <w:bodyDiv w:val="1"/>
      <w:marLeft w:val="0"/>
      <w:marRight w:val="0"/>
      <w:marTop w:val="0"/>
      <w:marBottom w:val="0"/>
      <w:divBdr>
        <w:top w:val="none" w:sz="0" w:space="0" w:color="auto"/>
        <w:left w:val="none" w:sz="0" w:space="0" w:color="auto"/>
        <w:bottom w:val="none" w:sz="0" w:space="0" w:color="auto"/>
        <w:right w:val="none" w:sz="0" w:space="0" w:color="auto"/>
      </w:divBdr>
    </w:div>
    <w:div w:id="305278697">
      <w:bodyDiv w:val="1"/>
      <w:marLeft w:val="0"/>
      <w:marRight w:val="0"/>
      <w:marTop w:val="0"/>
      <w:marBottom w:val="0"/>
      <w:divBdr>
        <w:top w:val="none" w:sz="0" w:space="0" w:color="auto"/>
        <w:left w:val="none" w:sz="0" w:space="0" w:color="auto"/>
        <w:bottom w:val="none" w:sz="0" w:space="0" w:color="auto"/>
        <w:right w:val="none" w:sz="0" w:space="0" w:color="auto"/>
      </w:divBdr>
    </w:div>
    <w:div w:id="314333197">
      <w:bodyDiv w:val="1"/>
      <w:marLeft w:val="0"/>
      <w:marRight w:val="0"/>
      <w:marTop w:val="0"/>
      <w:marBottom w:val="0"/>
      <w:divBdr>
        <w:top w:val="none" w:sz="0" w:space="0" w:color="auto"/>
        <w:left w:val="none" w:sz="0" w:space="0" w:color="auto"/>
        <w:bottom w:val="none" w:sz="0" w:space="0" w:color="auto"/>
        <w:right w:val="none" w:sz="0" w:space="0" w:color="auto"/>
      </w:divBdr>
    </w:div>
    <w:div w:id="326174687">
      <w:bodyDiv w:val="1"/>
      <w:marLeft w:val="0"/>
      <w:marRight w:val="0"/>
      <w:marTop w:val="0"/>
      <w:marBottom w:val="0"/>
      <w:divBdr>
        <w:top w:val="none" w:sz="0" w:space="0" w:color="auto"/>
        <w:left w:val="none" w:sz="0" w:space="0" w:color="auto"/>
        <w:bottom w:val="none" w:sz="0" w:space="0" w:color="auto"/>
        <w:right w:val="none" w:sz="0" w:space="0" w:color="auto"/>
      </w:divBdr>
    </w:div>
    <w:div w:id="329912637">
      <w:bodyDiv w:val="1"/>
      <w:marLeft w:val="0"/>
      <w:marRight w:val="0"/>
      <w:marTop w:val="0"/>
      <w:marBottom w:val="0"/>
      <w:divBdr>
        <w:top w:val="none" w:sz="0" w:space="0" w:color="auto"/>
        <w:left w:val="none" w:sz="0" w:space="0" w:color="auto"/>
        <w:bottom w:val="none" w:sz="0" w:space="0" w:color="auto"/>
        <w:right w:val="none" w:sz="0" w:space="0" w:color="auto"/>
      </w:divBdr>
    </w:div>
    <w:div w:id="334117788">
      <w:bodyDiv w:val="1"/>
      <w:marLeft w:val="0"/>
      <w:marRight w:val="0"/>
      <w:marTop w:val="0"/>
      <w:marBottom w:val="0"/>
      <w:divBdr>
        <w:top w:val="none" w:sz="0" w:space="0" w:color="auto"/>
        <w:left w:val="none" w:sz="0" w:space="0" w:color="auto"/>
        <w:bottom w:val="none" w:sz="0" w:space="0" w:color="auto"/>
        <w:right w:val="none" w:sz="0" w:space="0" w:color="auto"/>
      </w:divBdr>
    </w:div>
    <w:div w:id="342826556">
      <w:bodyDiv w:val="1"/>
      <w:marLeft w:val="0"/>
      <w:marRight w:val="0"/>
      <w:marTop w:val="0"/>
      <w:marBottom w:val="0"/>
      <w:divBdr>
        <w:top w:val="none" w:sz="0" w:space="0" w:color="auto"/>
        <w:left w:val="none" w:sz="0" w:space="0" w:color="auto"/>
        <w:bottom w:val="none" w:sz="0" w:space="0" w:color="auto"/>
        <w:right w:val="none" w:sz="0" w:space="0" w:color="auto"/>
      </w:divBdr>
    </w:div>
    <w:div w:id="362905035">
      <w:bodyDiv w:val="1"/>
      <w:marLeft w:val="0"/>
      <w:marRight w:val="0"/>
      <w:marTop w:val="0"/>
      <w:marBottom w:val="0"/>
      <w:divBdr>
        <w:top w:val="none" w:sz="0" w:space="0" w:color="auto"/>
        <w:left w:val="none" w:sz="0" w:space="0" w:color="auto"/>
        <w:bottom w:val="none" w:sz="0" w:space="0" w:color="auto"/>
        <w:right w:val="none" w:sz="0" w:space="0" w:color="auto"/>
      </w:divBdr>
    </w:div>
    <w:div w:id="408500009">
      <w:bodyDiv w:val="1"/>
      <w:marLeft w:val="0"/>
      <w:marRight w:val="0"/>
      <w:marTop w:val="0"/>
      <w:marBottom w:val="0"/>
      <w:divBdr>
        <w:top w:val="none" w:sz="0" w:space="0" w:color="auto"/>
        <w:left w:val="none" w:sz="0" w:space="0" w:color="auto"/>
        <w:bottom w:val="none" w:sz="0" w:space="0" w:color="auto"/>
        <w:right w:val="none" w:sz="0" w:space="0" w:color="auto"/>
      </w:divBdr>
    </w:div>
    <w:div w:id="430319276">
      <w:bodyDiv w:val="1"/>
      <w:marLeft w:val="0"/>
      <w:marRight w:val="0"/>
      <w:marTop w:val="0"/>
      <w:marBottom w:val="0"/>
      <w:divBdr>
        <w:top w:val="none" w:sz="0" w:space="0" w:color="auto"/>
        <w:left w:val="none" w:sz="0" w:space="0" w:color="auto"/>
        <w:bottom w:val="none" w:sz="0" w:space="0" w:color="auto"/>
        <w:right w:val="none" w:sz="0" w:space="0" w:color="auto"/>
      </w:divBdr>
    </w:div>
    <w:div w:id="525682861">
      <w:bodyDiv w:val="1"/>
      <w:marLeft w:val="0"/>
      <w:marRight w:val="0"/>
      <w:marTop w:val="0"/>
      <w:marBottom w:val="0"/>
      <w:divBdr>
        <w:top w:val="none" w:sz="0" w:space="0" w:color="auto"/>
        <w:left w:val="none" w:sz="0" w:space="0" w:color="auto"/>
        <w:bottom w:val="none" w:sz="0" w:space="0" w:color="auto"/>
        <w:right w:val="none" w:sz="0" w:space="0" w:color="auto"/>
      </w:divBdr>
    </w:div>
    <w:div w:id="601107849">
      <w:bodyDiv w:val="1"/>
      <w:marLeft w:val="0"/>
      <w:marRight w:val="0"/>
      <w:marTop w:val="0"/>
      <w:marBottom w:val="0"/>
      <w:divBdr>
        <w:top w:val="none" w:sz="0" w:space="0" w:color="auto"/>
        <w:left w:val="none" w:sz="0" w:space="0" w:color="auto"/>
        <w:bottom w:val="none" w:sz="0" w:space="0" w:color="auto"/>
        <w:right w:val="none" w:sz="0" w:space="0" w:color="auto"/>
      </w:divBdr>
    </w:div>
    <w:div w:id="653222234">
      <w:bodyDiv w:val="1"/>
      <w:marLeft w:val="0"/>
      <w:marRight w:val="0"/>
      <w:marTop w:val="0"/>
      <w:marBottom w:val="0"/>
      <w:divBdr>
        <w:top w:val="none" w:sz="0" w:space="0" w:color="auto"/>
        <w:left w:val="none" w:sz="0" w:space="0" w:color="auto"/>
        <w:bottom w:val="none" w:sz="0" w:space="0" w:color="auto"/>
        <w:right w:val="none" w:sz="0" w:space="0" w:color="auto"/>
      </w:divBdr>
    </w:div>
    <w:div w:id="723916627">
      <w:bodyDiv w:val="1"/>
      <w:marLeft w:val="0"/>
      <w:marRight w:val="0"/>
      <w:marTop w:val="0"/>
      <w:marBottom w:val="0"/>
      <w:divBdr>
        <w:top w:val="none" w:sz="0" w:space="0" w:color="auto"/>
        <w:left w:val="none" w:sz="0" w:space="0" w:color="auto"/>
        <w:bottom w:val="none" w:sz="0" w:space="0" w:color="auto"/>
        <w:right w:val="none" w:sz="0" w:space="0" w:color="auto"/>
      </w:divBdr>
    </w:div>
    <w:div w:id="760302326">
      <w:bodyDiv w:val="1"/>
      <w:marLeft w:val="0"/>
      <w:marRight w:val="0"/>
      <w:marTop w:val="0"/>
      <w:marBottom w:val="0"/>
      <w:divBdr>
        <w:top w:val="none" w:sz="0" w:space="0" w:color="auto"/>
        <w:left w:val="none" w:sz="0" w:space="0" w:color="auto"/>
        <w:bottom w:val="none" w:sz="0" w:space="0" w:color="auto"/>
        <w:right w:val="none" w:sz="0" w:space="0" w:color="auto"/>
      </w:divBdr>
    </w:div>
    <w:div w:id="847597221">
      <w:bodyDiv w:val="1"/>
      <w:marLeft w:val="0"/>
      <w:marRight w:val="0"/>
      <w:marTop w:val="0"/>
      <w:marBottom w:val="0"/>
      <w:divBdr>
        <w:top w:val="none" w:sz="0" w:space="0" w:color="auto"/>
        <w:left w:val="none" w:sz="0" w:space="0" w:color="auto"/>
        <w:bottom w:val="none" w:sz="0" w:space="0" w:color="auto"/>
        <w:right w:val="none" w:sz="0" w:space="0" w:color="auto"/>
      </w:divBdr>
    </w:div>
    <w:div w:id="895163069">
      <w:bodyDiv w:val="1"/>
      <w:marLeft w:val="0"/>
      <w:marRight w:val="0"/>
      <w:marTop w:val="0"/>
      <w:marBottom w:val="0"/>
      <w:divBdr>
        <w:top w:val="none" w:sz="0" w:space="0" w:color="auto"/>
        <w:left w:val="none" w:sz="0" w:space="0" w:color="auto"/>
        <w:bottom w:val="none" w:sz="0" w:space="0" w:color="auto"/>
        <w:right w:val="none" w:sz="0" w:space="0" w:color="auto"/>
      </w:divBdr>
    </w:div>
    <w:div w:id="1006134893">
      <w:bodyDiv w:val="1"/>
      <w:marLeft w:val="0"/>
      <w:marRight w:val="0"/>
      <w:marTop w:val="0"/>
      <w:marBottom w:val="0"/>
      <w:divBdr>
        <w:top w:val="none" w:sz="0" w:space="0" w:color="auto"/>
        <w:left w:val="none" w:sz="0" w:space="0" w:color="auto"/>
        <w:bottom w:val="none" w:sz="0" w:space="0" w:color="auto"/>
        <w:right w:val="none" w:sz="0" w:space="0" w:color="auto"/>
      </w:divBdr>
    </w:div>
    <w:div w:id="1152673959">
      <w:bodyDiv w:val="1"/>
      <w:marLeft w:val="0"/>
      <w:marRight w:val="0"/>
      <w:marTop w:val="0"/>
      <w:marBottom w:val="0"/>
      <w:divBdr>
        <w:top w:val="none" w:sz="0" w:space="0" w:color="auto"/>
        <w:left w:val="none" w:sz="0" w:space="0" w:color="auto"/>
        <w:bottom w:val="none" w:sz="0" w:space="0" w:color="auto"/>
        <w:right w:val="none" w:sz="0" w:space="0" w:color="auto"/>
      </w:divBdr>
    </w:div>
    <w:div w:id="1185679458">
      <w:bodyDiv w:val="1"/>
      <w:marLeft w:val="0"/>
      <w:marRight w:val="0"/>
      <w:marTop w:val="0"/>
      <w:marBottom w:val="0"/>
      <w:divBdr>
        <w:top w:val="none" w:sz="0" w:space="0" w:color="auto"/>
        <w:left w:val="none" w:sz="0" w:space="0" w:color="auto"/>
        <w:bottom w:val="none" w:sz="0" w:space="0" w:color="auto"/>
        <w:right w:val="none" w:sz="0" w:space="0" w:color="auto"/>
      </w:divBdr>
    </w:div>
    <w:div w:id="1249579352">
      <w:bodyDiv w:val="1"/>
      <w:marLeft w:val="0"/>
      <w:marRight w:val="0"/>
      <w:marTop w:val="0"/>
      <w:marBottom w:val="0"/>
      <w:divBdr>
        <w:top w:val="none" w:sz="0" w:space="0" w:color="auto"/>
        <w:left w:val="none" w:sz="0" w:space="0" w:color="auto"/>
        <w:bottom w:val="none" w:sz="0" w:space="0" w:color="auto"/>
        <w:right w:val="none" w:sz="0" w:space="0" w:color="auto"/>
      </w:divBdr>
    </w:div>
    <w:div w:id="1334189034">
      <w:bodyDiv w:val="1"/>
      <w:marLeft w:val="0"/>
      <w:marRight w:val="0"/>
      <w:marTop w:val="0"/>
      <w:marBottom w:val="0"/>
      <w:divBdr>
        <w:top w:val="none" w:sz="0" w:space="0" w:color="auto"/>
        <w:left w:val="none" w:sz="0" w:space="0" w:color="auto"/>
        <w:bottom w:val="none" w:sz="0" w:space="0" w:color="auto"/>
        <w:right w:val="none" w:sz="0" w:space="0" w:color="auto"/>
      </w:divBdr>
    </w:div>
    <w:div w:id="1483691314">
      <w:bodyDiv w:val="1"/>
      <w:marLeft w:val="0"/>
      <w:marRight w:val="0"/>
      <w:marTop w:val="0"/>
      <w:marBottom w:val="0"/>
      <w:divBdr>
        <w:top w:val="none" w:sz="0" w:space="0" w:color="auto"/>
        <w:left w:val="none" w:sz="0" w:space="0" w:color="auto"/>
        <w:bottom w:val="none" w:sz="0" w:space="0" w:color="auto"/>
        <w:right w:val="none" w:sz="0" w:space="0" w:color="auto"/>
      </w:divBdr>
    </w:div>
    <w:div w:id="1534080003">
      <w:bodyDiv w:val="1"/>
      <w:marLeft w:val="0"/>
      <w:marRight w:val="0"/>
      <w:marTop w:val="0"/>
      <w:marBottom w:val="0"/>
      <w:divBdr>
        <w:top w:val="none" w:sz="0" w:space="0" w:color="auto"/>
        <w:left w:val="none" w:sz="0" w:space="0" w:color="auto"/>
        <w:bottom w:val="none" w:sz="0" w:space="0" w:color="auto"/>
        <w:right w:val="none" w:sz="0" w:space="0" w:color="auto"/>
      </w:divBdr>
    </w:div>
    <w:div w:id="1581676471">
      <w:bodyDiv w:val="1"/>
      <w:marLeft w:val="0"/>
      <w:marRight w:val="0"/>
      <w:marTop w:val="0"/>
      <w:marBottom w:val="0"/>
      <w:divBdr>
        <w:top w:val="none" w:sz="0" w:space="0" w:color="auto"/>
        <w:left w:val="none" w:sz="0" w:space="0" w:color="auto"/>
        <w:bottom w:val="none" w:sz="0" w:space="0" w:color="auto"/>
        <w:right w:val="none" w:sz="0" w:space="0" w:color="auto"/>
      </w:divBdr>
    </w:div>
    <w:div w:id="1585914397">
      <w:bodyDiv w:val="1"/>
      <w:marLeft w:val="0"/>
      <w:marRight w:val="0"/>
      <w:marTop w:val="0"/>
      <w:marBottom w:val="0"/>
      <w:divBdr>
        <w:top w:val="none" w:sz="0" w:space="0" w:color="auto"/>
        <w:left w:val="none" w:sz="0" w:space="0" w:color="auto"/>
        <w:bottom w:val="none" w:sz="0" w:space="0" w:color="auto"/>
        <w:right w:val="none" w:sz="0" w:space="0" w:color="auto"/>
      </w:divBdr>
    </w:div>
    <w:div w:id="1605844890">
      <w:bodyDiv w:val="1"/>
      <w:marLeft w:val="0"/>
      <w:marRight w:val="0"/>
      <w:marTop w:val="0"/>
      <w:marBottom w:val="0"/>
      <w:divBdr>
        <w:top w:val="none" w:sz="0" w:space="0" w:color="auto"/>
        <w:left w:val="none" w:sz="0" w:space="0" w:color="auto"/>
        <w:bottom w:val="none" w:sz="0" w:space="0" w:color="auto"/>
        <w:right w:val="none" w:sz="0" w:space="0" w:color="auto"/>
      </w:divBdr>
    </w:div>
    <w:div w:id="1622029823">
      <w:bodyDiv w:val="1"/>
      <w:marLeft w:val="0"/>
      <w:marRight w:val="0"/>
      <w:marTop w:val="0"/>
      <w:marBottom w:val="0"/>
      <w:divBdr>
        <w:top w:val="none" w:sz="0" w:space="0" w:color="auto"/>
        <w:left w:val="none" w:sz="0" w:space="0" w:color="auto"/>
        <w:bottom w:val="none" w:sz="0" w:space="0" w:color="auto"/>
        <w:right w:val="none" w:sz="0" w:space="0" w:color="auto"/>
      </w:divBdr>
    </w:div>
    <w:div w:id="1629435139">
      <w:bodyDiv w:val="1"/>
      <w:marLeft w:val="0"/>
      <w:marRight w:val="0"/>
      <w:marTop w:val="0"/>
      <w:marBottom w:val="0"/>
      <w:divBdr>
        <w:top w:val="none" w:sz="0" w:space="0" w:color="auto"/>
        <w:left w:val="none" w:sz="0" w:space="0" w:color="auto"/>
        <w:bottom w:val="none" w:sz="0" w:space="0" w:color="auto"/>
        <w:right w:val="none" w:sz="0" w:space="0" w:color="auto"/>
      </w:divBdr>
    </w:div>
    <w:div w:id="1702852659">
      <w:bodyDiv w:val="1"/>
      <w:marLeft w:val="0"/>
      <w:marRight w:val="0"/>
      <w:marTop w:val="0"/>
      <w:marBottom w:val="0"/>
      <w:divBdr>
        <w:top w:val="none" w:sz="0" w:space="0" w:color="auto"/>
        <w:left w:val="none" w:sz="0" w:space="0" w:color="auto"/>
        <w:bottom w:val="none" w:sz="0" w:space="0" w:color="auto"/>
        <w:right w:val="none" w:sz="0" w:space="0" w:color="auto"/>
      </w:divBdr>
    </w:div>
    <w:div w:id="1826509000">
      <w:bodyDiv w:val="1"/>
      <w:marLeft w:val="0"/>
      <w:marRight w:val="0"/>
      <w:marTop w:val="0"/>
      <w:marBottom w:val="0"/>
      <w:divBdr>
        <w:top w:val="none" w:sz="0" w:space="0" w:color="auto"/>
        <w:left w:val="none" w:sz="0" w:space="0" w:color="auto"/>
        <w:bottom w:val="none" w:sz="0" w:space="0" w:color="auto"/>
        <w:right w:val="none" w:sz="0" w:space="0" w:color="auto"/>
      </w:divBdr>
    </w:div>
    <w:div w:id="1830290334">
      <w:bodyDiv w:val="1"/>
      <w:marLeft w:val="0"/>
      <w:marRight w:val="0"/>
      <w:marTop w:val="0"/>
      <w:marBottom w:val="0"/>
      <w:divBdr>
        <w:top w:val="none" w:sz="0" w:space="0" w:color="auto"/>
        <w:left w:val="none" w:sz="0" w:space="0" w:color="auto"/>
        <w:bottom w:val="none" w:sz="0" w:space="0" w:color="auto"/>
        <w:right w:val="none" w:sz="0" w:space="0" w:color="auto"/>
      </w:divBdr>
    </w:div>
    <w:div w:id="1852337715">
      <w:bodyDiv w:val="1"/>
      <w:marLeft w:val="0"/>
      <w:marRight w:val="0"/>
      <w:marTop w:val="0"/>
      <w:marBottom w:val="0"/>
      <w:divBdr>
        <w:top w:val="none" w:sz="0" w:space="0" w:color="auto"/>
        <w:left w:val="none" w:sz="0" w:space="0" w:color="auto"/>
        <w:bottom w:val="none" w:sz="0" w:space="0" w:color="auto"/>
        <w:right w:val="none" w:sz="0" w:space="0" w:color="auto"/>
      </w:divBdr>
    </w:div>
    <w:div w:id="1853060239">
      <w:bodyDiv w:val="1"/>
      <w:marLeft w:val="0"/>
      <w:marRight w:val="0"/>
      <w:marTop w:val="0"/>
      <w:marBottom w:val="0"/>
      <w:divBdr>
        <w:top w:val="none" w:sz="0" w:space="0" w:color="auto"/>
        <w:left w:val="none" w:sz="0" w:space="0" w:color="auto"/>
        <w:bottom w:val="none" w:sz="0" w:space="0" w:color="auto"/>
        <w:right w:val="none" w:sz="0" w:space="0" w:color="auto"/>
      </w:divBdr>
    </w:div>
    <w:div w:id="1880126632">
      <w:bodyDiv w:val="1"/>
      <w:marLeft w:val="0"/>
      <w:marRight w:val="0"/>
      <w:marTop w:val="0"/>
      <w:marBottom w:val="0"/>
      <w:divBdr>
        <w:top w:val="none" w:sz="0" w:space="0" w:color="auto"/>
        <w:left w:val="none" w:sz="0" w:space="0" w:color="auto"/>
        <w:bottom w:val="none" w:sz="0" w:space="0" w:color="auto"/>
        <w:right w:val="none" w:sz="0" w:space="0" w:color="auto"/>
      </w:divBdr>
    </w:div>
    <w:div w:id="1898541645">
      <w:bodyDiv w:val="1"/>
      <w:marLeft w:val="0"/>
      <w:marRight w:val="0"/>
      <w:marTop w:val="0"/>
      <w:marBottom w:val="0"/>
      <w:divBdr>
        <w:top w:val="none" w:sz="0" w:space="0" w:color="auto"/>
        <w:left w:val="none" w:sz="0" w:space="0" w:color="auto"/>
        <w:bottom w:val="none" w:sz="0" w:space="0" w:color="auto"/>
        <w:right w:val="none" w:sz="0" w:space="0" w:color="auto"/>
      </w:divBdr>
    </w:div>
    <w:div w:id="1933587950">
      <w:bodyDiv w:val="1"/>
      <w:marLeft w:val="0"/>
      <w:marRight w:val="0"/>
      <w:marTop w:val="0"/>
      <w:marBottom w:val="0"/>
      <w:divBdr>
        <w:top w:val="none" w:sz="0" w:space="0" w:color="auto"/>
        <w:left w:val="none" w:sz="0" w:space="0" w:color="auto"/>
        <w:bottom w:val="none" w:sz="0" w:space="0" w:color="auto"/>
        <w:right w:val="none" w:sz="0" w:space="0" w:color="auto"/>
      </w:divBdr>
    </w:div>
    <w:div w:id="1950579712">
      <w:bodyDiv w:val="1"/>
      <w:marLeft w:val="0"/>
      <w:marRight w:val="0"/>
      <w:marTop w:val="0"/>
      <w:marBottom w:val="0"/>
      <w:divBdr>
        <w:top w:val="none" w:sz="0" w:space="0" w:color="auto"/>
        <w:left w:val="none" w:sz="0" w:space="0" w:color="auto"/>
        <w:bottom w:val="none" w:sz="0" w:space="0" w:color="auto"/>
        <w:right w:val="none" w:sz="0" w:space="0" w:color="auto"/>
      </w:divBdr>
    </w:div>
    <w:div w:id="1957248760">
      <w:bodyDiv w:val="1"/>
      <w:marLeft w:val="0"/>
      <w:marRight w:val="0"/>
      <w:marTop w:val="0"/>
      <w:marBottom w:val="0"/>
      <w:divBdr>
        <w:top w:val="none" w:sz="0" w:space="0" w:color="auto"/>
        <w:left w:val="none" w:sz="0" w:space="0" w:color="auto"/>
        <w:bottom w:val="none" w:sz="0" w:space="0" w:color="auto"/>
        <w:right w:val="none" w:sz="0" w:space="0" w:color="auto"/>
      </w:divBdr>
    </w:div>
    <w:div w:id="1999383807">
      <w:bodyDiv w:val="1"/>
      <w:marLeft w:val="0"/>
      <w:marRight w:val="0"/>
      <w:marTop w:val="0"/>
      <w:marBottom w:val="0"/>
      <w:divBdr>
        <w:top w:val="none" w:sz="0" w:space="0" w:color="auto"/>
        <w:left w:val="none" w:sz="0" w:space="0" w:color="auto"/>
        <w:bottom w:val="none" w:sz="0" w:space="0" w:color="auto"/>
        <w:right w:val="none" w:sz="0" w:space="0" w:color="auto"/>
      </w:divBdr>
    </w:div>
    <w:div w:id="2046178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https://ieee-dataport.org/sites/default/files/analysis/27/IEEE%20Citation%20Guidelines.pdf" TargetMode="Externa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hyperlink" Target="http://nbn-resolving.de/urn:nbn:de:0009-14-29382"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37A394-97C1-4EAF-B957-D16D6E7B5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LJ_DE_Proceedings-2013_02_v2.docx</Template>
  <TotalTime>0</TotalTime>
  <Pages>6</Pages>
  <Words>3280</Words>
  <Characters>18697</Characters>
  <Application>Microsoft Office Word</Application>
  <DocSecurity>0</DocSecurity>
  <Lines>155</Lines>
  <Paragraphs>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Logistics Journal Wordvorlage</vt:lpstr>
      <vt:lpstr>Logistics Journal Wordvorlage</vt:lpstr>
    </vt:vector>
  </TitlesOfParts>
  <Company>HBZ-NRW</Company>
  <LinksUpToDate>false</LinksUpToDate>
  <CharactersWithSpaces>21934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Logistics Journal Wordvorlage</dc:title>
  <dc:creator>Miyafuji</dc:creator>
  <cp:lastModifiedBy>Markus Kreutz (BIBA)</cp:lastModifiedBy>
  <cp:revision>2</cp:revision>
  <cp:lastPrinted>2012-05-29T07:27:00Z</cp:lastPrinted>
  <dcterms:created xsi:type="dcterms:W3CDTF">2022-02-25T13:39:00Z</dcterms:created>
  <dcterms:modified xsi:type="dcterms:W3CDTF">2022-02-25T13:39:00Z</dcterms:modified>
</cp:coreProperties>
</file>